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807CD" w14:textId="628BC875" w:rsidR="005273B4" w:rsidRPr="008535FE" w:rsidRDefault="008535FE" w:rsidP="00FF7A2B">
      <w:pPr>
        <w:jc w:val="center"/>
        <w:rPr>
          <w:rFonts w:ascii="Times New Roman" w:hAnsi="Times New Roman" w:cs="Times New Roman"/>
          <w:sz w:val="24"/>
          <w:szCs w:val="24"/>
        </w:rPr>
      </w:pPr>
      <w:bookmarkStart w:id="0" w:name="_top"/>
      <w:bookmarkEnd w:id="0"/>
      <w:r w:rsidRPr="008535FE">
        <w:rPr>
          <w:rFonts w:ascii="Times New Roman" w:hAnsi="Times New Roman" w:cs="Times New Roman"/>
          <w:noProof/>
          <w:sz w:val="24"/>
          <w:szCs w:val="24"/>
          <w:lang w:eastAsia="nl-NL"/>
        </w:rPr>
        <w:drawing>
          <wp:inline distT="0" distB="0" distL="0" distR="0" wp14:anchorId="27961057" wp14:editId="193F7610">
            <wp:extent cx="5760720" cy="1320800"/>
            <wp:effectExtent l="0" t="0" r="0" b="0"/>
            <wp:docPr id="7" name="Afbeelding 7" descr="Afbeeldingsresultaat voor sbo de bonte v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bo de bonte vlin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320800"/>
                    </a:xfrm>
                    <a:prstGeom prst="rect">
                      <a:avLst/>
                    </a:prstGeom>
                    <a:noFill/>
                    <a:ln>
                      <a:noFill/>
                    </a:ln>
                  </pic:spPr>
                </pic:pic>
              </a:graphicData>
            </a:graphic>
          </wp:inline>
        </w:drawing>
      </w:r>
    </w:p>
    <w:p w14:paraId="5070B333" w14:textId="53270AEA" w:rsidR="0098213B" w:rsidRPr="008535FE" w:rsidRDefault="00FF7A2B" w:rsidP="008535FE">
      <w:pPr>
        <w:jc w:val="center"/>
        <w:rPr>
          <w:rFonts w:ascii="Times New Roman" w:hAnsi="Times New Roman" w:cs="Times New Roman"/>
          <w:sz w:val="24"/>
          <w:szCs w:val="24"/>
        </w:rPr>
      </w:pPr>
      <w:r w:rsidRPr="008535FE">
        <w:rPr>
          <w:rFonts w:ascii="Times New Roman" w:hAnsi="Times New Roman" w:cs="Times New Roman"/>
          <w:sz w:val="24"/>
          <w:szCs w:val="24"/>
        </w:rPr>
        <w:t>SCHOOLPLAN 2019-2023</w:t>
      </w:r>
    </w:p>
    <w:p w14:paraId="640BF00F" w14:textId="39056490" w:rsidR="00B526DC" w:rsidRPr="008535FE" w:rsidRDefault="00B526DC" w:rsidP="00FF7A2B">
      <w:pPr>
        <w:jc w:val="center"/>
        <w:rPr>
          <w:rFonts w:ascii="Times New Roman" w:hAnsi="Times New Roman" w:cs="Times New Roman"/>
          <w:i/>
          <w:sz w:val="24"/>
          <w:szCs w:val="24"/>
        </w:rPr>
      </w:pPr>
    </w:p>
    <w:p w14:paraId="1EEFBE7B" w14:textId="6E6B4A2D" w:rsidR="00B526DC" w:rsidRPr="008535FE" w:rsidRDefault="00B526DC" w:rsidP="00FF7A2B">
      <w:pPr>
        <w:jc w:val="center"/>
        <w:rPr>
          <w:rFonts w:ascii="Times New Roman" w:hAnsi="Times New Roman" w:cs="Times New Roman"/>
          <w:i/>
          <w:sz w:val="24"/>
          <w:szCs w:val="24"/>
        </w:rPr>
      </w:pPr>
    </w:p>
    <w:p w14:paraId="250983DB" w14:textId="7914246C" w:rsidR="00B526DC" w:rsidRPr="008535FE" w:rsidRDefault="00B526DC" w:rsidP="00FF7A2B">
      <w:pPr>
        <w:jc w:val="center"/>
        <w:rPr>
          <w:rFonts w:ascii="Times New Roman" w:hAnsi="Times New Roman" w:cs="Times New Roman"/>
          <w:i/>
          <w:sz w:val="24"/>
          <w:szCs w:val="24"/>
        </w:rPr>
      </w:pPr>
    </w:p>
    <w:p w14:paraId="14C64876" w14:textId="7160D3FB" w:rsidR="00B526DC" w:rsidRPr="008535FE" w:rsidRDefault="00B526DC" w:rsidP="00FF7A2B">
      <w:pPr>
        <w:jc w:val="center"/>
        <w:rPr>
          <w:rFonts w:ascii="Times New Roman" w:hAnsi="Times New Roman" w:cs="Times New Roman"/>
          <w:i/>
          <w:sz w:val="24"/>
          <w:szCs w:val="24"/>
        </w:rPr>
      </w:pPr>
    </w:p>
    <w:p w14:paraId="65C77A1D" w14:textId="5928EE92" w:rsidR="00FF7A2B" w:rsidRPr="008535FE" w:rsidRDefault="00C62FD5">
      <w:pPr>
        <w:rPr>
          <w:rFonts w:ascii="Times New Roman" w:hAnsi="Times New Roman" w:cs="Times New Roman"/>
          <w:sz w:val="24"/>
          <w:szCs w:val="24"/>
        </w:rPr>
      </w:pPr>
      <w:r w:rsidRPr="008535FE">
        <w:rPr>
          <w:rFonts w:ascii="Times New Roman" w:hAnsi="Times New Roman" w:cs="Times New Roman"/>
          <w:noProof/>
          <w:sz w:val="24"/>
          <w:szCs w:val="24"/>
          <w:lang w:eastAsia="nl-NL"/>
        </w:rPr>
        <w:drawing>
          <wp:anchor distT="0" distB="0" distL="114300" distR="114300" simplePos="0" relativeHeight="251668480" behindDoc="1" locked="0" layoutInCell="1" allowOverlap="1" wp14:anchorId="57CE0F41" wp14:editId="753BA0BF">
            <wp:simplePos x="0" y="0"/>
            <wp:positionH relativeFrom="margin">
              <wp:posOffset>4624070</wp:posOffset>
            </wp:positionH>
            <wp:positionV relativeFrom="page">
              <wp:posOffset>8522335</wp:posOffset>
            </wp:positionV>
            <wp:extent cx="1267460" cy="1267460"/>
            <wp:effectExtent l="0" t="0" r="8890" b="88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HaagseScholen-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7460" cy="1267460"/>
                    </a:xfrm>
                    <a:prstGeom prst="rect">
                      <a:avLst/>
                    </a:prstGeom>
                  </pic:spPr>
                </pic:pic>
              </a:graphicData>
            </a:graphic>
            <wp14:sizeRelH relativeFrom="page">
              <wp14:pctWidth>0</wp14:pctWidth>
            </wp14:sizeRelH>
            <wp14:sizeRelV relativeFrom="page">
              <wp14:pctHeight>0</wp14:pctHeight>
            </wp14:sizeRelV>
          </wp:anchor>
        </w:drawing>
      </w:r>
      <w:r w:rsidR="00FF7A2B" w:rsidRPr="008535FE">
        <w:rPr>
          <w:rFonts w:ascii="Times New Roman" w:hAnsi="Times New Roman" w:cs="Times New Roman"/>
          <w:sz w:val="24"/>
          <w:szCs w:val="24"/>
        </w:rPr>
        <w:br w:type="page"/>
      </w:r>
    </w:p>
    <w:sdt>
      <w:sdtPr>
        <w:rPr>
          <w:rFonts w:ascii="Times New Roman" w:eastAsiaTheme="minorEastAsia" w:hAnsi="Times New Roman" w:cs="Times New Roman"/>
          <w:color w:val="auto"/>
          <w:sz w:val="24"/>
          <w:szCs w:val="24"/>
        </w:rPr>
        <w:id w:val="1500003768"/>
        <w:docPartObj>
          <w:docPartGallery w:val="Table of Contents"/>
          <w:docPartUnique/>
        </w:docPartObj>
      </w:sdtPr>
      <w:sdtEndPr>
        <w:rPr>
          <w:b/>
          <w:bCs/>
        </w:rPr>
      </w:sdtEndPr>
      <w:sdtContent>
        <w:p w14:paraId="435F5EB1" w14:textId="3D4B27AD" w:rsidR="00DD1CCC" w:rsidRPr="00DC4338" w:rsidRDefault="00DD1CCC">
          <w:pPr>
            <w:pStyle w:val="Kopvaninhoudsopgave"/>
            <w:rPr>
              <w:rFonts w:ascii="Times New Roman" w:hAnsi="Times New Roman" w:cs="Times New Roman"/>
              <w:color w:val="auto"/>
              <w:sz w:val="24"/>
              <w:szCs w:val="24"/>
            </w:rPr>
          </w:pPr>
          <w:r w:rsidRPr="00DC4338">
            <w:rPr>
              <w:rFonts w:ascii="Times New Roman" w:hAnsi="Times New Roman" w:cs="Times New Roman"/>
              <w:color w:val="auto"/>
              <w:sz w:val="24"/>
              <w:szCs w:val="24"/>
            </w:rPr>
            <w:t>Inhoud</w:t>
          </w:r>
        </w:p>
        <w:p w14:paraId="073DDB70" w14:textId="77777777" w:rsidR="005D071B" w:rsidRPr="00DC4338" w:rsidRDefault="005D071B" w:rsidP="005D071B">
          <w:pPr>
            <w:rPr>
              <w:rFonts w:ascii="Times New Roman" w:hAnsi="Times New Roman" w:cs="Times New Roman"/>
              <w:sz w:val="24"/>
              <w:szCs w:val="24"/>
            </w:rPr>
          </w:pPr>
        </w:p>
        <w:p w14:paraId="62F7AD16" w14:textId="5046FCB8" w:rsidR="005F60EE" w:rsidRPr="005F60EE" w:rsidRDefault="00DD1CCC" w:rsidP="00EF3DEA">
          <w:pPr>
            <w:pStyle w:val="Inhopg1"/>
            <w:rPr>
              <w:lang w:eastAsia="nl-NL"/>
            </w:rPr>
          </w:pPr>
          <w:r w:rsidRPr="00DC4338">
            <w:rPr>
              <w:b/>
              <w:bCs/>
            </w:rPr>
            <w:fldChar w:fldCharType="begin"/>
          </w:r>
          <w:r w:rsidRPr="00DC4338">
            <w:rPr>
              <w:b/>
              <w:bCs/>
            </w:rPr>
            <w:instrText xml:space="preserve"> TOC \o "1-3" \h \z \u </w:instrText>
          </w:r>
          <w:r w:rsidRPr="00DC4338">
            <w:rPr>
              <w:b/>
              <w:bCs/>
            </w:rPr>
            <w:fldChar w:fldCharType="separate"/>
          </w:r>
          <w:hyperlink w:anchor="_Toc12007685" w:history="1">
            <w:r w:rsidR="005F60EE" w:rsidRPr="00EF3DEA">
              <w:rPr>
                <w:rStyle w:val="Hyperlink"/>
                <w:color w:val="FFC000" w:themeColor="accent4"/>
              </w:rPr>
              <w:t>INLEIDING</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_Toc12007685 \h </w:instrText>
            </w:r>
            <w:r w:rsidR="005F60EE" w:rsidRPr="00EF3DEA">
              <w:rPr>
                <w:webHidden/>
                <w:color w:val="auto"/>
              </w:rPr>
            </w:r>
            <w:r w:rsidR="005F60EE" w:rsidRPr="00EF3DEA">
              <w:rPr>
                <w:webHidden/>
                <w:color w:val="auto"/>
              </w:rPr>
              <w:fldChar w:fldCharType="separate"/>
            </w:r>
            <w:r w:rsidR="005F60EE" w:rsidRPr="00EF3DEA">
              <w:rPr>
                <w:webHidden/>
                <w:color w:val="auto"/>
              </w:rPr>
              <w:t>3</w:t>
            </w:r>
            <w:r w:rsidR="005F60EE" w:rsidRPr="00EF3DEA">
              <w:rPr>
                <w:webHidden/>
                <w:color w:val="auto"/>
              </w:rPr>
              <w:fldChar w:fldCharType="end"/>
            </w:r>
          </w:hyperlink>
        </w:p>
        <w:p w14:paraId="52B81575" w14:textId="70A54DAB" w:rsidR="005F60EE" w:rsidRPr="00EF3DEA" w:rsidRDefault="00162775" w:rsidP="00EF3DEA">
          <w:pPr>
            <w:pStyle w:val="Inhopg1"/>
            <w:rPr>
              <w:lang w:eastAsia="nl-NL"/>
            </w:rPr>
          </w:pPr>
          <w:hyperlink w:anchor="_Toc12007686" w:history="1">
            <w:r w:rsidR="005F60EE" w:rsidRPr="00EF3DEA">
              <w:rPr>
                <w:rStyle w:val="Hyperlink"/>
                <w:color w:val="00B050"/>
              </w:rPr>
              <w:t>ONZE SCHOOL EN HAAR OMGEVING</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_Toc12007686 \h </w:instrText>
            </w:r>
            <w:r w:rsidR="005F60EE" w:rsidRPr="00EF3DEA">
              <w:rPr>
                <w:webHidden/>
                <w:color w:val="auto"/>
              </w:rPr>
            </w:r>
            <w:r w:rsidR="005F60EE" w:rsidRPr="00EF3DEA">
              <w:rPr>
                <w:webHidden/>
                <w:color w:val="auto"/>
              </w:rPr>
              <w:fldChar w:fldCharType="separate"/>
            </w:r>
            <w:r w:rsidR="005F60EE" w:rsidRPr="00EF3DEA">
              <w:rPr>
                <w:webHidden/>
                <w:color w:val="auto"/>
              </w:rPr>
              <w:t>4</w:t>
            </w:r>
            <w:r w:rsidR="005F60EE" w:rsidRPr="00EF3DEA">
              <w:rPr>
                <w:webHidden/>
                <w:color w:val="auto"/>
              </w:rPr>
              <w:fldChar w:fldCharType="end"/>
            </w:r>
          </w:hyperlink>
        </w:p>
        <w:p w14:paraId="7B1C1BFE" w14:textId="71C0F768" w:rsidR="005F60EE" w:rsidRPr="00EF3DEA" w:rsidRDefault="00162775" w:rsidP="00FA04D3">
          <w:pPr>
            <w:pStyle w:val="Inhopg2"/>
            <w:rPr>
              <w:color w:val="00B050"/>
              <w:lang w:eastAsia="nl-NL"/>
            </w:rPr>
          </w:pPr>
          <w:hyperlink w:anchor="_Toc12007687" w:history="1">
            <w:r w:rsidR="005F60EE" w:rsidRPr="00EF3DEA">
              <w:rPr>
                <w:rStyle w:val="Hyperlink"/>
                <w:color w:val="00B050"/>
              </w:rPr>
              <w:t>Schoolomschrijving</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_Toc12007687 \h </w:instrText>
            </w:r>
            <w:r w:rsidR="005F60EE" w:rsidRPr="00EF3DEA">
              <w:rPr>
                <w:webHidden/>
                <w:color w:val="auto"/>
              </w:rPr>
            </w:r>
            <w:r w:rsidR="005F60EE" w:rsidRPr="00EF3DEA">
              <w:rPr>
                <w:webHidden/>
                <w:color w:val="auto"/>
              </w:rPr>
              <w:fldChar w:fldCharType="separate"/>
            </w:r>
            <w:r w:rsidR="005F60EE" w:rsidRPr="00EF3DEA">
              <w:rPr>
                <w:webHidden/>
                <w:color w:val="auto"/>
              </w:rPr>
              <w:t>4</w:t>
            </w:r>
            <w:r w:rsidR="005F60EE" w:rsidRPr="00EF3DEA">
              <w:rPr>
                <w:webHidden/>
                <w:color w:val="auto"/>
              </w:rPr>
              <w:fldChar w:fldCharType="end"/>
            </w:r>
          </w:hyperlink>
        </w:p>
        <w:p w14:paraId="006ACE19" w14:textId="007A2DAA" w:rsidR="005F60EE" w:rsidRPr="00EF3DEA" w:rsidRDefault="00162775" w:rsidP="00FA04D3">
          <w:pPr>
            <w:pStyle w:val="Inhopg2"/>
            <w:rPr>
              <w:color w:val="00B050"/>
              <w:lang w:eastAsia="nl-NL"/>
            </w:rPr>
          </w:pPr>
          <w:hyperlink w:anchor="_Toc12007688" w:history="1">
            <w:r w:rsidR="005F60EE" w:rsidRPr="00EF3DEA">
              <w:rPr>
                <w:rStyle w:val="Hyperlink"/>
                <w:color w:val="00B050"/>
              </w:rPr>
              <w:t>Schoolomgeving</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_Toc12007688 \h </w:instrText>
            </w:r>
            <w:r w:rsidR="005F60EE" w:rsidRPr="00EF3DEA">
              <w:rPr>
                <w:webHidden/>
                <w:color w:val="auto"/>
              </w:rPr>
            </w:r>
            <w:r w:rsidR="005F60EE" w:rsidRPr="00EF3DEA">
              <w:rPr>
                <w:webHidden/>
                <w:color w:val="auto"/>
              </w:rPr>
              <w:fldChar w:fldCharType="separate"/>
            </w:r>
            <w:r w:rsidR="005F60EE" w:rsidRPr="00EF3DEA">
              <w:rPr>
                <w:webHidden/>
                <w:color w:val="auto"/>
              </w:rPr>
              <w:t>5</w:t>
            </w:r>
            <w:r w:rsidR="005F60EE" w:rsidRPr="00EF3DEA">
              <w:rPr>
                <w:webHidden/>
                <w:color w:val="auto"/>
              </w:rPr>
              <w:fldChar w:fldCharType="end"/>
            </w:r>
          </w:hyperlink>
        </w:p>
        <w:p w14:paraId="1C713B13" w14:textId="0DFCA8F3" w:rsidR="005F60EE" w:rsidRPr="00EF3DEA" w:rsidRDefault="00162775" w:rsidP="00EF3DEA">
          <w:pPr>
            <w:pStyle w:val="Inhopg1"/>
            <w:rPr>
              <w:lang w:eastAsia="nl-NL"/>
            </w:rPr>
          </w:pPr>
          <w:hyperlink w:anchor="_Toc12007689" w:history="1">
            <w:r w:rsidR="005F60EE" w:rsidRPr="00EF3DEA">
              <w:rPr>
                <w:rStyle w:val="Hyperlink"/>
                <w:color w:val="C00000"/>
              </w:rPr>
              <w:t>UITGANGSPUNTEN EN AMBITIES SCHOOLBESTUUR</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_Toc12007689 \h </w:instrText>
            </w:r>
            <w:r w:rsidR="005F60EE" w:rsidRPr="00EF3DEA">
              <w:rPr>
                <w:webHidden/>
                <w:color w:val="auto"/>
              </w:rPr>
            </w:r>
            <w:r w:rsidR="005F60EE" w:rsidRPr="00EF3DEA">
              <w:rPr>
                <w:webHidden/>
                <w:color w:val="auto"/>
              </w:rPr>
              <w:fldChar w:fldCharType="separate"/>
            </w:r>
            <w:r w:rsidR="005F60EE" w:rsidRPr="00EF3DEA">
              <w:rPr>
                <w:webHidden/>
                <w:color w:val="auto"/>
              </w:rPr>
              <w:t>6</w:t>
            </w:r>
            <w:r w:rsidR="005F60EE" w:rsidRPr="00EF3DEA">
              <w:rPr>
                <w:webHidden/>
                <w:color w:val="auto"/>
              </w:rPr>
              <w:fldChar w:fldCharType="end"/>
            </w:r>
          </w:hyperlink>
        </w:p>
        <w:p w14:paraId="3EF3FEE7" w14:textId="1CA20914" w:rsidR="005F60EE" w:rsidRPr="00EF3DEA" w:rsidRDefault="00162775" w:rsidP="00EF3DEA">
          <w:pPr>
            <w:pStyle w:val="Inhopg1"/>
            <w:rPr>
              <w:lang w:eastAsia="nl-NL"/>
            </w:rPr>
          </w:pPr>
          <w:hyperlink w:anchor="_Toc12007690" w:history="1">
            <w:r w:rsidR="005F60EE" w:rsidRPr="00EF3DEA">
              <w:rPr>
                <w:rStyle w:val="Hyperlink"/>
                <w:color w:val="0070C0"/>
              </w:rPr>
              <w:t>ONS SCHOOLCONCEPT</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_Toc12007690 \h </w:instrText>
            </w:r>
            <w:r w:rsidR="005F60EE" w:rsidRPr="00EF3DEA">
              <w:rPr>
                <w:webHidden/>
                <w:color w:val="auto"/>
              </w:rPr>
            </w:r>
            <w:r w:rsidR="005F60EE" w:rsidRPr="00EF3DEA">
              <w:rPr>
                <w:webHidden/>
                <w:color w:val="auto"/>
              </w:rPr>
              <w:fldChar w:fldCharType="separate"/>
            </w:r>
            <w:r w:rsidR="005F60EE" w:rsidRPr="00EF3DEA">
              <w:rPr>
                <w:webHidden/>
                <w:color w:val="auto"/>
              </w:rPr>
              <w:t>7</w:t>
            </w:r>
            <w:r w:rsidR="005F60EE" w:rsidRPr="00EF3DEA">
              <w:rPr>
                <w:webHidden/>
                <w:color w:val="auto"/>
              </w:rPr>
              <w:fldChar w:fldCharType="end"/>
            </w:r>
          </w:hyperlink>
        </w:p>
        <w:p w14:paraId="3186AF56" w14:textId="3742D332" w:rsidR="005F60EE" w:rsidRPr="00EF3DEA" w:rsidRDefault="00162775" w:rsidP="00FA04D3">
          <w:pPr>
            <w:pStyle w:val="Inhopg2"/>
            <w:rPr>
              <w:color w:val="0070C0"/>
              <w:lang w:eastAsia="nl-NL"/>
            </w:rPr>
          </w:pPr>
          <w:hyperlink w:anchor="_Toc12007691" w:history="1">
            <w:r w:rsidR="005F60EE" w:rsidRPr="00EF3DEA">
              <w:rPr>
                <w:rStyle w:val="Hyperlink"/>
                <w:color w:val="0070C0"/>
              </w:rPr>
              <w:t>Missie en visie</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_Toc12007691 \h </w:instrText>
            </w:r>
            <w:r w:rsidR="005F60EE" w:rsidRPr="00EF3DEA">
              <w:rPr>
                <w:webHidden/>
                <w:color w:val="auto"/>
              </w:rPr>
            </w:r>
            <w:r w:rsidR="005F60EE" w:rsidRPr="00EF3DEA">
              <w:rPr>
                <w:webHidden/>
                <w:color w:val="auto"/>
              </w:rPr>
              <w:fldChar w:fldCharType="separate"/>
            </w:r>
            <w:r w:rsidR="005F60EE" w:rsidRPr="00EF3DEA">
              <w:rPr>
                <w:webHidden/>
                <w:color w:val="auto"/>
              </w:rPr>
              <w:t>7</w:t>
            </w:r>
            <w:r w:rsidR="005F60EE" w:rsidRPr="00EF3DEA">
              <w:rPr>
                <w:webHidden/>
                <w:color w:val="auto"/>
              </w:rPr>
              <w:fldChar w:fldCharType="end"/>
            </w:r>
          </w:hyperlink>
        </w:p>
        <w:p w14:paraId="17013615" w14:textId="696D8ACB" w:rsidR="005F60EE" w:rsidRPr="005F60EE" w:rsidRDefault="00162775" w:rsidP="00EF3DEA">
          <w:pPr>
            <w:pStyle w:val="Inhopg1"/>
            <w:rPr>
              <w:lang w:eastAsia="nl-NL"/>
            </w:rPr>
          </w:pPr>
          <w:hyperlink w:anchor="_Toc12007692" w:history="1">
            <w:r w:rsidR="005F60EE" w:rsidRPr="005F60EE">
              <w:rPr>
                <w:rStyle w:val="Hyperlink"/>
                <w:color w:val="FF33CC"/>
              </w:rPr>
              <w:t>ONDERWIJSKUNDIG BELEID</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_Toc12007692 \h </w:instrText>
            </w:r>
            <w:r w:rsidR="005F60EE" w:rsidRPr="00EF3DEA">
              <w:rPr>
                <w:webHidden/>
                <w:color w:val="auto"/>
              </w:rPr>
            </w:r>
            <w:r w:rsidR="005F60EE" w:rsidRPr="00EF3DEA">
              <w:rPr>
                <w:webHidden/>
                <w:color w:val="auto"/>
              </w:rPr>
              <w:fldChar w:fldCharType="separate"/>
            </w:r>
            <w:r w:rsidR="005F60EE" w:rsidRPr="00EF3DEA">
              <w:rPr>
                <w:webHidden/>
                <w:color w:val="auto"/>
              </w:rPr>
              <w:t>8</w:t>
            </w:r>
            <w:r w:rsidR="005F60EE" w:rsidRPr="00EF3DEA">
              <w:rPr>
                <w:webHidden/>
                <w:color w:val="auto"/>
              </w:rPr>
              <w:fldChar w:fldCharType="end"/>
            </w:r>
          </w:hyperlink>
        </w:p>
        <w:p w14:paraId="2484942E" w14:textId="05968E7B" w:rsidR="005F60EE" w:rsidRPr="005F60EE" w:rsidRDefault="00162775" w:rsidP="00FA04D3">
          <w:pPr>
            <w:pStyle w:val="Inhopg2"/>
            <w:rPr>
              <w:lang w:eastAsia="nl-NL"/>
            </w:rPr>
          </w:pPr>
          <w:hyperlink w:anchor="_Toc12007693" w:history="1">
            <w:r w:rsidR="005F60EE" w:rsidRPr="005F60EE">
              <w:rPr>
                <w:rStyle w:val="Hyperlink"/>
                <w:color w:val="FF33CC"/>
              </w:rPr>
              <w:t>De inhoud van ons onderwijs</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_Toc12007693 \h </w:instrText>
            </w:r>
            <w:r w:rsidR="005F60EE" w:rsidRPr="00EF3DEA">
              <w:rPr>
                <w:webHidden/>
                <w:color w:val="auto"/>
              </w:rPr>
            </w:r>
            <w:r w:rsidR="005F60EE" w:rsidRPr="00EF3DEA">
              <w:rPr>
                <w:webHidden/>
                <w:color w:val="auto"/>
              </w:rPr>
              <w:fldChar w:fldCharType="separate"/>
            </w:r>
            <w:r w:rsidR="005F60EE" w:rsidRPr="00EF3DEA">
              <w:rPr>
                <w:webHidden/>
                <w:color w:val="auto"/>
              </w:rPr>
              <w:t>10</w:t>
            </w:r>
            <w:r w:rsidR="005F60EE" w:rsidRPr="00EF3DEA">
              <w:rPr>
                <w:webHidden/>
                <w:color w:val="auto"/>
              </w:rPr>
              <w:fldChar w:fldCharType="end"/>
            </w:r>
          </w:hyperlink>
        </w:p>
        <w:p w14:paraId="0D35664E" w14:textId="1E206A4F" w:rsidR="005F60EE" w:rsidRPr="00FA04D3" w:rsidRDefault="00162775" w:rsidP="00FA04D3">
          <w:pPr>
            <w:pStyle w:val="Inhopg2"/>
            <w:rPr>
              <w:lang w:eastAsia="nl-NL"/>
            </w:rPr>
          </w:pPr>
          <w:hyperlink w:anchor="_Toc12007694" w:history="1">
            <w:r w:rsidR="005405AB" w:rsidRPr="00FA04D3">
              <w:rPr>
                <w:rStyle w:val="Hyperlink"/>
                <w:color w:val="99CC00"/>
              </w:rPr>
              <w:t>ONDERSTEUNING EN BEGELEDING</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_Toc12007694 \h </w:instrText>
            </w:r>
            <w:r w:rsidR="005F60EE" w:rsidRPr="00EF3DEA">
              <w:rPr>
                <w:webHidden/>
                <w:color w:val="auto"/>
              </w:rPr>
            </w:r>
            <w:r w:rsidR="005F60EE" w:rsidRPr="00EF3DEA">
              <w:rPr>
                <w:webHidden/>
                <w:color w:val="auto"/>
              </w:rPr>
              <w:fldChar w:fldCharType="separate"/>
            </w:r>
            <w:r w:rsidR="005F60EE" w:rsidRPr="00EF3DEA">
              <w:rPr>
                <w:webHidden/>
                <w:color w:val="auto"/>
              </w:rPr>
              <w:t>16</w:t>
            </w:r>
            <w:r w:rsidR="005F60EE" w:rsidRPr="00EF3DEA">
              <w:rPr>
                <w:webHidden/>
                <w:color w:val="auto"/>
              </w:rPr>
              <w:fldChar w:fldCharType="end"/>
            </w:r>
          </w:hyperlink>
        </w:p>
        <w:p w14:paraId="54A27DA6" w14:textId="38533154" w:rsidR="005F60EE" w:rsidRPr="005F60EE" w:rsidRDefault="00162775" w:rsidP="00EF3DEA">
          <w:pPr>
            <w:pStyle w:val="Inhopg1"/>
            <w:rPr>
              <w:lang w:eastAsia="nl-NL"/>
            </w:rPr>
          </w:pPr>
          <w:hyperlink w:anchor="_Toc12007695" w:history="1">
            <w:r w:rsidR="005F60EE" w:rsidRPr="005F60EE">
              <w:rPr>
                <w:rStyle w:val="Hyperlink"/>
                <w:color w:val="00B0F0"/>
              </w:rPr>
              <w:t>PEDAGOGISCH BELEID EN VEILIGHEID</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_Toc12007695 \h </w:instrText>
            </w:r>
            <w:r w:rsidR="005F60EE" w:rsidRPr="00EF3DEA">
              <w:rPr>
                <w:webHidden/>
                <w:color w:val="auto"/>
              </w:rPr>
            </w:r>
            <w:r w:rsidR="005F60EE" w:rsidRPr="00EF3DEA">
              <w:rPr>
                <w:webHidden/>
                <w:color w:val="auto"/>
              </w:rPr>
              <w:fldChar w:fldCharType="separate"/>
            </w:r>
            <w:r w:rsidR="005F60EE" w:rsidRPr="00EF3DEA">
              <w:rPr>
                <w:webHidden/>
                <w:color w:val="auto"/>
              </w:rPr>
              <w:t>19</w:t>
            </w:r>
            <w:r w:rsidR="005F60EE" w:rsidRPr="00EF3DEA">
              <w:rPr>
                <w:webHidden/>
                <w:color w:val="auto"/>
              </w:rPr>
              <w:fldChar w:fldCharType="end"/>
            </w:r>
          </w:hyperlink>
        </w:p>
        <w:p w14:paraId="78BB35CC" w14:textId="69DF4A7E" w:rsidR="005F60EE" w:rsidRPr="005F60EE" w:rsidRDefault="00162775" w:rsidP="00EF3DEA">
          <w:pPr>
            <w:pStyle w:val="Inhopg1"/>
            <w:rPr>
              <w:lang w:eastAsia="nl-NL"/>
            </w:rPr>
          </w:pPr>
          <w:hyperlink w:anchor="_Toc12007696" w:history="1">
            <w:r w:rsidR="005F60EE" w:rsidRPr="005F60EE">
              <w:rPr>
                <w:rStyle w:val="Hyperlink"/>
                <w:color w:val="ED7D31" w:themeColor="accent2"/>
              </w:rPr>
              <w:t>K</w:t>
            </w:r>
            <w:r w:rsidR="0055701B">
              <w:rPr>
                <w:rStyle w:val="Hyperlink"/>
                <w:color w:val="ED7D31" w:themeColor="accent2"/>
              </w:rPr>
              <w:t>WALITEITSZORG</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_Toc12007696 \h </w:instrText>
            </w:r>
            <w:r w:rsidR="005F60EE" w:rsidRPr="00EF3DEA">
              <w:rPr>
                <w:webHidden/>
                <w:color w:val="auto"/>
              </w:rPr>
            </w:r>
            <w:r w:rsidR="005F60EE" w:rsidRPr="00EF3DEA">
              <w:rPr>
                <w:webHidden/>
                <w:color w:val="auto"/>
              </w:rPr>
              <w:fldChar w:fldCharType="separate"/>
            </w:r>
            <w:r w:rsidR="005F60EE" w:rsidRPr="00EF3DEA">
              <w:rPr>
                <w:webHidden/>
                <w:color w:val="auto"/>
              </w:rPr>
              <w:t>25</w:t>
            </w:r>
            <w:r w:rsidR="005F60EE" w:rsidRPr="00EF3DEA">
              <w:rPr>
                <w:webHidden/>
                <w:color w:val="auto"/>
              </w:rPr>
              <w:fldChar w:fldCharType="end"/>
            </w:r>
          </w:hyperlink>
        </w:p>
        <w:p w14:paraId="410BD3E9" w14:textId="79C6E747" w:rsidR="005F60EE" w:rsidRPr="005F60EE" w:rsidRDefault="00162775" w:rsidP="00EF3DEA">
          <w:pPr>
            <w:pStyle w:val="Inhopg1"/>
            <w:rPr>
              <w:lang w:eastAsia="nl-NL"/>
            </w:rPr>
          </w:pPr>
          <w:hyperlink w:anchor="_Toc12007697" w:history="1">
            <w:r w:rsidR="005F60EE" w:rsidRPr="005F60EE">
              <w:rPr>
                <w:rStyle w:val="Hyperlink"/>
                <w:color w:val="60FE86"/>
              </w:rPr>
              <w:t>PERSONEELSBELEID</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_Toc12007697 \h </w:instrText>
            </w:r>
            <w:r w:rsidR="005F60EE" w:rsidRPr="00EF3DEA">
              <w:rPr>
                <w:webHidden/>
                <w:color w:val="auto"/>
              </w:rPr>
            </w:r>
            <w:r w:rsidR="005F60EE" w:rsidRPr="00EF3DEA">
              <w:rPr>
                <w:webHidden/>
                <w:color w:val="auto"/>
              </w:rPr>
              <w:fldChar w:fldCharType="separate"/>
            </w:r>
            <w:r w:rsidR="005F60EE" w:rsidRPr="00EF3DEA">
              <w:rPr>
                <w:webHidden/>
                <w:color w:val="auto"/>
              </w:rPr>
              <w:t>29</w:t>
            </w:r>
            <w:r w:rsidR="005F60EE" w:rsidRPr="00EF3DEA">
              <w:rPr>
                <w:webHidden/>
                <w:color w:val="auto"/>
              </w:rPr>
              <w:fldChar w:fldCharType="end"/>
            </w:r>
          </w:hyperlink>
        </w:p>
        <w:p w14:paraId="7DCD74C5" w14:textId="4F70FB7D" w:rsidR="005F60EE" w:rsidRPr="005F60EE" w:rsidRDefault="00162775" w:rsidP="00EF3DEA">
          <w:pPr>
            <w:pStyle w:val="Inhopg1"/>
            <w:rPr>
              <w:lang w:eastAsia="nl-NL"/>
            </w:rPr>
          </w:pPr>
          <w:hyperlink w:anchor="_Toc12007698" w:history="1">
            <w:r w:rsidR="005F60EE" w:rsidRPr="005F60EE">
              <w:rPr>
                <w:rStyle w:val="Hyperlink"/>
                <w:color w:val="9900CC"/>
              </w:rPr>
              <w:t>PARTNERS VAN DE SCHOOL</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_Toc12007698 \h </w:instrText>
            </w:r>
            <w:r w:rsidR="005F60EE" w:rsidRPr="00EF3DEA">
              <w:rPr>
                <w:webHidden/>
                <w:color w:val="auto"/>
              </w:rPr>
            </w:r>
            <w:r w:rsidR="005F60EE" w:rsidRPr="00EF3DEA">
              <w:rPr>
                <w:webHidden/>
                <w:color w:val="auto"/>
              </w:rPr>
              <w:fldChar w:fldCharType="separate"/>
            </w:r>
            <w:r w:rsidR="005F60EE" w:rsidRPr="00EF3DEA">
              <w:rPr>
                <w:webHidden/>
                <w:color w:val="auto"/>
              </w:rPr>
              <w:t>34</w:t>
            </w:r>
            <w:r w:rsidR="005F60EE" w:rsidRPr="00EF3DEA">
              <w:rPr>
                <w:webHidden/>
                <w:color w:val="auto"/>
              </w:rPr>
              <w:fldChar w:fldCharType="end"/>
            </w:r>
          </w:hyperlink>
        </w:p>
        <w:p w14:paraId="4E05B5AF" w14:textId="15FE98B5" w:rsidR="005F60EE" w:rsidRPr="005F60EE" w:rsidRDefault="00162775" w:rsidP="00EF3DEA">
          <w:pPr>
            <w:pStyle w:val="Inhopg1"/>
            <w:rPr>
              <w:lang w:eastAsia="nl-NL"/>
            </w:rPr>
          </w:pPr>
          <w:hyperlink w:anchor="_Toc12007699" w:history="1">
            <w:r w:rsidR="005F60EE" w:rsidRPr="005F60EE">
              <w:rPr>
                <w:rStyle w:val="Hyperlink"/>
                <w:color w:val="FF0000"/>
              </w:rPr>
              <w:t>LANGE TERMIJN ONTWIKKELINGEN - MEERJARENPLAN</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_Toc12007699 \h </w:instrText>
            </w:r>
            <w:r w:rsidR="005F60EE" w:rsidRPr="00EF3DEA">
              <w:rPr>
                <w:webHidden/>
                <w:color w:val="auto"/>
              </w:rPr>
            </w:r>
            <w:r w:rsidR="005F60EE" w:rsidRPr="00EF3DEA">
              <w:rPr>
                <w:webHidden/>
                <w:color w:val="auto"/>
              </w:rPr>
              <w:fldChar w:fldCharType="separate"/>
            </w:r>
            <w:r w:rsidR="005F60EE" w:rsidRPr="00EF3DEA">
              <w:rPr>
                <w:webHidden/>
                <w:color w:val="auto"/>
              </w:rPr>
              <w:t>36</w:t>
            </w:r>
            <w:r w:rsidR="005F60EE" w:rsidRPr="00EF3DEA">
              <w:rPr>
                <w:webHidden/>
                <w:color w:val="auto"/>
              </w:rPr>
              <w:fldChar w:fldCharType="end"/>
            </w:r>
          </w:hyperlink>
        </w:p>
        <w:p w14:paraId="4C17C7D3" w14:textId="00F732E2" w:rsidR="005F60EE" w:rsidRPr="005F60EE" w:rsidRDefault="00162775" w:rsidP="00EF3DEA">
          <w:pPr>
            <w:pStyle w:val="Inhopg1"/>
            <w:rPr>
              <w:rFonts w:asciiTheme="minorHAnsi" w:hAnsiTheme="minorHAnsi" w:cstheme="minorBidi"/>
              <w:sz w:val="22"/>
              <w:szCs w:val="22"/>
              <w:lang w:eastAsia="nl-NL"/>
            </w:rPr>
          </w:pPr>
          <w:hyperlink w:anchor="_Toc12007700" w:history="1">
            <w:r w:rsidR="005F60EE" w:rsidRPr="005F60EE">
              <w:rPr>
                <w:rStyle w:val="Hyperlink"/>
                <w:color w:val="auto"/>
              </w:rPr>
              <w:t>VERWIJZING NAAR BIJLAGEN</w:t>
            </w:r>
            <w:r w:rsidR="005F60EE" w:rsidRPr="00EF3DEA">
              <w:rPr>
                <w:webHidden/>
                <w:color w:val="auto"/>
              </w:rPr>
              <w:tab/>
            </w:r>
            <w:r w:rsidR="005F60EE" w:rsidRPr="00EF3DEA">
              <w:rPr>
                <w:webHidden/>
                <w:color w:val="auto"/>
              </w:rPr>
              <w:fldChar w:fldCharType="begin"/>
            </w:r>
            <w:r w:rsidR="005F60EE" w:rsidRPr="00EF3DEA">
              <w:rPr>
                <w:webHidden/>
                <w:color w:val="auto"/>
              </w:rPr>
              <w:instrText xml:space="preserve"> PAGEREF _Toc12007700 \h </w:instrText>
            </w:r>
            <w:r w:rsidR="005F60EE" w:rsidRPr="00EF3DEA">
              <w:rPr>
                <w:webHidden/>
                <w:color w:val="auto"/>
              </w:rPr>
            </w:r>
            <w:r w:rsidR="005F60EE" w:rsidRPr="00EF3DEA">
              <w:rPr>
                <w:webHidden/>
                <w:color w:val="auto"/>
              </w:rPr>
              <w:fldChar w:fldCharType="separate"/>
            </w:r>
            <w:r w:rsidR="005F60EE" w:rsidRPr="00EF3DEA">
              <w:rPr>
                <w:webHidden/>
                <w:color w:val="auto"/>
              </w:rPr>
              <w:t>37</w:t>
            </w:r>
            <w:r w:rsidR="005F60EE" w:rsidRPr="00EF3DEA">
              <w:rPr>
                <w:webHidden/>
                <w:color w:val="auto"/>
              </w:rPr>
              <w:fldChar w:fldCharType="end"/>
            </w:r>
          </w:hyperlink>
        </w:p>
        <w:p w14:paraId="3CC08863" w14:textId="37873326" w:rsidR="00DD1CCC" w:rsidRPr="008535FE" w:rsidRDefault="00DD1CCC">
          <w:pPr>
            <w:rPr>
              <w:rFonts w:ascii="Times New Roman" w:hAnsi="Times New Roman" w:cs="Times New Roman"/>
              <w:sz w:val="24"/>
              <w:szCs w:val="24"/>
            </w:rPr>
          </w:pPr>
          <w:r w:rsidRPr="00DC4338">
            <w:rPr>
              <w:rFonts w:ascii="Times New Roman" w:hAnsi="Times New Roman" w:cs="Times New Roman"/>
              <w:b/>
              <w:bCs/>
              <w:sz w:val="24"/>
              <w:szCs w:val="24"/>
            </w:rPr>
            <w:fldChar w:fldCharType="end"/>
          </w:r>
        </w:p>
      </w:sdtContent>
    </w:sdt>
    <w:p w14:paraId="29DC8349" w14:textId="77777777" w:rsidR="00AC0FC0" w:rsidRPr="008535FE" w:rsidRDefault="00AC0FC0">
      <w:pPr>
        <w:rPr>
          <w:rFonts w:ascii="Times New Roman" w:hAnsi="Times New Roman" w:cs="Times New Roman"/>
          <w:sz w:val="24"/>
          <w:szCs w:val="24"/>
        </w:rPr>
      </w:pPr>
    </w:p>
    <w:p w14:paraId="32D32469" w14:textId="63FD4433" w:rsidR="00025A9B" w:rsidRPr="008535FE" w:rsidRDefault="00025A9B">
      <w:pPr>
        <w:rPr>
          <w:rFonts w:ascii="Times New Roman" w:hAnsi="Times New Roman" w:cs="Times New Roman"/>
          <w:sz w:val="24"/>
          <w:szCs w:val="24"/>
        </w:rPr>
      </w:pPr>
      <w:r w:rsidRPr="008535FE">
        <w:rPr>
          <w:rFonts w:ascii="Times New Roman" w:hAnsi="Times New Roman" w:cs="Times New Roman"/>
          <w:sz w:val="24"/>
          <w:szCs w:val="24"/>
        </w:rPr>
        <w:br w:type="page"/>
      </w:r>
    </w:p>
    <w:p w14:paraId="692898BF" w14:textId="77777777" w:rsidR="00FF7A2B" w:rsidRPr="007E3163" w:rsidRDefault="00025A9B" w:rsidP="00DA75D9">
      <w:pPr>
        <w:pStyle w:val="Kop1"/>
        <w:rPr>
          <w:rFonts w:ascii="Times New Roman" w:hAnsi="Times New Roman" w:cs="Times New Roman"/>
          <w:b/>
          <w:color w:val="FFC000"/>
          <w:sz w:val="24"/>
          <w:szCs w:val="24"/>
        </w:rPr>
      </w:pPr>
      <w:bookmarkStart w:id="1" w:name="_Toc12007685"/>
      <w:r w:rsidRPr="007E3163">
        <w:rPr>
          <w:rFonts w:ascii="Times New Roman" w:hAnsi="Times New Roman" w:cs="Times New Roman"/>
          <w:b/>
          <w:color w:val="FFC000"/>
          <w:sz w:val="24"/>
          <w:szCs w:val="24"/>
        </w:rPr>
        <w:lastRenderedPageBreak/>
        <w:t>INLEIDING</w:t>
      </w:r>
      <w:bookmarkEnd w:id="1"/>
    </w:p>
    <w:p w14:paraId="5578D7F6" w14:textId="77777777" w:rsidR="00025A9B" w:rsidRPr="008535FE" w:rsidRDefault="00025A9B" w:rsidP="00FF7A2B">
      <w:pPr>
        <w:jc w:val="center"/>
        <w:rPr>
          <w:rFonts w:ascii="Times New Roman" w:hAnsi="Times New Roman" w:cs="Times New Roman"/>
          <w:sz w:val="24"/>
          <w:szCs w:val="24"/>
        </w:rPr>
      </w:pPr>
    </w:p>
    <w:p w14:paraId="1801ECE2" w14:textId="25145D69" w:rsidR="00A70879" w:rsidRPr="00DC4338" w:rsidRDefault="37E2BD1D" w:rsidP="008535FE">
      <w:pPr>
        <w:ind w:firstLine="708"/>
        <w:rPr>
          <w:rFonts w:ascii="Times New Roman" w:hAnsi="Times New Roman" w:cs="Times New Roman"/>
          <w:sz w:val="24"/>
          <w:szCs w:val="24"/>
        </w:rPr>
      </w:pPr>
      <w:r w:rsidRPr="00DC4338">
        <w:rPr>
          <w:rFonts w:ascii="Times New Roman" w:hAnsi="Times New Roman" w:cs="Times New Roman"/>
          <w:sz w:val="24"/>
          <w:szCs w:val="24"/>
        </w:rPr>
        <w:t xml:space="preserve">Voor u ligt het schoolplan van de Bonte Vlinder. Ons schoolplan geeft de beleids- en schoolontwikkeling voor de periode van 2019-2023 weer. Het ambitiestatement van De Haagse Scholen heeft richting gegeven voor de totstandkoming van het schoolplan. </w:t>
      </w:r>
    </w:p>
    <w:p w14:paraId="1138DFD8" w14:textId="14500179" w:rsidR="00426078" w:rsidRPr="00DC4338" w:rsidRDefault="00016B5A" w:rsidP="008535FE">
      <w:pPr>
        <w:spacing w:after="0"/>
        <w:ind w:firstLine="708"/>
        <w:rPr>
          <w:rFonts w:ascii="Times New Roman" w:hAnsi="Times New Roman" w:cs="Times New Roman"/>
          <w:sz w:val="24"/>
          <w:szCs w:val="24"/>
        </w:rPr>
      </w:pPr>
      <w:r w:rsidRPr="00DC4338">
        <w:rPr>
          <w:rFonts w:ascii="Times New Roman" w:hAnsi="Times New Roman" w:cs="Times New Roman"/>
          <w:sz w:val="24"/>
          <w:szCs w:val="24"/>
        </w:rPr>
        <w:t xml:space="preserve">In dit schoolplan </w:t>
      </w:r>
      <w:r w:rsidR="00590809" w:rsidRPr="00DC4338">
        <w:rPr>
          <w:rFonts w:ascii="Times New Roman" w:hAnsi="Times New Roman" w:cs="Times New Roman"/>
          <w:sz w:val="24"/>
          <w:szCs w:val="24"/>
        </w:rPr>
        <w:t>vindt u een korte beschrijving van onze school en haar omgeving</w:t>
      </w:r>
      <w:r w:rsidR="00426078" w:rsidRPr="00DC4338">
        <w:rPr>
          <w:rFonts w:ascii="Times New Roman" w:hAnsi="Times New Roman" w:cs="Times New Roman"/>
          <w:sz w:val="24"/>
          <w:szCs w:val="24"/>
        </w:rPr>
        <w:t>.</w:t>
      </w:r>
    </w:p>
    <w:p w14:paraId="66DCCD9F" w14:textId="078EE635" w:rsidR="00D63F6A" w:rsidRPr="00DC4338" w:rsidRDefault="00862ECA" w:rsidP="005D3150">
      <w:pPr>
        <w:spacing w:after="0"/>
        <w:rPr>
          <w:rFonts w:ascii="Times New Roman" w:hAnsi="Times New Roman" w:cs="Times New Roman"/>
          <w:sz w:val="24"/>
          <w:szCs w:val="24"/>
        </w:rPr>
      </w:pPr>
      <w:r w:rsidRPr="00DC4338">
        <w:rPr>
          <w:rFonts w:ascii="Times New Roman" w:hAnsi="Times New Roman" w:cs="Times New Roman"/>
          <w:sz w:val="24"/>
          <w:szCs w:val="24"/>
        </w:rPr>
        <w:t>Hierna zetten we ons schoolconcept uiteen. Waar staan</w:t>
      </w:r>
      <w:r w:rsidR="00341C8F" w:rsidRPr="00DC4338">
        <w:rPr>
          <w:rFonts w:ascii="Times New Roman" w:hAnsi="Times New Roman" w:cs="Times New Roman"/>
          <w:sz w:val="24"/>
          <w:szCs w:val="24"/>
        </w:rPr>
        <w:t xml:space="preserve"> we voor</w:t>
      </w:r>
      <w:r w:rsidRPr="00DC4338">
        <w:rPr>
          <w:rFonts w:ascii="Times New Roman" w:hAnsi="Times New Roman" w:cs="Times New Roman"/>
          <w:sz w:val="24"/>
          <w:szCs w:val="24"/>
        </w:rPr>
        <w:t xml:space="preserve"> en </w:t>
      </w:r>
      <w:r w:rsidR="00341C8F" w:rsidRPr="00DC4338">
        <w:rPr>
          <w:rFonts w:ascii="Times New Roman" w:hAnsi="Times New Roman" w:cs="Times New Roman"/>
          <w:sz w:val="24"/>
          <w:szCs w:val="24"/>
        </w:rPr>
        <w:t xml:space="preserve">waar </w:t>
      </w:r>
      <w:r w:rsidRPr="00DC4338">
        <w:rPr>
          <w:rFonts w:ascii="Times New Roman" w:hAnsi="Times New Roman" w:cs="Times New Roman"/>
          <w:sz w:val="24"/>
          <w:szCs w:val="24"/>
        </w:rPr>
        <w:t xml:space="preserve">gaan we voor. Dit zal vooraf gegaan worden door de </w:t>
      </w:r>
      <w:r w:rsidR="005C0A58" w:rsidRPr="00DC4338">
        <w:rPr>
          <w:rFonts w:ascii="Times New Roman" w:hAnsi="Times New Roman" w:cs="Times New Roman"/>
          <w:sz w:val="24"/>
          <w:szCs w:val="24"/>
        </w:rPr>
        <w:t>ui</w:t>
      </w:r>
      <w:r w:rsidR="00E96DD2" w:rsidRPr="00DC4338">
        <w:rPr>
          <w:rFonts w:ascii="Times New Roman" w:hAnsi="Times New Roman" w:cs="Times New Roman"/>
          <w:sz w:val="24"/>
          <w:szCs w:val="24"/>
        </w:rPr>
        <w:t>tgangspunten en ambities van on</w:t>
      </w:r>
      <w:r w:rsidR="00110AE1" w:rsidRPr="00DC4338">
        <w:rPr>
          <w:rFonts w:ascii="Times New Roman" w:hAnsi="Times New Roman" w:cs="Times New Roman"/>
          <w:sz w:val="24"/>
          <w:szCs w:val="24"/>
        </w:rPr>
        <w:t>ze Stichting,</w:t>
      </w:r>
      <w:r w:rsidRPr="00DC4338">
        <w:rPr>
          <w:rFonts w:ascii="Times New Roman" w:hAnsi="Times New Roman" w:cs="Times New Roman"/>
          <w:sz w:val="24"/>
          <w:szCs w:val="24"/>
        </w:rPr>
        <w:t xml:space="preserve"> De Haagse Scholen.</w:t>
      </w:r>
    </w:p>
    <w:p w14:paraId="7E5DDDBA" w14:textId="56468FC5" w:rsidR="006F4C0D" w:rsidRPr="00DC4338" w:rsidRDefault="00D63F6A" w:rsidP="005D3150">
      <w:pPr>
        <w:spacing w:after="0"/>
        <w:rPr>
          <w:rFonts w:ascii="Times New Roman" w:hAnsi="Times New Roman" w:cs="Times New Roman"/>
          <w:sz w:val="24"/>
          <w:szCs w:val="24"/>
        </w:rPr>
      </w:pPr>
      <w:r w:rsidRPr="00DC4338">
        <w:rPr>
          <w:rFonts w:ascii="Times New Roman" w:hAnsi="Times New Roman" w:cs="Times New Roman"/>
          <w:sz w:val="24"/>
          <w:szCs w:val="24"/>
        </w:rPr>
        <w:t xml:space="preserve">Voorts zullen wij inzoomen op ons onderwijskundig beleid. </w:t>
      </w:r>
      <w:r w:rsidR="00E96DD2" w:rsidRPr="00DC4338">
        <w:rPr>
          <w:rFonts w:ascii="Times New Roman" w:hAnsi="Times New Roman" w:cs="Times New Roman"/>
          <w:sz w:val="24"/>
          <w:szCs w:val="24"/>
        </w:rPr>
        <w:t xml:space="preserve"> </w:t>
      </w:r>
      <w:r w:rsidR="00603197" w:rsidRPr="00DC4338">
        <w:rPr>
          <w:rFonts w:ascii="Times New Roman" w:hAnsi="Times New Roman" w:cs="Times New Roman"/>
          <w:sz w:val="24"/>
          <w:szCs w:val="24"/>
        </w:rPr>
        <w:t xml:space="preserve">Wat is de inhoud van ons onderwijs, hoe zorgen wij voor onze leerlingen, wat betekent dit voor ons pedagogisch klimaat en ons didactisch handelen </w:t>
      </w:r>
      <w:r w:rsidR="009B1DFE" w:rsidRPr="00DC4338">
        <w:rPr>
          <w:rFonts w:ascii="Times New Roman" w:hAnsi="Times New Roman" w:cs="Times New Roman"/>
          <w:sz w:val="24"/>
          <w:szCs w:val="24"/>
        </w:rPr>
        <w:t xml:space="preserve">en </w:t>
      </w:r>
      <w:r w:rsidR="00D7564D" w:rsidRPr="00DC4338">
        <w:rPr>
          <w:rFonts w:ascii="Times New Roman" w:hAnsi="Times New Roman" w:cs="Times New Roman"/>
          <w:sz w:val="24"/>
          <w:szCs w:val="24"/>
        </w:rPr>
        <w:t>welke ambities en doelen hebben we voor de komende vier jaar en hoe zetten we deze weg in de tijd</w:t>
      </w:r>
      <w:r w:rsidR="008535FE" w:rsidRPr="00DC4338">
        <w:rPr>
          <w:rFonts w:ascii="Times New Roman" w:hAnsi="Times New Roman" w:cs="Times New Roman"/>
          <w:sz w:val="24"/>
          <w:szCs w:val="24"/>
        </w:rPr>
        <w:t>.</w:t>
      </w:r>
    </w:p>
    <w:p w14:paraId="71B3DD31" w14:textId="77777777" w:rsidR="006F4C0D" w:rsidRPr="00DC4338" w:rsidRDefault="006F4C0D" w:rsidP="005D3150">
      <w:pPr>
        <w:spacing w:after="0"/>
        <w:rPr>
          <w:rFonts w:ascii="Times New Roman" w:hAnsi="Times New Roman" w:cs="Times New Roman"/>
          <w:sz w:val="24"/>
          <w:szCs w:val="24"/>
        </w:rPr>
      </w:pPr>
    </w:p>
    <w:p w14:paraId="1CE95EE3" w14:textId="3512B41C" w:rsidR="00A70879" w:rsidRPr="00DC4338" w:rsidRDefault="00A70879" w:rsidP="008535FE">
      <w:pPr>
        <w:spacing w:after="0"/>
        <w:ind w:firstLine="708"/>
        <w:rPr>
          <w:rFonts w:ascii="Times New Roman" w:hAnsi="Times New Roman" w:cs="Times New Roman"/>
          <w:sz w:val="24"/>
          <w:szCs w:val="24"/>
        </w:rPr>
      </w:pPr>
      <w:r w:rsidRPr="00DC4338">
        <w:rPr>
          <w:rFonts w:ascii="Times New Roman" w:hAnsi="Times New Roman" w:cs="Times New Roman"/>
          <w:sz w:val="24"/>
          <w:szCs w:val="24"/>
        </w:rPr>
        <w:t>Ons schoolplan is leidend voor on</w:t>
      </w:r>
      <w:r w:rsidR="00113ABA" w:rsidRPr="00DC4338">
        <w:rPr>
          <w:rFonts w:ascii="Times New Roman" w:hAnsi="Times New Roman" w:cs="Times New Roman"/>
          <w:sz w:val="24"/>
          <w:szCs w:val="24"/>
        </w:rPr>
        <w:t>ze</w:t>
      </w:r>
      <w:r w:rsidRPr="00DC4338">
        <w:rPr>
          <w:rFonts w:ascii="Times New Roman" w:hAnsi="Times New Roman" w:cs="Times New Roman"/>
          <w:sz w:val="24"/>
          <w:szCs w:val="24"/>
        </w:rPr>
        <w:t xml:space="preserve"> jaarplan</w:t>
      </w:r>
      <w:r w:rsidR="00113ABA" w:rsidRPr="00DC4338">
        <w:rPr>
          <w:rFonts w:ascii="Times New Roman" w:hAnsi="Times New Roman" w:cs="Times New Roman"/>
          <w:sz w:val="24"/>
          <w:szCs w:val="24"/>
        </w:rPr>
        <w:t>nen</w:t>
      </w:r>
      <w:r w:rsidRPr="00DC4338">
        <w:rPr>
          <w:rFonts w:ascii="Times New Roman" w:hAnsi="Times New Roman" w:cs="Times New Roman"/>
          <w:sz w:val="24"/>
          <w:szCs w:val="24"/>
        </w:rPr>
        <w:t>. Voorafgaand aan elk schooljaar wordt er een jaarplan opgesteld, waarin on</w:t>
      </w:r>
      <w:r w:rsidR="005F7479" w:rsidRPr="00DC4338">
        <w:rPr>
          <w:rFonts w:ascii="Times New Roman" w:hAnsi="Times New Roman" w:cs="Times New Roman"/>
          <w:sz w:val="24"/>
          <w:szCs w:val="24"/>
        </w:rPr>
        <w:t>ze</w:t>
      </w:r>
      <w:r w:rsidRPr="00DC4338">
        <w:rPr>
          <w:rFonts w:ascii="Times New Roman" w:hAnsi="Times New Roman" w:cs="Times New Roman"/>
          <w:sz w:val="24"/>
          <w:szCs w:val="24"/>
        </w:rPr>
        <w:t xml:space="preserve"> onderwijskundig</w:t>
      </w:r>
      <w:r w:rsidR="005F7479" w:rsidRPr="00DC4338">
        <w:rPr>
          <w:rFonts w:ascii="Times New Roman" w:hAnsi="Times New Roman" w:cs="Times New Roman"/>
          <w:sz w:val="24"/>
          <w:szCs w:val="24"/>
        </w:rPr>
        <w:t>e</w:t>
      </w:r>
      <w:r w:rsidRPr="00DC4338">
        <w:rPr>
          <w:rFonts w:ascii="Times New Roman" w:hAnsi="Times New Roman" w:cs="Times New Roman"/>
          <w:sz w:val="24"/>
          <w:szCs w:val="24"/>
        </w:rPr>
        <w:t xml:space="preserve"> </w:t>
      </w:r>
      <w:r w:rsidR="005F7479" w:rsidRPr="00DC4338">
        <w:rPr>
          <w:rFonts w:ascii="Times New Roman" w:hAnsi="Times New Roman" w:cs="Times New Roman"/>
          <w:sz w:val="24"/>
          <w:szCs w:val="24"/>
        </w:rPr>
        <w:t>doelen</w:t>
      </w:r>
      <w:r w:rsidR="00113ABA" w:rsidRPr="00DC4338">
        <w:rPr>
          <w:rFonts w:ascii="Times New Roman" w:hAnsi="Times New Roman" w:cs="Times New Roman"/>
          <w:sz w:val="24"/>
          <w:szCs w:val="24"/>
        </w:rPr>
        <w:t xml:space="preserve"> en ambities</w:t>
      </w:r>
      <w:r w:rsidR="00F23FAC" w:rsidRPr="00DC4338">
        <w:rPr>
          <w:rFonts w:ascii="Times New Roman" w:hAnsi="Times New Roman" w:cs="Times New Roman"/>
          <w:sz w:val="24"/>
          <w:szCs w:val="24"/>
        </w:rPr>
        <w:t xml:space="preserve"> uitgewerkt worden</w:t>
      </w:r>
      <w:r w:rsidRPr="00DC4338">
        <w:rPr>
          <w:rFonts w:ascii="Times New Roman" w:hAnsi="Times New Roman" w:cs="Times New Roman"/>
          <w:sz w:val="24"/>
          <w:szCs w:val="24"/>
        </w:rPr>
        <w:t xml:space="preserve"> in concrete acties. Het jaarp</w:t>
      </w:r>
      <w:r w:rsidR="007C1864" w:rsidRPr="00DC4338">
        <w:rPr>
          <w:rFonts w:ascii="Times New Roman" w:hAnsi="Times New Roman" w:cs="Times New Roman"/>
          <w:sz w:val="24"/>
          <w:szCs w:val="24"/>
        </w:rPr>
        <w:t>lan wordt jaarlijks geëvalueerd. Vanuit de evaluatie wordt een jaarverslag gemaakt en besproken met het tam, het bestuur en de MR.</w:t>
      </w:r>
      <w:r w:rsidR="00AD7A60" w:rsidRPr="00DC4338">
        <w:rPr>
          <w:rFonts w:ascii="Times New Roman" w:hAnsi="Times New Roman" w:cs="Times New Roman"/>
          <w:sz w:val="24"/>
          <w:szCs w:val="24"/>
        </w:rPr>
        <w:t xml:space="preserve"> </w:t>
      </w:r>
    </w:p>
    <w:p w14:paraId="43E63B16" w14:textId="79C73EA0" w:rsidR="008535FE" w:rsidRPr="00DC4338" w:rsidRDefault="008535FE" w:rsidP="005D3150">
      <w:pPr>
        <w:spacing w:after="0"/>
        <w:rPr>
          <w:rFonts w:ascii="Times New Roman" w:hAnsi="Times New Roman" w:cs="Times New Roman"/>
          <w:sz w:val="24"/>
          <w:szCs w:val="24"/>
        </w:rPr>
      </w:pPr>
    </w:p>
    <w:p w14:paraId="621F0B71" w14:textId="20E251A7" w:rsidR="008535FE" w:rsidRPr="00DC4338" w:rsidRDefault="008535FE" w:rsidP="00DC4338">
      <w:pPr>
        <w:spacing w:after="0"/>
        <w:ind w:firstLine="708"/>
        <w:rPr>
          <w:rFonts w:ascii="Times New Roman" w:hAnsi="Times New Roman" w:cs="Times New Roman"/>
          <w:sz w:val="24"/>
          <w:szCs w:val="24"/>
        </w:rPr>
      </w:pPr>
      <w:r w:rsidRPr="00DC4338">
        <w:rPr>
          <w:rFonts w:ascii="Times New Roman" w:hAnsi="Times New Roman" w:cs="Times New Roman"/>
          <w:sz w:val="24"/>
          <w:szCs w:val="24"/>
        </w:rPr>
        <w:t>Het schoolplan is dus het meerjarenplan. In de jaarplannen worden deze plannen omgezet in concrete doelen. Op deze manier vormen de jaarplannen de stappen die wij zetten om het schoolplan uit te voeren.</w:t>
      </w:r>
    </w:p>
    <w:p w14:paraId="05D4938F" w14:textId="6E8B0E74" w:rsidR="00341C8F" w:rsidRPr="00DC4338" w:rsidRDefault="00341C8F" w:rsidP="37E2BD1D">
      <w:pPr>
        <w:spacing w:after="0"/>
        <w:rPr>
          <w:rFonts w:ascii="Times New Roman" w:hAnsi="Times New Roman" w:cs="Times New Roman"/>
          <w:sz w:val="24"/>
          <w:szCs w:val="24"/>
        </w:rPr>
      </w:pPr>
    </w:p>
    <w:p w14:paraId="551D7A8A" w14:textId="179E9B9F" w:rsidR="37E2BD1D" w:rsidRPr="00DC4338" w:rsidRDefault="00587931" w:rsidP="00DC4338">
      <w:pPr>
        <w:spacing w:after="0"/>
        <w:ind w:firstLine="708"/>
        <w:rPr>
          <w:rFonts w:ascii="Times New Roman" w:hAnsi="Times New Roman" w:cs="Times New Roman"/>
          <w:sz w:val="24"/>
          <w:szCs w:val="24"/>
        </w:rPr>
      </w:pPr>
      <w:r w:rsidRPr="00587931">
        <w:rPr>
          <w:rFonts w:ascii="Times New Roman" w:hAnsi="Times New Roman" w:cs="Times New Roman"/>
          <w:noProof/>
          <w:color w:val="00B050"/>
          <w:sz w:val="24"/>
          <w:szCs w:val="24"/>
          <w:lang w:eastAsia="nl-NL"/>
        </w:rPr>
        <w:drawing>
          <wp:anchor distT="0" distB="0" distL="114300" distR="114300" simplePos="0" relativeHeight="251678720" behindDoc="1" locked="0" layoutInCell="1" allowOverlap="1" wp14:anchorId="4659B72C" wp14:editId="031B4405">
            <wp:simplePos x="0" y="0"/>
            <wp:positionH relativeFrom="margin">
              <wp:align>left</wp:align>
            </wp:positionH>
            <wp:positionV relativeFrom="paragraph">
              <wp:posOffset>60325</wp:posOffset>
            </wp:positionV>
            <wp:extent cx="2430522" cy="3240000"/>
            <wp:effectExtent l="0" t="0" r="8255" b="0"/>
            <wp:wrapTight wrapText="bothSides">
              <wp:wrapPolygon edited="0">
                <wp:start x="0" y="0"/>
                <wp:lineTo x="0" y="21465"/>
                <wp:lineTo x="21504" y="21465"/>
                <wp:lineTo x="21504" y="0"/>
                <wp:lineTo x="0" y="0"/>
              </wp:wrapPolygon>
            </wp:wrapTight>
            <wp:docPr id="16" name="Afbeelding 16" descr="\\Sources.localzone\Users$\982-4749-D.Bruijn\Downloads\trap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s.localzone\Users$\982-4749-D.Bruijn\Downloads\trap 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522"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7E2BD1D" w:rsidRPr="00DC4338">
        <w:rPr>
          <w:rFonts w:ascii="Times New Roman" w:hAnsi="Times New Roman" w:cs="Times New Roman"/>
          <w:sz w:val="24"/>
          <w:szCs w:val="24"/>
        </w:rPr>
        <w:t>In het schooljaar 20</w:t>
      </w:r>
      <w:r w:rsidR="00582759" w:rsidRPr="00DC4338">
        <w:rPr>
          <w:rFonts w:ascii="Times New Roman" w:hAnsi="Times New Roman" w:cs="Times New Roman"/>
          <w:sz w:val="24"/>
          <w:szCs w:val="24"/>
        </w:rPr>
        <w:t>1</w:t>
      </w:r>
      <w:r w:rsidR="37E2BD1D" w:rsidRPr="00DC4338">
        <w:rPr>
          <w:rFonts w:ascii="Times New Roman" w:hAnsi="Times New Roman" w:cs="Times New Roman"/>
          <w:sz w:val="24"/>
          <w:szCs w:val="24"/>
        </w:rPr>
        <w:t>7-2018 heeft het team de nieuwe visie ontwikkeld voor het schoolplan. In het sc</w:t>
      </w:r>
      <w:r w:rsidR="008C23AF" w:rsidRPr="00DC4338">
        <w:rPr>
          <w:rFonts w:ascii="Times New Roman" w:hAnsi="Times New Roman" w:cs="Times New Roman"/>
          <w:sz w:val="24"/>
          <w:szCs w:val="24"/>
        </w:rPr>
        <w:t xml:space="preserve">hooljaar 2018-2019 zijn de doelen vanuit het vorige schoolplan </w:t>
      </w:r>
      <w:r w:rsidR="00F009D5" w:rsidRPr="00DC4338">
        <w:rPr>
          <w:rFonts w:ascii="Times New Roman" w:hAnsi="Times New Roman" w:cs="Times New Roman"/>
          <w:sz w:val="24"/>
          <w:szCs w:val="24"/>
        </w:rPr>
        <w:t>geëvalueerd</w:t>
      </w:r>
      <w:r w:rsidR="008C23AF" w:rsidRPr="00DC4338">
        <w:rPr>
          <w:rFonts w:ascii="Times New Roman" w:hAnsi="Times New Roman" w:cs="Times New Roman"/>
          <w:sz w:val="24"/>
          <w:szCs w:val="24"/>
        </w:rPr>
        <w:t xml:space="preserve"> in de twee stuurgroepen, de didactische stuurgroep en de pedagogische stuurgroep. </w:t>
      </w:r>
      <w:r w:rsidR="0089158E">
        <w:rPr>
          <w:rFonts w:ascii="Times New Roman" w:hAnsi="Times New Roman" w:cs="Times New Roman"/>
          <w:sz w:val="24"/>
          <w:szCs w:val="24"/>
        </w:rPr>
        <w:t>Tijdens de studiedag op 11-03-</w:t>
      </w:r>
      <w:r w:rsidR="008535FE" w:rsidRPr="00DC4338">
        <w:rPr>
          <w:rFonts w:ascii="Times New Roman" w:hAnsi="Times New Roman" w:cs="Times New Roman"/>
          <w:sz w:val="24"/>
          <w:szCs w:val="24"/>
        </w:rPr>
        <w:t>2019</w:t>
      </w:r>
      <w:r w:rsidR="00582759" w:rsidRPr="00DC4338">
        <w:rPr>
          <w:rFonts w:ascii="Times New Roman" w:hAnsi="Times New Roman" w:cs="Times New Roman"/>
          <w:sz w:val="24"/>
          <w:szCs w:val="24"/>
        </w:rPr>
        <w:t xml:space="preserve"> zijn de successtappen en de aandachtspunten van de afgelopen jaren vastgesteld. Daarna heeft het team de successtappen voor de komende vier jaar vastgesteld om te komen tot de nieuwe visie. Dit is gedaan op het gebied van onderwijskundig didactisch handelen, veiligheidsbeleid en pedagogisch klimaat, ondersteuning en begeleiding en personeelsbelei</w:t>
      </w:r>
      <w:r w:rsidR="007C1864" w:rsidRPr="00DC4338">
        <w:rPr>
          <w:rFonts w:ascii="Times New Roman" w:hAnsi="Times New Roman" w:cs="Times New Roman"/>
          <w:sz w:val="24"/>
          <w:szCs w:val="24"/>
        </w:rPr>
        <w:t>d. Het schoolplan</w:t>
      </w:r>
      <w:r w:rsidR="00582759" w:rsidRPr="00DC4338">
        <w:rPr>
          <w:rFonts w:ascii="Times New Roman" w:hAnsi="Times New Roman" w:cs="Times New Roman"/>
          <w:sz w:val="24"/>
          <w:szCs w:val="24"/>
        </w:rPr>
        <w:t xml:space="preserve"> is gemaakt door het beleidsteam. Naderhand is er feedback gevraagd vanuit het team en de MR.</w:t>
      </w:r>
    </w:p>
    <w:p w14:paraId="18506346" w14:textId="3EDAE0EC" w:rsidR="00F009D5" w:rsidRPr="008535FE" w:rsidRDefault="00F009D5" w:rsidP="37E2BD1D">
      <w:pPr>
        <w:spacing w:after="0"/>
        <w:rPr>
          <w:rFonts w:ascii="Times New Roman" w:hAnsi="Times New Roman" w:cs="Times New Roman"/>
          <w:color w:val="00B050"/>
          <w:sz w:val="24"/>
          <w:szCs w:val="24"/>
        </w:rPr>
      </w:pPr>
    </w:p>
    <w:p w14:paraId="08EEBF96" w14:textId="200E73AC" w:rsidR="00F009D5" w:rsidRPr="008535FE" w:rsidRDefault="00F009D5" w:rsidP="37E2BD1D">
      <w:pPr>
        <w:spacing w:after="0"/>
        <w:rPr>
          <w:rFonts w:ascii="Times New Roman" w:hAnsi="Times New Roman" w:cs="Times New Roman"/>
          <w:sz w:val="24"/>
          <w:szCs w:val="24"/>
        </w:rPr>
      </w:pPr>
    </w:p>
    <w:p w14:paraId="062FBE55" w14:textId="77777777" w:rsidR="00A70879" w:rsidRPr="008535FE" w:rsidRDefault="00A70879" w:rsidP="005D3150">
      <w:pPr>
        <w:spacing w:after="0"/>
        <w:rPr>
          <w:rFonts w:ascii="Times New Roman" w:hAnsi="Times New Roman" w:cs="Times New Roman"/>
          <w:sz w:val="24"/>
          <w:szCs w:val="24"/>
        </w:rPr>
      </w:pPr>
    </w:p>
    <w:p w14:paraId="70A586C3" w14:textId="2E63EBDC" w:rsidR="00FF7A2B" w:rsidRPr="008535FE" w:rsidRDefault="00FF7A2B" w:rsidP="005D3150">
      <w:pPr>
        <w:spacing w:after="0"/>
        <w:rPr>
          <w:rFonts w:ascii="Times New Roman" w:hAnsi="Times New Roman" w:cs="Times New Roman"/>
          <w:sz w:val="24"/>
          <w:szCs w:val="24"/>
        </w:rPr>
      </w:pPr>
      <w:r w:rsidRPr="008535FE">
        <w:rPr>
          <w:rFonts w:ascii="Times New Roman" w:hAnsi="Times New Roman" w:cs="Times New Roman"/>
          <w:sz w:val="24"/>
          <w:szCs w:val="24"/>
        </w:rPr>
        <w:br w:type="page"/>
      </w:r>
    </w:p>
    <w:p w14:paraId="192FD669" w14:textId="77777777" w:rsidR="00FF7A2B" w:rsidRPr="0089158E" w:rsidRDefault="00E93637" w:rsidP="00A84095">
      <w:pPr>
        <w:pStyle w:val="Kop1"/>
        <w:rPr>
          <w:rFonts w:ascii="Times New Roman" w:hAnsi="Times New Roman" w:cs="Times New Roman"/>
          <w:b/>
          <w:color w:val="00B050"/>
          <w:sz w:val="24"/>
          <w:szCs w:val="24"/>
        </w:rPr>
      </w:pPr>
      <w:bookmarkStart w:id="2" w:name="_Toc12007686"/>
      <w:r w:rsidRPr="0089158E">
        <w:rPr>
          <w:rFonts w:ascii="Times New Roman" w:hAnsi="Times New Roman" w:cs="Times New Roman"/>
          <w:b/>
          <w:color w:val="00B050"/>
          <w:sz w:val="24"/>
          <w:szCs w:val="24"/>
        </w:rPr>
        <w:lastRenderedPageBreak/>
        <w:t>ONZE</w:t>
      </w:r>
      <w:r w:rsidR="00FF7A2B" w:rsidRPr="0089158E">
        <w:rPr>
          <w:rFonts w:ascii="Times New Roman" w:hAnsi="Times New Roman" w:cs="Times New Roman"/>
          <w:b/>
          <w:color w:val="00B050"/>
          <w:sz w:val="24"/>
          <w:szCs w:val="24"/>
        </w:rPr>
        <w:t xml:space="preserve"> SCHOOL EN HAAR OMGEVING</w:t>
      </w:r>
      <w:bookmarkEnd w:id="2"/>
    </w:p>
    <w:p w14:paraId="5B413F74" w14:textId="77777777" w:rsidR="00FF7A2B" w:rsidRPr="0089158E" w:rsidRDefault="00FF7A2B">
      <w:pPr>
        <w:rPr>
          <w:rFonts w:ascii="Times New Roman" w:hAnsi="Times New Roman" w:cs="Times New Roman"/>
          <w:color w:val="00B050"/>
          <w:sz w:val="24"/>
          <w:szCs w:val="24"/>
        </w:rPr>
      </w:pPr>
    </w:p>
    <w:tbl>
      <w:tblPr>
        <w:tblStyle w:val="Lijsttabel1licht-Accent6"/>
        <w:tblW w:w="0" w:type="auto"/>
        <w:tblLook w:val="04A0" w:firstRow="1" w:lastRow="0" w:firstColumn="1" w:lastColumn="0" w:noHBand="0" w:noVBand="1"/>
      </w:tblPr>
      <w:tblGrid>
        <w:gridCol w:w="2405"/>
        <w:gridCol w:w="6657"/>
      </w:tblGrid>
      <w:tr w:rsidR="00E93637" w:rsidRPr="008535FE" w14:paraId="2916E80A" w14:textId="77777777" w:rsidTr="00891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2C1FA7" w14:textId="77777777" w:rsidR="00E93637" w:rsidRPr="0089158E" w:rsidRDefault="00E93637" w:rsidP="00CE3ED2">
            <w:pPr>
              <w:rPr>
                <w:rFonts w:ascii="Times New Roman" w:hAnsi="Times New Roman" w:cs="Times New Roman"/>
                <w:b w:val="0"/>
                <w:sz w:val="24"/>
                <w:szCs w:val="24"/>
              </w:rPr>
            </w:pPr>
            <w:r w:rsidRPr="0089158E">
              <w:rPr>
                <w:rFonts w:ascii="Times New Roman" w:hAnsi="Times New Roman" w:cs="Times New Roman"/>
                <w:b w:val="0"/>
                <w:sz w:val="24"/>
                <w:szCs w:val="24"/>
              </w:rPr>
              <w:t>Naam</w:t>
            </w:r>
          </w:p>
        </w:tc>
        <w:tc>
          <w:tcPr>
            <w:tcW w:w="6657" w:type="dxa"/>
          </w:tcPr>
          <w:p w14:paraId="3FC147FC" w14:textId="77777777" w:rsidR="00E93637" w:rsidRDefault="008C23AF" w:rsidP="00CE3ED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58E">
              <w:rPr>
                <w:rFonts w:ascii="Times New Roman" w:hAnsi="Times New Roman" w:cs="Times New Roman"/>
                <w:sz w:val="24"/>
                <w:szCs w:val="24"/>
              </w:rPr>
              <w:t>SBO de Bonte Vlinder</w:t>
            </w:r>
          </w:p>
          <w:p w14:paraId="44C733B1" w14:textId="042CA4F7" w:rsidR="0089158E" w:rsidRPr="0089158E" w:rsidRDefault="0089158E" w:rsidP="00CE3ED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93637" w:rsidRPr="008535FE" w14:paraId="6273A1CF" w14:textId="77777777" w:rsidTr="00891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ED0A032" w14:textId="77777777" w:rsidR="00E93637" w:rsidRPr="0089158E" w:rsidRDefault="00E93637" w:rsidP="00CE3ED2">
            <w:pPr>
              <w:rPr>
                <w:rFonts w:ascii="Times New Roman" w:hAnsi="Times New Roman" w:cs="Times New Roman"/>
                <w:b w:val="0"/>
                <w:sz w:val="24"/>
                <w:szCs w:val="24"/>
              </w:rPr>
            </w:pPr>
            <w:r w:rsidRPr="0089158E">
              <w:rPr>
                <w:rFonts w:ascii="Times New Roman" w:hAnsi="Times New Roman" w:cs="Times New Roman"/>
                <w:b w:val="0"/>
                <w:sz w:val="24"/>
                <w:szCs w:val="24"/>
              </w:rPr>
              <w:t>Brinnummer</w:t>
            </w:r>
          </w:p>
        </w:tc>
        <w:tc>
          <w:tcPr>
            <w:tcW w:w="6657" w:type="dxa"/>
          </w:tcPr>
          <w:p w14:paraId="370F1F37" w14:textId="77777777" w:rsidR="00E93637" w:rsidRDefault="008C23AF" w:rsidP="00CE3E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9158E">
              <w:rPr>
                <w:rFonts w:ascii="Times New Roman" w:hAnsi="Times New Roman" w:cs="Times New Roman"/>
                <w:b/>
                <w:sz w:val="24"/>
                <w:szCs w:val="24"/>
              </w:rPr>
              <w:t>20JC</w:t>
            </w:r>
          </w:p>
          <w:p w14:paraId="549E92D4" w14:textId="3FF86388" w:rsidR="0089158E" w:rsidRPr="0089158E" w:rsidRDefault="0089158E" w:rsidP="00CE3E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E93637" w:rsidRPr="008535FE" w14:paraId="58D62CD1" w14:textId="77777777" w:rsidTr="0089158E">
        <w:tc>
          <w:tcPr>
            <w:cnfStyle w:val="001000000000" w:firstRow="0" w:lastRow="0" w:firstColumn="1" w:lastColumn="0" w:oddVBand="0" w:evenVBand="0" w:oddHBand="0" w:evenHBand="0" w:firstRowFirstColumn="0" w:firstRowLastColumn="0" w:lastRowFirstColumn="0" w:lastRowLastColumn="0"/>
            <w:tcW w:w="2405" w:type="dxa"/>
          </w:tcPr>
          <w:p w14:paraId="09137764" w14:textId="77777777" w:rsidR="00E93637" w:rsidRPr="0089158E" w:rsidRDefault="00E93637" w:rsidP="00CE3ED2">
            <w:pPr>
              <w:rPr>
                <w:rFonts w:ascii="Times New Roman" w:hAnsi="Times New Roman" w:cs="Times New Roman"/>
                <w:b w:val="0"/>
                <w:sz w:val="24"/>
                <w:szCs w:val="24"/>
              </w:rPr>
            </w:pPr>
            <w:r w:rsidRPr="0089158E">
              <w:rPr>
                <w:rFonts w:ascii="Times New Roman" w:hAnsi="Times New Roman" w:cs="Times New Roman"/>
                <w:b w:val="0"/>
                <w:sz w:val="24"/>
                <w:szCs w:val="24"/>
              </w:rPr>
              <w:t>Adres</w:t>
            </w:r>
          </w:p>
        </w:tc>
        <w:tc>
          <w:tcPr>
            <w:tcW w:w="6657" w:type="dxa"/>
          </w:tcPr>
          <w:p w14:paraId="0A44E7F3" w14:textId="77777777" w:rsidR="00E93637" w:rsidRPr="0089158E" w:rsidRDefault="008C23AF" w:rsidP="00CE3E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9158E">
              <w:rPr>
                <w:rFonts w:ascii="Times New Roman" w:hAnsi="Times New Roman" w:cs="Times New Roman"/>
                <w:b/>
                <w:sz w:val="24"/>
                <w:szCs w:val="24"/>
              </w:rPr>
              <w:t>Aucubastraat 3</w:t>
            </w:r>
          </w:p>
          <w:p w14:paraId="60168813" w14:textId="715D5955" w:rsidR="008C23AF" w:rsidRPr="0089158E" w:rsidRDefault="008C23AF" w:rsidP="00CE3E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9158E">
              <w:rPr>
                <w:rFonts w:ascii="Times New Roman" w:hAnsi="Times New Roman" w:cs="Times New Roman"/>
                <w:b/>
                <w:sz w:val="24"/>
                <w:szCs w:val="24"/>
              </w:rPr>
              <w:t>2565 XD Den Haag</w:t>
            </w:r>
          </w:p>
          <w:p w14:paraId="25390E7D" w14:textId="77777777" w:rsidR="0089158E" w:rsidRPr="0089158E" w:rsidRDefault="0089158E" w:rsidP="00CE3E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506479BE" w14:textId="77777777" w:rsidR="008C23AF" w:rsidRPr="0089158E" w:rsidRDefault="008C23AF" w:rsidP="00CE3E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9158E">
              <w:rPr>
                <w:rFonts w:ascii="Times New Roman" w:hAnsi="Times New Roman" w:cs="Times New Roman"/>
                <w:b/>
                <w:sz w:val="24"/>
                <w:szCs w:val="24"/>
              </w:rPr>
              <w:t>De Réaumurstraat 3</w:t>
            </w:r>
          </w:p>
          <w:p w14:paraId="5375CC84" w14:textId="77777777" w:rsidR="008C23AF" w:rsidRDefault="008C23AF" w:rsidP="00CE3E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9158E">
              <w:rPr>
                <w:rFonts w:ascii="Times New Roman" w:hAnsi="Times New Roman" w:cs="Times New Roman"/>
                <w:b/>
                <w:sz w:val="24"/>
                <w:szCs w:val="24"/>
              </w:rPr>
              <w:t>2562 TW Den Haag</w:t>
            </w:r>
          </w:p>
          <w:p w14:paraId="4AD7EE1A" w14:textId="711BD2E0" w:rsidR="0089158E" w:rsidRPr="0089158E" w:rsidRDefault="0089158E" w:rsidP="00CE3E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E93637" w:rsidRPr="008535FE" w14:paraId="4E78E71D" w14:textId="77777777" w:rsidTr="00891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8231CF" w14:textId="77777777" w:rsidR="00E93637" w:rsidRPr="0089158E" w:rsidRDefault="00E93637" w:rsidP="00CE3ED2">
            <w:pPr>
              <w:rPr>
                <w:rFonts w:ascii="Times New Roman" w:hAnsi="Times New Roman" w:cs="Times New Roman"/>
                <w:b w:val="0"/>
                <w:sz w:val="24"/>
                <w:szCs w:val="24"/>
              </w:rPr>
            </w:pPr>
            <w:r w:rsidRPr="0089158E">
              <w:rPr>
                <w:rFonts w:ascii="Times New Roman" w:hAnsi="Times New Roman" w:cs="Times New Roman"/>
                <w:b w:val="0"/>
                <w:sz w:val="24"/>
                <w:szCs w:val="24"/>
              </w:rPr>
              <w:t>Telefoonnummer</w:t>
            </w:r>
          </w:p>
        </w:tc>
        <w:tc>
          <w:tcPr>
            <w:tcW w:w="6657" w:type="dxa"/>
          </w:tcPr>
          <w:p w14:paraId="17FB0C99" w14:textId="77777777" w:rsidR="00E93637" w:rsidRDefault="008C23AF" w:rsidP="00CE3E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9158E">
              <w:rPr>
                <w:rFonts w:ascii="Times New Roman" w:hAnsi="Times New Roman" w:cs="Times New Roman"/>
                <w:b/>
                <w:sz w:val="24"/>
                <w:szCs w:val="24"/>
              </w:rPr>
              <w:t>070-3634509</w:t>
            </w:r>
          </w:p>
          <w:p w14:paraId="3CBD8A8C" w14:textId="2A86FF40" w:rsidR="0089158E" w:rsidRPr="0089158E" w:rsidRDefault="0089158E" w:rsidP="00CE3E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E93637" w:rsidRPr="008535FE" w14:paraId="6ACDBAEB" w14:textId="77777777" w:rsidTr="0089158E">
        <w:tc>
          <w:tcPr>
            <w:cnfStyle w:val="001000000000" w:firstRow="0" w:lastRow="0" w:firstColumn="1" w:lastColumn="0" w:oddVBand="0" w:evenVBand="0" w:oddHBand="0" w:evenHBand="0" w:firstRowFirstColumn="0" w:firstRowLastColumn="0" w:lastRowFirstColumn="0" w:lastRowLastColumn="0"/>
            <w:tcW w:w="2405" w:type="dxa"/>
          </w:tcPr>
          <w:p w14:paraId="0F471D9A" w14:textId="77777777" w:rsidR="00E93637" w:rsidRPr="0089158E" w:rsidRDefault="00E93637" w:rsidP="00CE3ED2">
            <w:pPr>
              <w:rPr>
                <w:rFonts w:ascii="Times New Roman" w:hAnsi="Times New Roman" w:cs="Times New Roman"/>
                <w:b w:val="0"/>
                <w:sz w:val="24"/>
                <w:szCs w:val="24"/>
              </w:rPr>
            </w:pPr>
            <w:r w:rsidRPr="0089158E">
              <w:rPr>
                <w:rFonts w:ascii="Times New Roman" w:hAnsi="Times New Roman" w:cs="Times New Roman"/>
                <w:b w:val="0"/>
                <w:sz w:val="24"/>
                <w:szCs w:val="24"/>
              </w:rPr>
              <w:t>Directeur</w:t>
            </w:r>
          </w:p>
        </w:tc>
        <w:tc>
          <w:tcPr>
            <w:tcW w:w="6657" w:type="dxa"/>
          </w:tcPr>
          <w:p w14:paraId="77E1CD82" w14:textId="77777777" w:rsidR="00E93637" w:rsidRDefault="008C23AF" w:rsidP="00CE3E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9158E">
              <w:rPr>
                <w:rFonts w:ascii="Times New Roman" w:hAnsi="Times New Roman" w:cs="Times New Roman"/>
                <w:b/>
                <w:sz w:val="24"/>
                <w:szCs w:val="24"/>
              </w:rPr>
              <w:t>J.Barsoumian-Tas</w:t>
            </w:r>
          </w:p>
          <w:p w14:paraId="36475D29" w14:textId="1C6C0AAA" w:rsidR="0089158E" w:rsidRPr="0089158E" w:rsidRDefault="0089158E" w:rsidP="00CE3E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443685" w:rsidRPr="008535FE" w14:paraId="6C3A4F8B" w14:textId="77777777" w:rsidTr="00891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88BF15" w14:textId="77777777" w:rsidR="00443685" w:rsidRPr="0089158E" w:rsidRDefault="00443685" w:rsidP="00CE3ED2">
            <w:pPr>
              <w:rPr>
                <w:rFonts w:ascii="Times New Roman" w:hAnsi="Times New Roman" w:cs="Times New Roman"/>
                <w:b w:val="0"/>
                <w:sz w:val="24"/>
                <w:szCs w:val="24"/>
              </w:rPr>
            </w:pPr>
            <w:r w:rsidRPr="0089158E">
              <w:rPr>
                <w:rFonts w:ascii="Times New Roman" w:hAnsi="Times New Roman" w:cs="Times New Roman"/>
                <w:b w:val="0"/>
                <w:sz w:val="24"/>
                <w:szCs w:val="24"/>
              </w:rPr>
              <w:t>Emailadres</w:t>
            </w:r>
          </w:p>
        </w:tc>
        <w:tc>
          <w:tcPr>
            <w:tcW w:w="6657" w:type="dxa"/>
          </w:tcPr>
          <w:p w14:paraId="75CBCCA7" w14:textId="4E3F4A64" w:rsidR="00443685" w:rsidRDefault="00162775" w:rsidP="00CE3E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hyperlink r:id="rId11" w:history="1">
              <w:r w:rsidR="0089158E" w:rsidRPr="004B5EE4">
                <w:rPr>
                  <w:rStyle w:val="Hyperlink"/>
                  <w:rFonts w:ascii="Times New Roman" w:hAnsi="Times New Roman" w:cs="Times New Roman"/>
                  <w:b/>
                  <w:sz w:val="24"/>
                  <w:szCs w:val="24"/>
                </w:rPr>
                <w:t>j.tas@bontevlinder.nl</w:t>
              </w:r>
            </w:hyperlink>
          </w:p>
          <w:p w14:paraId="26177042" w14:textId="6F219130" w:rsidR="0089158E" w:rsidRPr="0089158E" w:rsidRDefault="0089158E" w:rsidP="00CE3E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443685" w:rsidRPr="008535FE" w14:paraId="33F6D682" w14:textId="77777777" w:rsidTr="0089158E">
        <w:tc>
          <w:tcPr>
            <w:cnfStyle w:val="001000000000" w:firstRow="0" w:lastRow="0" w:firstColumn="1" w:lastColumn="0" w:oddVBand="0" w:evenVBand="0" w:oddHBand="0" w:evenHBand="0" w:firstRowFirstColumn="0" w:firstRowLastColumn="0" w:lastRowFirstColumn="0" w:lastRowLastColumn="0"/>
            <w:tcW w:w="2405" w:type="dxa"/>
          </w:tcPr>
          <w:p w14:paraId="140A70D9" w14:textId="77777777" w:rsidR="00443685" w:rsidRPr="0089158E" w:rsidRDefault="00443685" w:rsidP="00CE3ED2">
            <w:pPr>
              <w:rPr>
                <w:rFonts w:ascii="Times New Roman" w:hAnsi="Times New Roman" w:cs="Times New Roman"/>
                <w:b w:val="0"/>
                <w:sz w:val="24"/>
                <w:szCs w:val="24"/>
              </w:rPr>
            </w:pPr>
            <w:r w:rsidRPr="0089158E">
              <w:rPr>
                <w:rFonts w:ascii="Times New Roman" w:hAnsi="Times New Roman" w:cs="Times New Roman"/>
                <w:b w:val="0"/>
                <w:sz w:val="24"/>
                <w:szCs w:val="24"/>
              </w:rPr>
              <w:t>Website</w:t>
            </w:r>
          </w:p>
        </w:tc>
        <w:tc>
          <w:tcPr>
            <w:tcW w:w="6657" w:type="dxa"/>
          </w:tcPr>
          <w:p w14:paraId="6F97F74A" w14:textId="0E060C16" w:rsidR="00443685" w:rsidRPr="0089158E" w:rsidRDefault="008C23AF" w:rsidP="00CE3E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9158E">
              <w:rPr>
                <w:rFonts w:ascii="Times New Roman" w:hAnsi="Times New Roman" w:cs="Times New Roman"/>
                <w:b/>
                <w:sz w:val="24"/>
                <w:szCs w:val="24"/>
              </w:rPr>
              <w:t>www.bontevlinder.nl</w:t>
            </w:r>
          </w:p>
        </w:tc>
      </w:tr>
    </w:tbl>
    <w:p w14:paraId="1F900030" w14:textId="77777777" w:rsidR="00E93637" w:rsidRPr="008535FE" w:rsidRDefault="00E93637" w:rsidP="00FF7A2B">
      <w:pPr>
        <w:spacing w:after="0"/>
        <w:rPr>
          <w:rFonts w:ascii="Times New Roman" w:hAnsi="Times New Roman" w:cs="Times New Roman"/>
          <w:sz w:val="24"/>
          <w:szCs w:val="24"/>
        </w:rPr>
      </w:pPr>
    </w:p>
    <w:p w14:paraId="7263E56F" w14:textId="77777777" w:rsidR="00E93637" w:rsidRPr="008535FE" w:rsidRDefault="00E93637" w:rsidP="00FF7A2B">
      <w:pPr>
        <w:spacing w:after="0"/>
        <w:rPr>
          <w:rFonts w:ascii="Times New Roman" w:hAnsi="Times New Roman" w:cs="Times New Roman"/>
          <w:sz w:val="24"/>
          <w:szCs w:val="24"/>
        </w:rPr>
      </w:pPr>
    </w:p>
    <w:p w14:paraId="7D65D5C5" w14:textId="092F5764" w:rsidR="00EA1E8B" w:rsidRPr="008535FE" w:rsidRDefault="331740AB" w:rsidP="00FF7A2B">
      <w:pPr>
        <w:spacing w:after="0"/>
        <w:rPr>
          <w:rFonts w:ascii="Times New Roman" w:hAnsi="Times New Roman" w:cs="Times New Roman"/>
          <w:sz w:val="24"/>
          <w:szCs w:val="24"/>
        </w:rPr>
      </w:pPr>
      <w:r w:rsidRPr="008535FE">
        <w:rPr>
          <w:rFonts w:ascii="Times New Roman" w:hAnsi="Times New Roman" w:cs="Times New Roman"/>
          <w:sz w:val="24"/>
          <w:szCs w:val="24"/>
        </w:rPr>
        <w:t xml:space="preserve">Onze school is een van de 52 scholen van stichting De Haagse Scholen. De Haagse Scholen is de stichting voor openbaar basis- en speciaal onderwijs in Den Haag. De Haagse Scholen bestaat uit </w:t>
      </w:r>
      <w:r w:rsidR="00F91014" w:rsidRPr="008535FE">
        <w:rPr>
          <w:rFonts w:ascii="Times New Roman" w:hAnsi="Times New Roman" w:cs="Times New Roman"/>
          <w:sz w:val="24"/>
          <w:szCs w:val="24"/>
        </w:rPr>
        <w:t xml:space="preserve">44 </w:t>
      </w:r>
      <w:r w:rsidRPr="008535FE">
        <w:rPr>
          <w:rFonts w:ascii="Times New Roman" w:hAnsi="Times New Roman" w:cs="Times New Roman"/>
          <w:sz w:val="24"/>
          <w:szCs w:val="24"/>
        </w:rPr>
        <w:t xml:space="preserve">reguliere basisscholen, 3 sbo scholen, </w:t>
      </w:r>
      <w:r w:rsidR="00C7396E" w:rsidRPr="008535FE">
        <w:rPr>
          <w:rFonts w:ascii="Times New Roman" w:hAnsi="Times New Roman" w:cs="Times New Roman"/>
          <w:sz w:val="24"/>
          <w:szCs w:val="24"/>
        </w:rPr>
        <w:t>5</w:t>
      </w:r>
      <w:r w:rsidRPr="008535FE">
        <w:rPr>
          <w:rFonts w:ascii="Times New Roman" w:hAnsi="Times New Roman" w:cs="Times New Roman"/>
          <w:sz w:val="24"/>
          <w:szCs w:val="24"/>
        </w:rPr>
        <w:t xml:space="preserve"> </w:t>
      </w:r>
      <w:r w:rsidR="00C7396E" w:rsidRPr="008535FE">
        <w:rPr>
          <w:rFonts w:ascii="Times New Roman" w:hAnsi="Times New Roman" w:cs="Times New Roman"/>
          <w:sz w:val="24"/>
          <w:szCs w:val="24"/>
        </w:rPr>
        <w:t>(v)</w:t>
      </w:r>
      <w:r w:rsidRPr="008535FE">
        <w:rPr>
          <w:rFonts w:ascii="Times New Roman" w:hAnsi="Times New Roman" w:cs="Times New Roman"/>
          <w:sz w:val="24"/>
          <w:szCs w:val="24"/>
        </w:rPr>
        <w:t>so scholen.</w:t>
      </w:r>
    </w:p>
    <w:p w14:paraId="46C6EFE9" w14:textId="77777777" w:rsidR="00EA1E8B" w:rsidRPr="008535FE" w:rsidRDefault="00EA1E8B" w:rsidP="00FF7A2B">
      <w:pPr>
        <w:spacing w:after="0"/>
        <w:rPr>
          <w:rFonts w:ascii="Times New Roman" w:hAnsi="Times New Roman" w:cs="Times New Roman"/>
          <w:sz w:val="24"/>
          <w:szCs w:val="24"/>
        </w:rPr>
      </w:pPr>
    </w:p>
    <w:p w14:paraId="58EE9589" w14:textId="3F7B02C5" w:rsidR="00FF7A2B" w:rsidRDefault="0089158E" w:rsidP="00F431A0">
      <w:pPr>
        <w:pStyle w:val="Kop2"/>
        <w:rPr>
          <w:rFonts w:ascii="Times New Roman" w:hAnsi="Times New Roman" w:cs="Times New Roman"/>
          <w:b/>
          <w:color w:val="00B050"/>
          <w:sz w:val="24"/>
          <w:szCs w:val="24"/>
        </w:rPr>
      </w:pPr>
      <w:bookmarkStart w:id="3" w:name="_Toc12007687"/>
      <w:r>
        <w:rPr>
          <w:rFonts w:ascii="Times New Roman" w:hAnsi="Times New Roman" w:cs="Times New Roman"/>
          <w:b/>
          <w:color w:val="00B050"/>
          <w:sz w:val="24"/>
          <w:szCs w:val="24"/>
        </w:rPr>
        <w:t>S</w:t>
      </w:r>
      <w:r w:rsidR="00525642">
        <w:rPr>
          <w:rFonts w:ascii="Times New Roman" w:hAnsi="Times New Roman" w:cs="Times New Roman"/>
          <w:b/>
          <w:color w:val="00B050"/>
          <w:sz w:val="24"/>
          <w:szCs w:val="24"/>
        </w:rPr>
        <w:t>choolomschrijving</w:t>
      </w:r>
      <w:bookmarkEnd w:id="3"/>
    </w:p>
    <w:p w14:paraId="712D77D5" w14:textId="77777777" w:rsidR="0089158E" w:rsidRPr="006069A4" w:rsidRDefault="0089158E" w:rsidP="0089158E"/>
    <w:p w14:paraId="0A9A5230" w14:textId="77777777" w:rsidR="0089158E" w:rsidRPr="006069A4" w:rsidRDefault="0089158E" w:rsidP="0089158E">
      <w:pPr>
        <w:ind w:firstLine="708"/>
        <w:rPr>
          <w:rFonts w:ascii="Times New Roman" w:hAnsi="Times New Roman" w:cs="Times New Roman"/>
          <w:sz w:val="24"/>
          <w:szCs w:val="24"/>
        </w:rPr>
      </w:pPr>
      <w:r w:rsidRPr="006069A4">
        <w:rPr>
          <w:rFonts w:ascii="Times New Roman" w:hAnsi="Times New Roman" w:cs="Times New Roman"/>
          <w:sz w:val="24"/>
          <w:szCs w:val="24"/>
        </w:rPr>
        <w:t>Onze school bestaat uit twee</w:t>
      </w:r>
      <w:r w:rsidR="00F009D5" w:rsidRPr="006069A4">
        <w:rPr>
          <w:rFonts w:ascii="Times New Roman" w:hAnsi="Times New Roman" w:cs="Times New Roman"/>
          <w:sz w:val="24"/>
          <w:szCs w:val="24"/>
        </w:rPr>
        <w:t xml:space="preserve"> locaties. We </w:t>
      </w:r>
      <w:r w:rsidRPr="006069A4">
        <w:rPr>
          <w:rFonts w:ascii="Times New Roman" w:hAnsi="Times New Roman" w:cs="Times New Roman"/>
          <w:sz w:val="24"/>
          <w:szCs w:val="24"/>
        </w:rPr>
        <w:t xml:space="preserve">hebben een onderbouw/middenbouw </w:t>
      </w:r>
      <w:r w:rsidR="00F009D5" w:rsidRPr="006069A4">
        <w:rPr>
          <w:rFonts w:ascii="Times New Roman" w:hAnsi="Times New Roman" w:cs="Times New Roman"/>
          <w:sz w:val="24"/>
          <w:szCs w:val="24"/>
        </w:rPr>
        <w:t xml:space="preserve">locatie, </w:t>
      </w:r>
      <w:r w:rsidRPr="006069A4">
        <w:rPr>
          <w:rFonts w:ascii="Times New Roman" w:hAnsi="Times New Roman" w:cs="Times New Roman"/>
          <w:sz w:val="24"/>
          <w:szCs w:val="24"/>
        </w:rPr>
        <w:t xml:space="preserve">met de </w:t>
      </w:r>
      <w:r w:rsidR="00F009D5" w:rsidRPr="006069A4">
        <w:rPr>
          <w:rFonts w:ascii="Times New Roman" w:hAnsi="Times New Roman" w:cs="Times New Roman"/>
          <w:sz w:val="24"/>
          <w:szCs w:val="24"/>
        </w:rPr>
        <w:t>groep</w:t>
      </w:r>
      <w:r w:rsidRPr="006069A4">
        <w:rPr>
          <w:rFonts w:ascii="Times New Roman" w:hAnsi="Times New Roman" w:cs="Times New Roman"/>
          <w:sz w:val="24"/>
          <w:szCs w:val="24"/>
        </w:rPr>
        <w:t>en</w:t>
      </w:r>
      <w:r w:rsidR="00F009D5" w:rsidRPr="006069A4">
        <w:rPr>
          <w:rFonts w:ascii="Times New Roman" w:hAnsi="Times New Roman" w:cs="Times New Roman"/>
          <w:sz w:val="24"/>
          <w:szCs w:val="24"/>
        </w:rPr>
        <w:t xml:space="preserve"> 1 t/m 6 en e</w:t>
      </w:r>
      <w:r w:rsidRPr="006069A4">
        <w:rPr>
          <w:rFonts w:ascii="Times New Roman" w:hAnsi="Times New Roman" w:cs="Times New Roman"/>
          <w:sz w:val="24"/>
          <w:szCs w:val="24"/>
        </w:rPr>
        <w:t xml:space="preserve">en bovenbouw </w:t>
      </w:r>
      <w:r w:rsidR="00F009D5" w:rsidRPr="006069A4">
        <w:rPr>
          <w:rFonts w:ascii="Times New Roman" w:hAnsi="Times New Roman" w:cs="Times New Roman"/>
          <w:sz w:val="24"/>
          <w:szCs w:val="24"/>
        </w:rPr>
        <w:t xml:space="preserve">locatie, </w:t>
      </w:r>
      <w:r w:rsidRPr="006069A4">
        <w:rPr>
          <w:rFonts w:ascii="Times New Roman" w:hAnsi="Times New Roman" w:cs="Times New Roman"/>
          <w:sz w:val="24"/>
          <w:szCs w:val="24"/>
        </w:rPr>
        <w:t>met de groepen</w:t>
      </w:r>
      <w:r w:rsidR="00F009D5" w:rsidRPr="006069A4">
        <w:rPr>
          <w:rFonts w:ascii="Times New Roman" w:hAnsi="Times New Roman" w:cs="Times New Roman"/>
          <w:sz w:val="24"/>
          <w:szCs w:val="24"/>
        </w:rPr>
        <w:t xml:space="preserve"> 7 en 8. Op de bovenbouw locatie </w:t>
      </w:r>
      <w:r w:rsidRPr="006069A4">
        <w:rPr>
          <w:rFonts w:ascii="Times New Roman" w:hAnsi="Times New Roman" w:cs="Times New Roman"/>
          <w:sz w:val="24"/>
          <w:szCs w:val="24"/>
        </w:rPr>
        <w:t>worden</w:t>
      </w:r>
      <w:r w:rsidR="00F009D5" w:rsidRPr="006069A4">
        <w:rPr>
          <w:rFonts w:ascii="Times New Roman" w:hAnsi="Times New Roman" w:cs="Times New Roman"/>
          <w:sz w:val="24"/>
          <w:szCs w:val="24"/>
        </w:rPr>
        <w:t xml:space="preserve"> meer praktijkvakken</w:t>
      </w:r>
      <w:r w:rsidRPr="006069A4">
        <w:rPr>
          <w:rFonts w:ascii="Times New Roman" w:hAnsi="Times New Roman" w:cs="Times New Roman"/>
          <w:sz w:val="24"/>
          <w:szCs w:val="24"/>
        </w:rPr>
        <w:t xml:space="preserve"> aangeboden, zoals koken, kunst,</w:t>
      </w:r>
      <w:r w:rsidR="00F009D5" w:rsidRPr="006069A4">
        <w:rPr>
          <w:rFonts w:ascii="Times New Roman" w:hAnsi="Times New Roman" w:cs="Times New Roman"/>
          <w:sz w:val="24"/>
          <w:szCs w:val="24"/>
        </w:rPr>
        <w:t xml:space="preserve"> techniek en dierenverzorging. Op de bovenbouw locatie is e</w:t>
      </w:r>
      <w:r w:rsidR="00582759" w:rsidRPr="006069A4">
        <w:rPr>
          <w:rFonts w:ascii="Times New Roman" w:hAnsi="Times New Roman" w:cs="Times New Roman"/>
          <w:sz w:val="24"/>
          <w:szCs w:val="24"/>
        </w:rPr>
        <w:t xml:space="preserve">r vanaf </w:t>
      </w:r>
      <w:r w:rsidRPr="006069A4">
        <w:rPr>
          <w:rFonts w:ascii="Times New Roman" w:hAnsi="Times New Roman" w:cs="Times New Roman"/>
          <w:sz w:val="24"/>
          <w:szCs w:val="24"/>
        </w:rPr>
        <w:t>0</w:t>
      </w:r>
      <w:r w:rsidR="00582759" w:rsidRPr="006069A4">
        <w:rPr>
          <w:rFonts w:ascii="Times New Roman" w:hAnsi="Times New Roman" w:cs="Times New Roman"/>
          <w:sz w:val="24"/>
          <w:szCs w:val="24"/>
        </w:rPr>
        <w:t>1-</w:t>
      </w:r>
      <w:r w:rsidRPr="006069A4">
        <w:rPr>
          <w:rFonts w:ascii="Times New Roman" w:hAnsi="Times New Roman" w:cs="Times New Roman"/>
          <w:sz w:val="24"/>
          <w:szCs w:val="24"/>
        </w:rPr>
        <w:t>0</w:t>
      </w:r>
      <w:r w:rsidR="00582759" w:rsidRPr="006069A4">
        <w:rPr>
          <w:rFonts w:ascii="Times New Roman" w:hAnsi="Times New Roman" w:cs="Times New Roman"/>
          <w:sz w:val="24"/>
          <w:szCs w:val="24"/>
        </w:rPr>
        <w:t xml:space="preserve">8-2019 een groep hoogbegaafde leerlingen met speciale onderwijsbehoeftes. </w:t>
      </w:r>
    </w:p>
    <w:p w14:paraId="7A0681CB" w14:textId="1561F23F" w:rsidR="00F431A0" w:rsidRPr="006069A4" w:rsidRDefault="00F009D5" w:rsidP="0089158E">
      <w:pPr>
        <w:ind w:firstLine="708"/>
        <w:rPr>
          <w:rFonts w:ascii="Times New Roman" w:hAnsi="Times New Roman" w:cs="Times New Roman"/>
          <w:sz w:val="24"/>
          <w:szCs w:val="24"/>
        </w:rPr>
      </w:pPr>
      <w:r w:rsidRPr="006069A4">
        <w:rPr>
          <w:rFonts w:ascii="Times New Roman" w:hAnsi="Times New Roman" w:cs="Times New Roman"/>
          <w:sz w:val="24"/>
          <w:szCs w:val="24"/>
        </w:rPr>
        <w:t>In het schooljaar 2019-2020 starten we met 16 groepen</w:t>
      </w:r>
      <w:r w:rsidR="0089158E" w:rsidRPr="006069A4">
        <w:rPr>
          <w:rFonts w:ascii="Times New Roman" w:hAnsi="Times New Roman" w:cs="Times New Roman"/>
          <w:sz w:val="24"/>
          <w:szCs w:val="24"/>
        </w:rPr>
        <w:t xml:space="preserve"> in totaal</w:t>
      </w:r>
      <w:r w:rsidRPr="006069A4">
        <w:rPr>
          <w:rFonts w:ascii="Times New Roman" w:hAnsi="Times New Roman" w:cs="Times New Roman"/>
          <w:sz w:val="24"/>
          <w:szCs w:val="24"/>
        </w:rPr>
        <w:t>. In het</w:t>
      </w:r>
      <w:r w:rsidR="00500D1D" w:rsidRPr="006069A4">
        <w:rPr>
          <w:rFonts w:ascii="Times New Roman" w:hAnsi="Times New Roman" w:cs="Times New Roman"/>
          <w:sz w:val="24"/>
          <w:szCs w:val="24"/>
        </w:rPr>
        <w:t xml:space="preserve"> schooljaar 2020-2021</w:t>
      </w:r>
      <w:r w:rsidR="003A2D3C" w:rsidRPr="006069A4">
        <w:rPr>
          <w:rFonts w:ascii="Times New Roman" w:hAnsi="Times New Roman" w:cs="Times New Roman"/>
          <w:sz w:val="24"/>
          <w:szCs w:val="24"/>
        </w:rPr>
        <w:t xml:space="preserve"> zijn er 18 (2 hoogbegaafde groepen)</w:t>
      </w:r>
      <w:r w:rsidR="005F4DA3" w:rsidRPr="006069A4">
        <w:rPr>
          <w:rFonts w:ascii="Times New Roman" w:hAnsi="Times New Roman" w:cs="Times New Roman"/>
          <w:sz w:val="24"/>
          <w:szCs w:val="24"/>
        </w:rPr>
        <w:t xml:space="preserve"> groepen. Di</w:t>
      </w:r>
      <w:r w:rsidR="0089158E" w:rsidRPr="006069A4">
        <w:rPr>
          <w:rFonts w:ascii="Times New Roman" w:hAnsi="Times New Roman" w:cs="Times New Roman"/>
          <w:sz w:val="24"/>
          <w:szCs w:val="24"/>
        </w:rPr>
        <w:t>t is het maximumaantal groepen die</w:t>
      </w:r>
      <w:r w:rsidR="005F4DA3" w:rsidRPr="006069A4">
        <w:rPr>
          <w:rFonts w:ascii="Times New Roman" w:hAnsi="Times New Roman" w:cs="Times New Roman"/>
          <w:sz w:val="24"/>
          <w:szCs w:val="24"/>
        </w:rPr>
        <w:t xml:space="preserve"> binnen de locaties gehuisvest kunnen worden.</w:t>
      </w:r>
    </w:p>
    <w:p w14:paraId="5C315F9F" w14:textId="456620C4" w:rsidR="005F4DA3" w:rsidRPr="006069A4" w:rsidRDefault="005F4DA3" w:rsidP="0089158E">
      <w:pPr>
        <w:ind w:firstLine="708"/>
        <w:rPr>
          <w:rFonts w:ascii="Times New Roman" w:hAnsi="Times New Roman" w:cs="Times New Roman"/>
          <w:sz w:val="24"/>
          <w:szCs w:val="24"/>
        </w:rPr>
      </w:pPr>
      <w:r w:rsidRPr="006069A4">
        <w:rPr>
          <w:rFonts w:ascii="Times New Roman" w:hAnsi="Times New Roman" w:cs="Times New Roman"/>
          <w:sz w:val="24"/>
          <w:szCs w:val="24"/>
        </w:rPr>
        <w:t>Onze huidige populatie bestaat uit leerlingen in de leeftijd v</w:t>
      </w:r>
      <w:r w:rsidR="003A2D3C" w:rsidRPr="006069A4">
        <w:rPr>
          <w:rFonts w:ascii="Times New Roman" w:hAnsi="Times New Roman" w:cs="Times New Roman"/>
          <w:sz w:val="24"/>
          <w:szCs w:val="24"/>
        </w:rPr>
        <w:t>an 4-13 jaar met leer</w:t>
      </w:r>
      <w:r w:rsidR="0089158E" w:rsidRPr="006069A4">
        <w:rPr>
          <w:rFonts w:ascii="Times New Roman" w:hAnsi="Times New Roman" w:cs="Times New Roman"/>
          <w:sz w:val="24"/>
          <w:szCs w:val="24"/>
        </w:rPr>
        <w:t>-</w:t>
      </w:r>
      <w:r w:rsidR="003A2D3C" w:rsidRPr="006069A4">
        <w:rPr>
          <w:rFonts w:ascii="Times New Roman" w:hAnsi="Times New Roman" w:cs="Times New Roman"/>
          <w:sz w:val="24"/>
          <w:szCs w:val="24"/>
        </w:rPr>
        <w:t xml:space="preserve"> en gedragsproblemen.</w:t>
      </w:r>
      <w:r w:rsidRPr="006069A4">
        <w:rPr>
          <w:rFonts w:ascii="Times New Roman" w:hAnsi="Times New Roman" w:cs="Times New Roman"/>
          <w:sz w:val="24"/>
          <w:szCs w:val="24"/>
        </w:rPr>
        <w:t xml:space="preserve"> Uitgangspunt is dat de leerling binnen het SBO een </w:t>
      </w:r>
      <w:r w:rsidR="0089158E" w:rsidRPr="006069A4">
        <w:rPr>
          <w:rFonts w:ascii="Times New Roman" w:hAnsi="Times New Roman" w:cs="Times New Roman"/>
          <w:sz w:val="24"/>
          <w:szCs w:val="24"/>
        </w:rPr>
        <w:t>op</w:t>
      </w:r>
      <w:r w:rsidRPr="006069A4">
        <w:rPr>
          <w:rFonts w:ascii="Times New Roman" w:hAnsi="Times New Roman" w:cs="Times New Roman"/>
          <w:sz w:val="24"/>
          <w:szCs w:val="24"/>
        </w:rPr>
        <w:t>stapeling van problematiek op de domeinen van leren, gedrag en ontwikkeling hebben die</w:t>
      </w:r>
      <w:r w:rsidR="00F219E6" w:rsidRPr="006069A4">
        <w:rPr>
          <w:rFonts w:ascii="Times New Roman" w:hAnsi="Times New Roman" w:cs="Times New Roman"/>
          <w:sz w:val="24"/>
          <w:szCs w:val="24"/>
        </w:rPr>
        <w:t xml:space="preserve"> het</w:t>
      </w:r>
      <w:r w:rsidRPr="006069A4">
        <w:rPr>
          <w:rFonts w:ascii="Times New Roman" w:hAnsi="Times New Roman" w:cs="Times New Roman"/>
          <w:sz w:val="24"/>
          <w:szCs w:val="24"/>
        </w:rPr>
        <w:t xml:space="preserve"> volgen van het onderwijs binnen regulier onderwijs in </w:t>
      </w:r>
      <w:r w:rsidR="00EB60E4" w:rsidRPr="006069A4">
        <w:rPr>
          <w:rFonts w:ascii="Times New Roman" w:hAnsi="Times New Roman" w:cs="Times New Roman"/>
          <w:sz w:val="24"/>
          <w:szCs w:val="24"/>
        </w:rPr>
        <w:t>elk geval voor een bepaalde tij</w:t>
      </w:r>
      <w:r w:rsidR="006069A4" w:rsidRPr="006069A4">
        <w:rPr>
          <w:rFonts w:ascii="Times New Roman" w:hAnsi="Times New Roman" w:cs="Times New Roman"/>
          <w:sz w:val="24"/>
          <w:szCs w:val="24"/>
        </w:rPr>
        <w:t>d moeilijk en soms onmogelijk maken</w:t>
      </w:r>
      <w:r w:rsidR="00EB60E4" w:rsidRPr="006069A4">
        <w:rPr>
          <w:rFonts w:ascii="Times New Roman" w:hAnsi="Times New Roman" w:cs="Times New Roman"/>
          <w:sz w:val="24"/>
          <w:szCs w:val="24"/>
        </w:rPr>
        <w:t>.</w:t>
      </w:r>
      <w:r w:rsidR="003A2D3C" w:rsidRPr="006069A4">
        <w:rPr>
          <w:rFonts w:ascii="Times New Roman" w:hAnsi="Times New Roman" w:cs="Times New Roman"/>
          <w:sz w:val="24"/>
          <w:szCs w:val="24"/>
        </w:rPr>
        <w:t xml:space="preserve"> Het zijn leerlingen met specifieke onderwijsbehoeftes die het reguliere onderwijs niet of onvoldoende kan bieden.</w:t>
      </w:r>
      <w:r w:rsidR="00EB60E4" w:rsidRPr="006069A4">
        <w:rPr>
          <w:rFonts w:ascii="Times New Roman" w:hAnsi="Times New Roman" w:cs="Times New Roman"/>
          <w:sz w:val="24"/>
          <w:szCs w:val="24"/>
        </w:rPr>
        <w:t xml:space="preserve"> In het schooljaar 2019-2020 start de Bo</w:t>
      </w:r>
      <w:r w:rsidR="00663B5E" w:rsidRPr="006069A4">
        <w:rPr>
          <w:rFonts w:ascii="Times New Roman" w:hAnsi="Times New Roman" w:cs="Times New Roman"/>
          <w:sz w:val="24"/>
          <w:szCs w:val="24"/>
        </w:rPr>
        <w:t>nte Vlinder een groep met hoogbegaafde leerlingen met zeer specifieke onderwijs</w:t>
      </w:r>
      <w:r w:rsidR="006069A4" w:rsidRPr="006069A4">
        <w:rPr>
          <w:rFonts w:ascii="Times New Roman" w:hAnsi="Times New Roman" w:cs="Times New Roman"/>
          <w:sz w:val="24"/>
          <w:szCs w:val="24"/>
        </w:rPr>
        <w:t>-</w:t>
      </w:r>
      <w:r w:rsidR="00663B5E" w:rsidRPr="006069A4">
        <w:rPr>
          <w:rFonts w:ascii="Times New Roman" w:hAnsi="Times New Roman" w:cs="Times New Roman"/>
          <w:sz w:val="24"/>
          <w:szCs w:val="24"/>
        </w:rPr>
        <w:t xml:space="preserve"> en ondersteuningsbehoeftes.</w:t>
      </w:r>
      <w:r w:rsidR="00EB60E4" w:rsidRPr="006069A4">
        <w:rPr>
          <w:rFonts w:ascii="Times New Roman" w:hAnsi="Times New Roman" w:cs="Times New Roman"/>
          <w:sz w:val="24"/>
          <w:szCs w:val="24"/>
        </w:rPr>
        <w:t xml:space="preserve"> </w:t>
      </w:r>
    </w:p>
    <w:p w14:paraId="5D2C4C06" w14:textId="77777777" w:rsidR="006069A4" w:rsidRPr="006069A4" w:rsidRDefault="006069A4">
      <w:pPr>
        <w:rPr>
          <w:rFonts w:ascii="Times New Roman" w:hAnsi="Times New Roman" w:cs="Times New Roman"/>
          <w:sz w:val="24"/>
          <w:szCs w:val="24"/>
        </w:rPr>
      </w:pPr>
      <w:r w:rsidRPr="006069A4">
        <w:rPr>
          <w:rFonts w:ascii="Times New Roman" w:hAnsi="Times New Roman" w:cs="Times New Roman"/>
          <w:sz w:val="24"/>
          <w:szCs w:val="24"/>
        </w:rPr>
        <w:br w:type="page"/>
      </w:r>
    </w:p>
    <w:p w14:paraId="1A476DEB" w14:textId="33E46CBD" w:rsidR="00EB60E4" w:rsidRPr="006069A4" w:rsidRDefault="00EB60E4" w:rsidP="006069A4">
      <w:pPr>
        <w:ind w:firstLine="708"/>
        <w:rPr>
          <w:rFonts w:ascii="Times New Roman" w:hAnsi="Times New Roman" w:cs="Times New Roman"/>
          <w:sz w:val="24"/>
          <w:szCs w:val="24"/>
        </w:rPr>
      </w:pPr>
      <w:r w:rsidRPr="006069A4">
        <w:rPr>
          <w:rFonts w:ascii="Times New Roman" w:hAnsi="Times New Roman" w:cs="Times New Roman"/>
          <w:sz w:val="24"/>
          <w:szCs w:val="24"/>
        </w:rPr>
        <w:lastRenderedPageBreak/>
        <w:t>De Bonte Vlinder is een VVE-school voor de peuters plus groep van Jongleren. Dit zijn peuters die extra zorg nodig hebben binn</w:t>
      </w:r>
      <w:r w:rsidR="00F219E6" w:rsidRPr="006069A4">
        <w:rPr>
          <w:rFonts w:ascii="Times New Roman" w:hAnsi="Times New Roman" w:cs="Times New Roman"/>
          <w:sz w:val="24"/>
          <w:szCs w:val="24"/>
        </w:rPr>
        <w:t>en de reguliere peutergroep.</w:t>
      </w:r>
    </w:p>
    <w:p w14:paraId="2659BD33" w14:textId="27D9E026" w:rsidR="00EB60E4" w:rsidRPr="006069A4" w:rsidRDefault="00F219E6" w:rsidP="006069A4">
      <w:pPr>
        <w:autoSpaceDE w:val="0"/>
        <w:autoSpaceDN w:val="0"/>
        <w:adjustRightInd w:val="0"/>
        <w:spacing w:after="0" w:line="240" w:lineRule="auto"/>
        <w:ind w:firstLine="708"/>
        <w:rPr>
          <w:rFonts w:ascii="Times New Roman" w:hAnsi="Times New Roman" w:cs="Times New Roman"/>
          <w:sz w:val="24"/>
          <w:szCs w:val="24"/>
        </w:rPr>
      </w:pPr>
      <w:r w:rsidRPr="006069A4">
        <w:rPr>
          <w:rFonts w:ascii="Times New Roman" w:hAnsi="Times New Roman" w:cs="Times New Roman"/>
          <w:sz w:val="24"/>
          <w:szCs w:val="24"/>
        </w:rPr>
        <w:t>De leerlingen die d</w:t>
      </w:r>
      <w:r w:rsidR="00EB60E4" w:rsidRPr="006069A4">
        <w:rPr>
          <w:rFonts w:ascii="Times New Roman" w:hAnsi="Times New Roman" w:cs="Times New Roman"/>
          <w:sz w:val="24"/>
          <w:szCs w:val="24"/>
        </w:rPr>
        <w:t xml:space="preserve">e Bonte Vlinder bezoeken, moeten in het bezit zijn van een Toelaatbaarheidsverklaring (TLV). De TLV wordt aangevraagd door de basisschool bij de SPPOH. De Bonte Vlinder plaatst leerlingen vanuit heel Den Haag. De meeste kinderen die op onze school instromen komen van een reguliere basisschool. </w:t>
      </w:r>
    </w:p>
    <w:p w14:paraId="5BBC233E" w14:textId="77777777" w:rsidR="00EB60E4" w:rsidRPr="006069A4" w:rsidRDefault="00EB60E4" w:rsidP="00EB60E4">
      <w:pPr>
        <w:autoSpaceDE w:val="0"/>
        <w:autoSpaceDN w:val="0"/>
        <w:adjustRightInd w:val="0"/>
        <w:spacing w:after="0" w:line="240" w:lineRule="auto"/>
        <w:rPr>
          <w:rFonts w:ascii="Times New Roman" w:hAnsi="Times New Roman" w:cs="Times New Roman"/>
          <w:sz w:val="24"/>
          <w:szCs w:val="24"/>
        </w:rPr>
      </w:pPr>
    </w:p>
    <w:p w14:paraId="5BA0F9EF" w14:textId="14E9807B" w:rsidR="00EB60E4" w:rsidRPr="006069A4" w:rsidRDefault="00EB60E4" w:rsidP="006069A4">
      <w:pPr>
        <w:autoSpaceDE w:val="0"/>
        <w:autoSpaceDN w:val="0"/>
        <w:adjustRightInd w:val="0"/>
        <w:spacing w:after="0" w:line="240" w:lineRule="auto"/>
        <w:ind w:firstLine="708"/>
        <w:rPr>
          <w:rFonts w:ascii="Times New Roman" w:hAnsi="Times New Roman" w:cs="Times New Roman"/>
          <w:sz w:val="24"/>
          <w:szCs w:val="24"/>
        </w:rPr>
      </w:pPr>
      <w:r w:rsidRPr="006069A4">
        <w:rPr>
          <w:rFonts w:ascii="Times New Roman" w:hAnsi="Times New Roman" w:cs="Times New Roman"/>
          <w:sz w:val="24"/>
          <w:szCs w:val="24"/>
        </w:rPr>
        <w:t>Wanneer de onderwijsbehoeftes van de leerling o</w:t>
      </w:r>
      <w:r w:rsidR="006069A4" w:rsidRPr="006069A4">
        <w:rPr>
          <w:rFonts w:ascii="Times New Roman" w:hAnsi="Times New Roman" w:cs="Times New Roman"/>
          <w:sz w:val="24"/>
          <w:szCs w:val="24"/>
        </w:rPr>
        <w:t>vereenkomen met het aanbod van d</w:t>
      </w:r>
      <w:r w:rsidRPr="006069A4">
        <w:rPr>
          <w:rFonts w:ascii="Times New Roman" w:hAnsi="Times New Roman" w:cs="Times New Roman"/>
          <w:sz w:val="24"/>
          <w:szCs w:val="24"/>
        </w:rPr>
        <w:t>e Bonte Vlinder kunnen wij een passende plek bieden. Ons aanbod is beschreven in het school-ondersteuningsprofiel. Dit aanbod ge</w:t>
      </w:r>
      <w:r w:rsidR="006069A4" w:rsidRPr="006069A4">
        <w:rPr>
          <w:rFonts w:ascii="Times New Roman" w:hAnsi="Times New Roman" w:cs="Times New Roman"/>
          <w:sz w:val="24"/>
          <w:szCs w:val="24"/>
        </w:rPr>
        <w:t>ldt voor kinderen met een TLV</w:t>
      </w:r>
      <w:r w:rsidR="00663B5E" w:rsidRPr="006069A4">
        <w:rPr>
          <w:rFonts w:ascii="Times New Roman" w:hAnsi="Times New Roman" w:cs="Times New Roman"/>
          <w:sz w:val="24"/>
          <w:szCs w:val="24"/>
        </w:rPr>
        <w:t>.</w:t>
      </w:r>
      <w:r w:rsidRPr="006069A4">
        <w:rPr>
          <w:rFonts w:ascii="Times New Roman" w:hAnsi="Times New Roman" w:cs="Times New Roman"/>
          <w:sz w:val="24"/>
          <w:szCs w:val="24"/>
        </w:rPr>
        <w:t xml:space="preserve"> Iedere leerling krijgt een tijdelijke TLV. Wanneer deze TLV is afgelop</w:t>
      </w:r>
      <w:r w:rsidR="006069A4" w:rsidRPr="006069A4">
        <w:rPr>
          <w:rFonts w:ascii="Times New Roman" w:hAnsi="Times New Roman" w:cs="Times New Roman"/>
          <w:sz w:val="24"/>
          <w:szCs w:val="24"/>
        </w:rPr>
        <w:t>en moet er gekeken worden of</w:t>
      </w:r>
      <w:r w:rsidRPr="006069A4">
        <w:rPr>
          <w:rFonts w:ascii="Times New Roman" w:hAnsi="Times New Roman" w:cs="Times New Roman"/>
          <w:sz w:val="24"/>
          <w:szCs w:val="24"/>
        </w:rPr>
        <w:t xml:space="preserve"> de Bonte Vlinder nog de passende plek is. </w:t>
      </w:r>
    </w:p>
    <w:p w14:paraId="744AA1D9" w14:textId="77777777" w:rsidR="00EB60E4" w:rsidRPr="006069A4" w:rsidRDefault="00EB60E4" w:rsidP="00F431A0">
      <w:pPr>
        <w:rPr>
          <w:rFonts w:ascii="Times New Roman" w:hAnsi="Times New Roman" w:cs="Times New Roman"/>
          <w:sz w:val="24"/>
          <w:szCs w:val="24"/>
        </w:rPr>
      </w:pPr>
    </w:p>
    <w:p w14:paraId="5A35E360" w14:textId="6847D198" w:rsidR="00F009D5" w:rsidRPr="006069A4" w:rsidRDefault="00612B59" w:rsidP="006069A4">
      <w:pPr>
        <w:ind w:firstLine="708"/>
        <w:rPr>
          <w:rFonts w:ascii="Times New Roman" w:hAnsi="Times New Roman" w:cs="Times New Roman"/>
          <w:sz w:val="24"/>
          <w:szCs w:val="24"/>
        </w:rPr>
      </w:pPr>
      <w:r w:rsidRPr="006069A4">
        <w:rPr>
          <w:rFonts w:ascii="Times New Roman" w:hAnsi="Times New Roman" w:cs="Times New Roman"/>
          <w:sz w:val="24"/>
          <w:szCs w:val="24"/>
        </w:rPr>
        <w:t>Onze ouderpopulatie is heel divers. Het opleidingsniveau is uiteenlopend</w:t>
      </w:r>
      <w:r w:rsidR="006069A4" w:rsidRPr="006069A4">
        <w:rPr>
          <w:rFonts w:ascii="Times New Roman" w:hAnsi="Times New Roman" w:cs="Times New Roman"/>
          <w:sz w:val="24"/>
          <w:szCs w:val="24"/>
        </w:rPr>
        <w:t xml:space="preserve"> en een redelijke weergave van de maatschappij</w:t>
      </w:r>
      <w:r w:rsidRPr="006069A4">
        <w:rPr>
          <w:rFonts w:ascii="Times New Roman" w:hAnsi="Times New Roman" w:cs="Times New Roman"/>
          <w:sz w:val="24"/>
          <w:szCs w:val="24"/>
        </w:rPr>
        <w:t>.</w:t>
      </w:r>
    </w:p>
    <w:tbl>
      <w:tblPr>
        <w:tblStyle w:val="Lijsttabel7kleurrijk-Accent6"/>
        <w:tblW w:w="0" w:type="auto"/>
        <w:tblLook w:val="04A0" w:firstRow="1" w:lastRow="0" w:firstColumn="1" w:lastColumn="0" w:noHBand="0" w:noVBand="1"/>
      </w:tblPr>
      <w:tblGrid>
        <w:gridCol w:w="4531"/>
        <w:gridCol w:w="4531"/>
      </w:tblGrid>
      <w:tr w:rsidR="006069A4" w:rsidRPr="006069A4" w14:paraId="073F053B" w14:textId="77777777" w:rsidTr="006069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1400B308" w14:textId="77777777" w:rsidR="006069A4" w:rsidRPr="006069A4" w:rsidRDefault="006069A4" w:rsidP="00F431A0">
            <w:pPr>
              <w:rPr>
                <w:rFonts w:ascii="Times New Roman" w:hAnsi="Times New Roman" w:cs="Times New Roman"/>
                <w:color w:val="auto"/>
                <w:sz w:val="24"/>
                <w:szCs w:val="24"/>
              </w:rPr>
            </w:pPr>
          </w:p>
          <w:p w14:paraId="5868F1DE" w14:textId="1ED2B1EE" w:rsidR="00612B59" w:rsidRPr="006069A4" w:rsidRDefault="006069A4" w:rsidP="00F431A0">
            <w:pPr>
              <w:rPr>
                <w:rFonts w:ascii="Times New Roman" w:hAnsi="Times New Roman" w:cs="Times New Roman"/>
                <w:color w:val="auto"/>
                <w:sz w:val="24"/>
                <w:szCs w:val="24"/>
              </w:rPr>
            </w:pPr>
            <w:r w:rsidRPr="006069A4">
              <w:rPr>
                <w:rFonts w:ascii="Times New Roman" w:hAnsi="Times New Roman" w:cs="Times New Roman"/>
                <w:color w:val="auto"/>
                <w:sz w:val="24"/>
                <w:szCs w:val="24"/>
              </w:rPr>
              <w:t>Hoogst afgeronde opleiding</w:t>
            </w:r>
          </w:p>
        </w:tc>
        <w:tc>
          <w:tcPr>
            <w:tcW w:w="4531" w:type="dxa"/>
          </w:tcPr>
          <w:p w14:paraId="4D13AF75" w14:textId="19851D18" w:rsidR="00612B59" w:rsidRPr="006069A4" w:rsidRDefault="00612B59" w:rsidP="00F431A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6069A4" w:rsidRPr="006069A4" w14:paraId="3CCF314E" w14:textId="77777777" w:rsidTr="0060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7B8673A" w14:textId="14904F30" w:rsidR="006069A4" w:rsidRPr="006069A4" w:rsidRDefault="006069A4" w:rsidP="006069A4">
            <w:pPr>
              <w:rPr>
                <w:rFonts w:ascii="Times New Roman" w:hAnsi="Times New Roman" w:cs="Times New Roman"/>
                <w:b/>
                <w:color w:val="auto"/>
                <w:sz w:val="24"/>
                <w:szCs w:val="24"/>
              </w:rPr>
            </w:pPr>
            <w:r w:rsidRPr="006069A4">
              <w:rPr>
                <w:rFonts w:ascii="Times New Roman" w:hAnsi="Times New Roman" w:cs="Times New Roman"/>
                <w:b/>
                <w:color w:val="auto"/>
                <w:sz w:val="24"/>
                <w:szCs w:val="24"/>
              </w:rPr>
              <w:t>Basisonderwijs</w:t>
            </w:r>
          </w:p>
        </w:tc>
        <w:tc>
          <w:tcPr>
            <w:tcW w:w="4531" w:type="dxa"/>
          </w:tcPr>
          <w:p w14:paraId="185CD7CA" w14:textId="22E75A86" w:rsidR="006069A4" w:rsidRPr="006069A4" w:rsidRDefault="006069A4" w:rsidP="006069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069A4">
              <w:rPr>
                <w:rFonts w:ascii="Times New Roman" w:hAnsi="Times New Roman" w:cs="Times New Roman"/>
                <w:color w:val="auto"/>
                <w:sz w:val="24"/>
                <w:szCs w:val="24"/>
              </w:rPr>
              <w:t>7%</w:t>
            </w:r>
          </w:p>
        </w:tc>
      </w:tr>
      <w:tr w:rsidR="006069A4" w:rsidRPr="006069A4" w14:paraId="0C379EBD" w14:textId="77777777" w:rsidTr="006069A4">
        <w:tc>
          <w:tcPr>
            <w:cnfStyle w:val="001000000000" w:firstRow="0" w:lastRow="0" w:firstColumn="1" w:lastColumn="0" w:oddVBand="0" w:evenVBand="0" w:oddHBand="0" w:evenHBand="0" w:firstRowFirstColumn="0" w:firstRowLastColumn="0" w:lastRowFirstColumn="0" w:lastRowLastColumn="0"/>
            <w:tcW w:w="4531" w:type="dxa"/>
          </w:tcPr>
          <w:p w14:paraId="73A35DC4" w14:textId="2088877F" w:rsidR="006069A4" w:rsidRPr="006069A4" w:rsidRDefault="006069A4" w:rsidP="006069A4">
            <w:pPr>
              <w:rPr>
                <w:rFonts w:ascii="Times New Roman" w:hAnsi="Times New Roman" w:cs="Times New Roman"/>
                <w:b/>
                <w:color w:val="auto"/>
                <w:sz w:val="24"/>
                <w:szCs w:val="24"/>
              </w:rPr>
            </w:pPr>
            <w:r w:rsidRPr="006069A4">
              <w:rPr>
                <w:rFonts w:ascii="Times New Roman" w:hAnsi="Times New Roman" w:cs="Times New Roman"/>
                <w:b/>
                <w:color w:val="auto"/>
                <w:sz w:val="24"/>
                <w:szCs w:val="24"/>
              </w:rPr>
              <w:t>VMBO</w:t>
            </w:r>
          </w:p>
        </w:tc>
        <w:tc>
          <w:tcPr>
            <w:tcW w:w="4531" w:type="dxa"/>
          </w:tcPr>
          <w:p w14:paraId="5D511FA3" w14:textId="30C2CB2F" w:rsidR="006069A4" w:rsidRPr="006069A4" w:rsidRDefault="006069A4" w:rsidP="006069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069A4">
              <w:rPr>
                <w:rFonts w:ascii="Times New Roman" w:hAnsi="Times New Roman" w:cs="Times New Roman"/>
                <w:color w:val="auto"/>
                <w:sz w:val="24"/>
                <w:szCs w:val="24"/>
              </w:rPr>
              <w:t>23%</w:t>
            </w:r>
          </w:p>
        </w:tc>
      </w:tr>
      <w:tr w:rsidR="006069A4" w:rsidRPr="006069A4" w14:paraId="76EE55D6" w14:textId="77777777" w:rsidTr="0060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CD16910" w14:textId="3BF99ED2" w:rsidR="006069A4" w:rsidRPr="006069A4" w:rsidRDefault="006069A4" w:rsidP="006069A4">
            <w:pPr>
              <w:rPr>
                <w:rFonts w:ascii="Times New Roman" w:hAnsi="Times New Roman" w:cs="Times New Roman"/>
                <w:b/>
                <w:color w:val="auto"/>
                <w:sz w:val="24"/>
                <w:szCs w:val="24"/>
              </w:rPr>
            </w:pPr>
            <w:r w:rsidRPr="006069A4">
              <w:rPr>
                <w:rFonts w:ascii="Times New Roman" w:hAnsi="Times New Roman" w:cs="Times New Roman"/>
                <w:b/>
                <w:color w:val="auto"/>
                <w:sz w:val="24"/>
                <w:szCs w:val="24"/>
              </w:rPr>
              <w:t>MBO</w:t>
            </w:r>
          </w:p>
        </w:tc>
        <w:tc>
          <w:tcPr>
            <w:tcW w:w="4531" w:type="dxa"/>
          </w:tcPr>
          <w:p w14:paraId="18B871B1" w14:textId="724EA279" w:rsidR="006069A4" w:rsidRPr="006069A4" w:rsidRDefault="006069A4" w:rsidP="006069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069A4">
              <w:rPr>
                <w:rFonts w:ascii="Times New Roman" w:hAnsi="Times New Roman" w:cs="Times New Roman"/>
                <w:color w:val="auto"/>
                <w:sz w:val="24"/>
                <w:szCs w:val="24"/>
              </w:rPr>
              <w:t>41%</w:t>
            </w:r>
          </w:p>
        </w:tc>
      </w:tr>
      <w:tr w:rsidR="006069A4" w:rsidRPr="006069A4" w14:paraId="2F4E89D8" w14:textId="77777777" w:rsidTr="006069A4">
        <w:tc>
          <w:tcPr>
            <w:cnfStyle w:val="001000000000" w:firstRow="0" w:lastRow="0" w:firstColumn="1" w:lastColumn="0" w:oddVBand="0" w:evenVBand="0" w:oddHBand="0" w:evenHBand="0" w:firstRowFirstColumn="0" w:firstRowLastColumn="0" w:lastRowFirstColumn="0" w:lastRowLastColumn="0"/>
            <w:tcW w:w="4531" w:type="dxa"/>
          </w:tcPr>
          <w:p w14:paraId="74635A57" w14:textId="4DBBE109" w:rsidR="006069A4" w:rsidRPr="006069A4" w:rsidRDefault="006069A4" w:rsidP="006069A4">
            <w:pPr>
              <w:rPr>
                <w:rFonts w:ascii="Times New Roman" w:hAnsi="Times New Roman" w:cs="Times New Roman"/>
                <w:b/>
                <w:color w:val="auto"/>
                <w:sz w:val="24"/>
                <w:szCs w:val="24"/>
              </w:rPr>
            </w:pPr>
            <w:r w:rsidRPr="006069A4">
              <w:rPr>
                <w:rFonts w:ascii="Times New Roman" w:hAnsi="Times New Roman" w:cs="Times New Roman"/>
                <w:b/>
                <w:color w:val="auto"/>
                <w:sz w:val="24"/>
                <w:szCs w:val="24"/>
              </w:rPr>
              <w:t>HBO</w:t>
            </w:r>
          </w:p>
        </w:tc>
        <w:tc>
          <w:tcPr>
            <w:tcW w:w="4531" w:type="dxa"/>
          </w:tcPr>
          <w:p w14:paraId="228DA70E" w14:textId="3BB4F175" w:rsidR="006069A4" w:rsidRPr="006069A4" w:rsidRDefault="006069A4" w:rsidP="006069A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069A4">
              <w:rPr>
                <w:rFonts w:ascii="Times New Roman" w:hAnsi="Times New Roman" w:cs="Times New Roman"/>
                <w:color w:val="auto"/>
                <w:sz w:val="24"/>
                <w:szCs w:val="24"/>
              </w:rPr>
              <w:t>19%</w:t>
            </w:r>
          </w:p>
        </w:tc>
      </w:tr>
      <w:tr w:rsidR="006069A4" w:rsidRPr="006069A4" w14:paraId="4533752B" w14:textId="77777777" w:rsidTr="00606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990C072" w14:textId="279FF185" w:rsidR="006069A4" w:rsidRPr="006069A4" w:rsidRDefault="006069A4" w:rsidP="006069A4">
            <w:pPr>
              <w:rPr>
                <w:rFonts w:ascii="Times New Roman" w:hAnsi="Times New Roman" w:cs="Times New Roman"/>
                <w:b/>
                <w:color w:val="auto"/>
                <w:sz w:val="24"/>
                <w:szCs w:val="24"/>
              </w:rPr>
            </w:pPr>
            <w:r w:rsidRPr="006069A4">
              <w:rPr>
                <w:rFonts w:ascii="Times New Roman" w:hAnsi="Times New Roman" w:cs="Times New Roman"/>
                <w:b/>
                <w:color w:val="auto"/>
                <w:sz w:val="24"/>
                <w:szCs w:val="24"/>
              </w:rPr>
              <w:t>Universiteit</w:t>
            </w:r>
          </w:p>
        </w:tc>
        <w:tc>
          <w:tcPr>
            <w:tcW w:w="4531" w:type="dxa"/>
          </w:tcPr>
          <w:p w14:paraId="5133A450" w14:textId="3E0130E4" w:rsidR="006069A4" w:rsidRPr="006069A4" w:rsidRDefault="006069A4" w:rsidP="006069A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069A4">
              <w:rPr>
                <w:rFonts w:ascii="Times New Roman" w:hAnsi="Times New Roman" w:cs="Times New Roman"/>
                <w:color w:val="auto"/>
                <w:sz w:val="24"/>
                <w:szCs w:val="24"/>
              </w:rPr>
              <w:t>10%</w:t>
            </w:r>
          </w:p>
        </w:tc>
      </w:tr>
    </w:tbl>
    <w:p w14:paraId="223F666D" w14:textId="77777777" w:rsidR="00612B59" w:rsidRPr="006069A4" w:rsidRDefault="00612B59" w:rsidP="00F431A0">
      <w:pPr>
        <w:rPr>
          <w:rFonts w:ascii="Times New Roman" w:hAnsi="Times New Roman" w:cs="Times New Roman"/>
          <w:sz w:val="24"/>
          <w:szCs w:val="24"/>
        </w:rPr>
      </w:pPr>
    </w:p>
    <w:p w14:paraId="21B001D2" w14:textId="2E93539C" w:rsidR="00077252" w:rsidRPr="006069A4" w:rsidRDefault="00077252" w:rsidP="006069A4">
      <w:pPr>
        <w:ind w:firstLine="708"/>
        <w:rPr>
          <w:rFonts w:ascii="Times New Roman" w:hAnsi="Times New Roman" w:cs="Times New Roman"/>
          <w:sz w:val="24"/>
          <w:szCs w:val="24"/>
        </w:rPr>
      </w:pPr>
      <w:r w:rsidRPr="006069A4">
        <w:rPr>
          <w:rFonts w:ascii="Times New Roman" w:hAnsi="Times New Roman" w:cs="Times New Roman"/>
          <w:sz w:val="24"/>
          <w:szCs w:val="24"/>
        </w:rPr>
        <w:t>De Bonte Vlinder werkt met een continurooster. De overblijf wordt intern geregeld. Op beide loca</w:t>
      </w:r>
      <w:r w:rsidR="00612B59" w:rsidRPr="006069A4">
        <w:rPr>
          <w:rFonts w:ascii="Times New Roman" w:hAnsi="Times New Roman" w:cs="Times New Roman"/>
          <w:sz w:val="24"/>
          <w:szCs w:val="24"/>
        </w:rPr>
        <w:t>ties is er een naschools aanbod onder leiding van medewerkers van de Bonte Vlinder. De Bonte Vlinder werkt met verschillende naschoolse opvangorganisaties samen.</w:t>
      </w:r>
    </w:p>
    <w:p w14:paraId="60955E21" w14:textId="77777777" w:rsidR="00FF7A2B" w:rsidRPr="008535FE" w:rsidRDefault="00FF7A2B" w:rsidP="00FF7A2B">
      <w:pPr>
        <w:spacing w:after="0"/>
        <w:rPr>
          <w:rFonts w:ascii="Times New Roman" w:hAnsi="Times New Roman" w:cs="Times New Roman"/>
          <w:sz w:val="24"/>
          <w:szCs w:val="24"/>
        </w:rPr>
      </w:pPr>
    </w:p>
    <w:p w14:paraId="5D48F413" w14:textId="120E0F86" w:rsidR="00FF7A2B" w:rsidRDefault="006069A4" w:rsidP="00F431A0">
      <w:pPr>
        <w:pStyle w:val="Kop2"/>
        <w:rPr>
          <w:rFonts w:ascii="Times New Roman" w:hAnsi="Times New Roman" w:cs="Times New Roman"/>
          <w:b/>
          <w:color w:val="00B050"/>
          <w:sz w:val="24"/>
          <w:szCs w:val="24"/>
        </w:rPr>
      </w:pPr>
      <w:bookmarkStart w:id="4" w:name="_Toc12007688"/>
      <w:r w:rsidRPr="006069A4">
        <w:rPr>
          <w:rFonts w:ascii="Times New Roman" w:hAnsi="Times New Roman" w:cs="Times New Roman"/>
          <w:b/>
          <w:color w:val="00B050"/>
          <w:sz w:val="24"/>
          <w:szCs w:val="24"/>
        </w:rPr>
        <w:t>S</w:t>
      </w:r>
      <w:r w:rsidR="00525642">
        <w:rPr>
          <w:rFonts w:ascii="Times New Roman" w:hAnsi="Times New Roman" w:cs="Times New Roman"/>
          <w:b/>
          <w:color w:val="00B050"/>
          <w:sz w:val="24"/>
          <w:szCs w:val="24"/>
        </w:rPr>
        <w:t>choolomgeving</w:t>
      </w:r>
      <w:bookmarkEnd w:id="4"/>
    </w:p>
    <w:p w14:paraId="660FD48B" w14:textId="77777777" w:rsidR="006069A4" w:rsidRPr="006069A4" w:rsidRDefault="006069A4" w:rsidP="006069A4"/>
    <w:p w14:paraId="36589E1C" w14:textId="6FB869FB" w:rsidR="00F431A0" w:rsidRPr="00D2663D" w:rsidRDefault="00612B59" w:rsidP="006069A4">
      <w:pPr>
        <w:ind w:firstLine="708"/>
        <w:rPr>
          <w:rFonts w:ascii="Times New Roman" w:hAnsi="Times New Roman" w:cs="Times New Roman"/>
          <w:sz w:val="24"/>
          <w:szCs w:val="24"/>
        </w:rPr>
      </w:pPr>
      <w:r w:rsidRPr="00D2663D">
        <w:rPr>
          <w:rFonts w:ascii="Times New Roman" w:hAnsi="Times New Roman" w:cs="Times New Roman"/>
          <w:sz w:val="24"/>
          <w:szCs w:val="24"/>
        </w:rPr>
        <w:t>De Bonte Vlinder staat in de wijk Segbroek. Wij hebben leerlingen vanuit de wij</w:t>
      </w:r>
      <w:r w:rsidR="00F219E6" w:rsidRPr="00D2663D">
        <w:rPr>
          <w:rFonts w:ascii="Times New Roman" w:hAnsi="Times New Roman" w:cs="Times New Roman"/>
          <w:sz w:val="24"/>
          <w:szCs w:val="24"/>
        </w:rPr>
        <w:t xml:space="preserve">k, maar ook </w:t>
      </w:r>
      <w:r w:rsidR="008D2DB4" w:rsidRPr="00D2663D">
        <w:rPr>
          <w:rFonts w:ascii="Times New Roman" w:hAnsi="Times New Roman" w:cs="Times New Roman"/>
          <w:sz w:val="24"/>
          <w:szCs w:val="24"/>
        </w:rPr>
        <w:t>daarbuiten.</w:t>
      </w:r>
      <w:r w:rsidR="006069A4" w:rsidRPr="00D2663D">
        <w:rPr>
          <w:rFonts w:ascii="Times New Roman" w:hAnsi="Times New Roman" w:cs="Times New Roman"/>
          <w:sz w:val="24"/>
          <w:szCs w:val="24"/>
        </w:rPr>
        <w:t xml:space="preserve"> </w:t>
      </w:r>
      <w:r w:rsidRPr="00D2663D">
        <w:rPr>
          <w:rFonts w:ascii="Times New Roman" w:hAnsi="Times New Roman" w:cs="Times New Roman"/>
          <w:sz w:val="24"/>
          <w:szCs w:val="24"/>
        </w:rPr>
        <w:t xml:space="preserve">50% van onze leerlingen </w:t>
      </w:r>
      <w:r w:rsidR="00D2663D" w:rsidRPr="00D2663D">
        <w:rPr>
          <w:rFonts w:ascii="Times New Roman" w:hAnsi="Times New Roman" w:cs="Times New Roman"/>
          <w:sz w:val="24"/>
          <w:szCs w:val="24"/>
        </w:rPr>
        <w:t>komt</w:t>
      </w:r>
      <w:r w:rsidRPr="00D2663D">
        <w:rPr>
          <w:rFonts w:ascii="Times New Roman" w:hAnsi="Times New Roman" w:cs="Times New Roman"/>
          <w:sz w:val="24"/>
          <w:szCs w:val="24"/>
        </w:rPr>
        <w:t xml:space="preserve"> uit Segbroek en 50</w:t>
      </w:r>
      <w:r w:rsidR="008D2DB4" w:rsidRPr="00D2663D">
        <w:rPr>
          <w:rFonts w:ascii="Times New Roman" w:hAnsi="Times New Roman" w:cs="Times New Roman"/>
          <w:sz w:val="24"/>
          <w:szCs w:val="24"/>
        </w:rPr>
        <w:t xml:space="preserve">% </w:t>
      </w:r>
      <w:r w:rsidR="00D2663D" w:rsidRPr="00D2663D">
        <w:rPr>
          <w:rFonts w:ascii="Times New Roman" w:hAnsi="Times New Roman" w:cs="Times New Roman"/>
          <w:sz w:val="24"/>
          <w:szCs w:val="24"/>
        </w:rPr>
        <w:t xml:space="preserve">van </w:t>
      </w:r>
      <w:r w:rsidR="008D2DB4" w:rsidRPr="00D2663D">
        <w:rPr>
          <w:rFonts w:ascii="Times New Roman" w:hAnsi="Times New Roman" w:cs="Times New Roman"/>
          <w:sz w:val="24"/>
          <w:szCs w:val="24"/>
        </w:rPr>
        <w:t>buiten</w:t>
      </w:r>
      <w:r w:rsidR="00D2663D" w:rsidRPr="00D2663D">
        <w:rPr>
          <w:rFonts w:ascii="Times New Roman" w:hAnsi="Times New Roman" w:cs="Times New Roman"/>
          <w:sz w:val="24"/>
          <w:szCs w:val="24"/>
        </w:rPr>
        <w:t xml:space="preserve"> de wijk</w:t>
      </w:r>
      <w:r w:rsidRPr="00D2663D">
        <w:rPr>
          <w:rFonts w:ascii="Times New Roman" w:hAnsi="Times New Roman" w:cs="Times New Roman"/>
          <w:sz w:val="24"/>
          <w:szCs w:val="24"/>
        </w:rPr>
        <w:t>. De verwachte groei de komende jaren in het SBO is 15%.</w:t>
      </w:r>
      <w:r w:rsidR="00663B5E" w:rsidRPr="00D2663D">
        <w:rPr>
          <w:rFonts w:ascii="Times New Roman" w:hAnsi="Times New Roman" w:cs="Times New Roman"/>
          <w:sz w:val="24"/>
          <w:szCs w:val="24"/>
        </w:rPr>
        <w:t xml:space="preserve"> De leerlingen voor de SBO hoogbegaafde</w:t>
      </w:r>
      <w:r w:rsidR="003A2D3C" w:rsidRPr="00D2663D">
        <w:rPr>
          <w:rFonts w:ascii="Times New Roman" w:hAnsi="Times New Roman" w:cs="Times New Roman"/>
          <w:sz w:val="24"/>
          <w:szCs w:val="24"/>
        </w:rPr>
        <w:t xml:space="preserve"> groep</w:t>
      </w:r>
      <w:r w:rsidR="00663B5E" w:rsidRPr="00D2663D">
        <w:rPr>
          <w:rFonts w:ascii="Times New Roman" w:hAnsi="Times New Roman" w:cs="Times New Roman"/>
          <w:sz w:val="24"/>
          <w:szCs w:val="24"/>
        </w:rPr>
        <w:t xml:space="preserve"> zullen vanuit Den Haag en omstreken komen.</w:t>
      </w:r>
    </w:p>
    <w:p w14:paraId="0E905A25" w14:textId="77777777" w:rsidR="00612B59" w:rsidRPr="008535FE" w:rsidRDefault="00612B59" w:rsidP="00F431A0">
      <w:pPr>
        <w:rPr>
          <w:rFonts w:ascii="Times New Roman" w:hAnsi="Times New Roman" w:cs="Times New Roman"/>
          <w:color w:val="00B050"/>
          <w:sz w:val="24"/>
          <w:szCs w:val="24"/>
        </w:rPr>
      </w:pPr>
    </w:p>
    <w:p w14:paraId="4A34FAD3" w14:textId="7789BE37" w:rsidR="00FF7A2B" w:rsidRPr="008535FE" w:rsidRDefault="00FF7A2B" w:rsidP="00F83182">
      <w:pPr>
        <w:spacing w:after="0"/>
        <w:rPr>
          <w:rFonts w:ascii="Times New Roman" w:hAnsi="Times New Roman" w:cs="Times New Roman"/>
          <w:i/>
          <w:sz w:val="24"/>
          <w:szCs w:val="24"/>
        </w:rPr>
      </w:pPr>
    </w:p>
    <w:p w14:paraId="6D8745FE" w14:textId="77777777" w:rsidR="00FF7A2B" w:rsidRPr="008535FE" w:rsidRDefault="00FF7A2B">
      <w:pPr>
        <w:rPr>
          <w:rFonts w:ascii="Times New Roman" w:hAnsi="Times New Roman" w:cs="Times New Roman"/>
          <w:sz w:val="24"/>
          <w:szCs w:val="24"/>
        </w:rPr>
      </w:pPr>
      <w:r w:rsidRPr="008535FE">
        <w:rPr>
          <w:rFonts w:ascii="Times New Roman" w:hAnsi="Times New Roman" w:cs="Times New Roman"/>
          <w:sz w:val="24"/>
          <w:szCs w:val="24"/>
        </w:rPr>
        <w:br w:type="page"/>
      </w:r>
    </w:p>
    <w:bookmarkStart w:id="5" w:name="_Toc12007689"/>
    <w:p w14:paraId="79951D34" w14:textId="3A50B8AB" w:rsidR="00FF7A2B" w:rsidRPr="007E3163" w:rsidRDefault="001163CC" w:rsidP="00A84095">
      <w:pPr>
        <w:pStyle w:val="Kop1"/>
        <w:rPr>
          <w:rFonts w:ascii="Times New Roman" w:hAnsi="Times New Roman" w:cs="Times New Roman"/>
          <w:b/>
          <w:color w:val="C00000"/>
          <w:sz w:val="24"/>
          <w:szCs w:val="24"/>
        </w:rPr>
      </w:pPr>
      <w:r w:rsidRPr="007E3163">
        <w:rPr>
          <w:rFonts w:ascii="Times New Roman" w:hAnsi="Times New Roman" w:cs="Times New Roman"/>
          <w:b/>
          <w:bCs/>
          <w:noProof/>
          <w:color w:val="C00000"/>
          <w:sz w:val="24"/>
          <w:szCs w:val="24"/>
          <w:lang w:eastAsia="nl-NL"/>
        </w:rPr>
        <w:lastRenderedPageBreak/>
        <mc:AlternateContent>
          <mc:Choice Requires="wps">
            <w:drawing>
              <wp:anchor distT="91440" distB="91440" distL="137160" distR="137160" simplePos="0" relativeHeight="251663360" behindDoc="0" locked="0" layoutInCell="0" allowOverlap="1" wp14:anchorId="513152C0" wp14:editId="78FAED22">
                <wp:simplePos x="0" y="0"/>
                <wp:positionH relativeFrom="margin">
                  <wp:align>center</wp:align>
                </wp:positionH>
                <wp:positionV relativeFrom="margin">
                  <wp:posOffset>-1416685</wp:posOffset>
                </wp:positionV>
                <wp:extent cx="2106295" cy="5720715"/>
                <wp:effectExtent l="2540" t="0" r="0" b="0"/>
                <wp:wrapSquare wrapText="bothSides"/>
                <wp:docPr id="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06295" cy="5720715"/>
                        </a:xfrm>
                        <a:prstGeom prst="roundRect">
                          <a:avLst>
                            <a:gd name="adj" fmla="val 13032"/>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3500000" scaled="1"/>
                          <a:tileRect/>
                        </a:gradFill>
                        <a:ln>
                          <a:noFill/>
                        </a:ln>
                        <a:extLst/>
                      </wps:spPr>
                      <wps:style>
                        <a:lnRef idx="2">
                          <a:schemeClr val="accent1"/>
                        </a:lnRef>
                        <a:fillRef idx="1">
                          <a:schemeClr val="lt1"/>
                        </a:fillRef>
                        <a:effectRef idx="0">
                          <a:schemeClr val="accent1"/>
                        </a:effectRef>
                        <a:fontRef idx="minor">
                          <a:schemeClr val="dk1"/>
                        </a:fontRef>
                      </wps:style>
                      <wps:txbx>
                        <w:txbxContent>
                          <w:p w14:paraId="20112565" w14:textId="77777777" w:rsidR="00166BF0" w:rsidRPr="007E3163" w:rsidRDefault="00166BF0" w:rsidP="0021153D">
                            <w:pPr>
                              <w:spacing w:after="0"/>
                              <w:jc w:val="center"/>
                              <w:rPr>
                                <w:rFonts w:ascii="Times New Roman" w:hAnsi="Times New Roman" w:cs="Times New Roman"/>
                                <w:b/>
                                <w:bCs/>
                                <w:sz w:val="24"/>
                                <w:szCs w:val="24"/>
                              </w:rPr>
                            </w:pPr>
                            <w:r w:rsidRPr="007E3163">
                              <w:rPr>
                                <w:rFonts w:ascii="Times New Roman" w:hAnsi="Times New Roman" w:cs="Times New Roman"/>
                                <w:b/>
                                <w:bCs/>
                                <w:sz w:val="24"/>
                                <w:szCs w:val="24"/>
                              </w:rPr>
                              <w:t>Waarden van De Haagse Scholen</w:t>
                            </w:r>
                          </w:p>
                          <w:p w14:paraId="4CD447D7" w14:textId="77777777" w:rsidR="00166BF0" w:rsidRPr="007E3163" w:rsidRDefault="00166BF0" w:rsidP="0021153D">
                            <w:pPr>
                              <w:spacing w:after="0"/>
                              <w:jc w:val="center"/>
                              <w:rPr>
                                <w:rFonts w:ascii="Times New Roman" w:hAnsi="Times New Roman" w:cs="Times New Roman"/>
                                <w:sz w:val="24"/>
                                <w:szCs w:val="24"/>
                              </w:rPr>
                            </w:pPr>
                          </w:p>
                          <w:p w14:paraId="06D4ED22" w14:textId="77777777" w:rsidR="00166BF0" w:rsidRPr="007E3163" w:rsidRDefault="00166BF0" w:rsidP="0021153D">
                            <w:pPr>
                              <w:spacing w:after="0"/>
                              <w:jc w:val="center"/>
                              <w:rPr>
                                <w:rFonts w:ascii="Times New Roman" w:hAnsi="Times New Roman" w:cs="Times New Roman"/>
                                <w:b/>
                                <w:bCs/>
                                <w:sz w:val="24"/>
                                <w:szCs w:val="24"/>
                              </w:rPr>
                            </w:pPr>
                            <w:r w:rsidRPr="007E3163">
                              <w:rPr>
                                <w:rFonts w:ascii="Times New Roman" w:hAnsi="Times New Roman" w:cs="Times New Roman"/>
                                <w:b/>
                                <w:bCs/>
                                <w:sz w:val="24"/>
                                <w:szCs w:val="24"/>
                              </w:rPr>
                              <w:t>Strategisch beleid</w:t>
                            </w:r>
                          </w:p>
                          <w:p w14:paraId="780C0943" w14:textId="77777777" w:rsidR="00166BF0" w:rsidRPr="007E3163" w:rsidRDefault="00166BF0" w:rsidP="0021153D">
                            <w:pPr>
                              <w:tabs>
                                <w:tab w:val="left" w:pos="1060"/>
                              </w:tabs>
                              <w:spacing w:after="0"/>
                              <w:jc w:val="center"/>
                              <w:rPr>
                                <w:rFonts w:ascii="Times New Roman" w:hAnsi="Times New Roman" w:cs="Times New Roman"/>
                                <w:sz w:val="24"/>
                                <w:szCs w:val="24"/>
                              </w:rPr>
                            </w:pPr>
                          </w:p>
                          <w:p w14:paraId="00CC4821" w14:textId="21DC5621" w:rsidR="00166BF0" w:rsidRDefault="00166BF0" w:rsidP="0021153D">
                            <w:pPr>
                              <w:tabs>
                                <w:tab w:val="left" w:pos="1060"/>
                              </w:tabs>
                              <w:spacing w:after="0"/>
                              <w:jc w:val="center"/>
                              <w:rPr>
                                <w:rFonts w:ascii="Times New Roman" w:eastAsia="Calibri" w:hAnsi="Times New Roman" w:cs="Times New Roman"/>
                                <w:sz w:val="24"/>
                                <w:szCs w:val="24"/>
                              </w:rPr>
                            </w:pPr>
                            <w:r w:rsidRPr="007E3163">
                              <w:rPr>
                                <w:rFonts w:ascii="Times New Roman" w:hAnsi="Times New Roman" w:cs="Times New Roman"/>
                                <w:sz w:val="24"/>
                                <w:szCs w:val="24"/>
                              </w:rPr>
                              <w:t>“</w:t>
                            </w:r>
                            <w:r w:rsidRPr="007E3163">
                              <w:rPr>
                                <w:rFonts w:ascii="Times New Roman" w:eastAsia="Calibri" w:hAnsi="Times New Roman" w:cs="Times New Roman"/>
                                <w:sz w:val="24"/>
                                <w:szCs w:val="24"/>
                              </w:rPr>
                              <w:t>Wij bereiden onze leerlingen voor op de wereld van morgen”</w:t>
                            </w:r>
                          </w:p>
                          <w:p w14:paraId="1CE0F081" w14:textId="77777777" w:rsidR="00166BF0" w:rsidRPr="007E3163" w:rsidRDefault="00166BF0" w:rsidP="0021153D">
                            <w:pPr>
                              <w:tabs>
                                <w:tab w:val="left" w:pos="1060"/>
                              </w:tabs>
                              <w:spacing w:after="0"/>
                              <w:jc w:val="center"/>
                              <w:rPr>
                                <w:rFonts w:ascii="Times New Roman" w:eastAsia="Calibri" w:hAnsi="Times New Roman" w:cs="Times New Roman"/>
                                <w:sz w:val="24"/>
                                <w:szCs w:val="24"/>
                              </w:rPr>
                            </w:pPr>
                          </w:p>
                          <w:p w14:paraId="122FA15A" w14:textId="31307ADE" w:rsidR="00166BF0" w:rsidRPr="007E3163" w:rsidRDefault="00166BF0" w:rsidP="0021153D">
                            <w:pPr>
                              <w:tabs>
                                <w:tab w:val="left" w:pos="1060"/>
                              </w:tabs>
                              <w:spacing w:after="0"/>
                              <w:jc w:val="center"/>
                              <w:rPr>
                                <w:rFonts w:ascii="Times New Roman" w:eastAsia="Calibri" w:hAnsi="Times New Roman" w:cs="Times New Roman"/>
                                <w:sz w:val="24"/>
                                <w:szCs w:val="24"/>
                              </w:rPr>
                            </w:pPr>
                            <w:r w:rsidRPr="007E3163">
                              <w:rPr>
                                <w:rFonts w:ascii="Times New Roman" w:eastAsia="Calibri" w:hAnsi="Times New Roman" w:cs="Times New Roman"/>
                                <w:sz w:val="24"/>
                                <w:szCs w:val="24"/>
                              </w:rPr>
                              <w:t>De bijstelling van ons strategisch beleid is in volle gang.</w:t>
                            </w:r>
                          </w:p>
                          <w:p w14:paraId="42D62B01" w14:textId="2BE67489" w:rsidR="00166BF0" w:rsidRPr="007E3163" w:rsidRDefault="00166BF0" w:rsidP="0021153D">
                            <w:pPr>
                              <w:tabs>
                                <w:tab w:val="left" w:pos="1060"/>
                              </w:tabs>
                              <w:spacing w:after="0"/>
                              <w:jc w:val="center"/>
                              <w:rPr>
                                <w:rFonts w:ascii="Times New Roman" w:eastAsia="Calibri" w:hAnsi="Times New Roman" w:cs="Times New Roman"/>
                                <w:sz w:val="24"/>
                                <w:szCs w:val="24"/>
                              </w:rPr>
                            </w:pPr>
                            <w:r w:rsidRPr="007E3163">
                              <w:rPr>
                                <w:rFonts w:ascii="Times New Roman" w:eastAsia="Calibri" w:hAnsi="Times New Roman" w:cs="Times New Roman"/>
                                <w:sz w:val="24"/>
                                <w:szCs w:val="24"/>
                              </w:rPr>
                              <w:t>Zoals bekend zal het strategisch beleid een concretisering/ verdieping zijn van het huidige ingezette beleid. Waarmee de richting ongewijzigd blijft.</w:t>
                            </w:r>
                          </w:p>
                          <w:p w14:paraId="2A055815" w14:textId="3958E5FD" w:rsidR="00166BF0" w:rsidRPr="009C346A" w:rsidRDefault="00166BF0" w:rsidP="009C346A">
                            <w:pP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3152C0" id="AutoVorm 2" o:spid="_x0000_s1026" style="position:absolute;margin-left:0;margin-top:-111.55pt;width:165.85pt;height:450.45pt;rotation:90;z-index:251663360;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" o:allowincell="f" fillcolor="#ea8c8c" stroked="f" strokeweight="1pt">
                <v:fill color2="#f7dede" rotate="t" angle="225" colors="0 #ea8c8c;.5 #f0baba;1 #f7dede" focus="100%" type="gradient"/>
                <v:stroke joinstyle="miter"/>
                <v:textbox>
                  <w:txbxContent>
                    <w:p w14:paraId="20112565" w14:textId="77777777" w:rsidR="00166BF0" w:rsidRPr="007E3163" w:rsidRDefault="00166BF0" w:rsidP="0021153D">
                      <w:pPr>
                        <w:spacing w:after="0"/>
                        <w:jc w:val="center"/>
                        <w:rPr>
                          <w:rFonts w:ascii="Times New Roman" w:hAnsi="Times New Roman" w:cs="Times New Roman"/>
                          <w:b/>
                          <w:bCs/>
                          <w:sz w:val="24"/>
                          <w:szCs w:val="24"/>
                        </w:rPr>
                      </w:pPr>
                      <w:r w:rsidRPr="007E3163">
                        <w:rPr>
                          <w:rFonts w:ascii="Times New Roman" w:hAnsi="Times New Roman" w:cs="Times New Roman"/>
                          <w:b/>
                          <w:bCs/>
                          <w:sz w:val="24"/>
                          <w:szCs w:val="24"/>
                        </w:rPr>
                        <w:t>Waarden van De Haagse Scholen</w:t>
                      </w:r>
                    </w:p>
                    <w:p w14:paraId="4CD447D7" w14:textId="77777777" w:rsidR="00166BF0" w:rsidRPr="007E3163" w:rsidRDefault="00166BF0" w:rsidP="0021153D">
                      <w:pPr>
                        <w:spacing w:after="0"/>
                        <w:jc w:val="center"/>
                        <w:rPr>
                          <w:rFonts w:ascii="Times New Roman" w:hAnsi="Times New Roman" w:cs="Times New Roman"/>
                          <w:sz w:val="24"/>
                          <w:szCs w:val="24"/>
                        </w:rPr>
                      </w:pPr>
                    </w:p>
                    <w:p w14:paraId="06D4ED22" w14:textId="77777777" w:rsidR="00166BF0" w:rsidRPr="007E3163" w:rsidRDefault="00166BF0" w:rsidP="0021153D">
                      <w:pPr>
                        <w:spacing w:after="0"/>
                        <w:jc w:val="center"/>
                        <w:rPr>
                          <w:rFonts w:ascii="Times New Roman" w:hAnsi="Times New Roman" w:cs="Times New Roman"/>
                          <w:b/>
                          <w:bCs/>
                          <w:sz w:val="24"/>
                          <w:szCs w:val="24"/>
                        </w:rPr>
                      </w:pPr>
                      <w:r w:rsidRPr="007E3163">
                        <w:rPr>
                          <w:rFonts w:ascii="Times New Roman" w:hAnsi="Times New Roman" w:cs="Times New Roman"/>
                          <w:b/>
                          <w:bCs/>
                          <w:sz w:val="24"/>
                          <w:szCs w:val="24"/>
                        </w:rPr>
                        <w:t>Strategisch beleid</w:t>
                      </w:r>
                    </w:p>
                    <w:p w14:paraId="780C0943" w14:textId="77777777" w:rsidR="00166BF0" w:rsidRPr="007E3163" w:rsidRDefault="00166BF0" w:rsidP="0021153D">
                      <w:pPr>
                        <w:tabs>
                          <w:tab w:val="left" w:pos="1060"/>
                        </w:tabs>
                        <w:spacing w:after="0"/>
                        <w:jc w:val="center"/>
                        <w:rPr>
                          <w:rFonts w:ascii="Times New Roman" w:hAnsi="Times New Roman" w:cs="Times New Roman"/>
                          <w:sz w:val="24"/>
                          <w:szCs w:val="24"/>
                        </w:rPr>
                      </w:pPr>
                    </w:p>
                    <w:p w14:paraId="00CC4821" w14:textId="21DC5621" w:rsidR="00166BF0" w:rsidRDefault="00166BF0" w:rsidP="0021153D">
                      <w:pPr>
                        <w:tabs>
                          <w:tab w:val="left" w:pos="1060"/>
                        </w:tabs>
                        <w:spacing w:after="0"/>
                        <w:jc w:val="center"/>
                        <w:rPr>
                          <w:rFonts w:ascii="Times New Roman" w:eastAsia="Calibri" w:hAnsi="Times New Roman" w:cs="Times New Roman"/>
                          <w:sz w:val="24"/>
                          <w:szCs w:val="24"/>
                        </w:rPr>
                      </w:pPr>
                      <w:r w:rsidRPr="007E3163">
                        <w:rPr>
                          <w:rFonts w:ascii="Times New Roman" w:hAnsi="Times New Roman" w:cs="Times New Roman"/>
                          <w:sz w:val="24"/>
                          <w:szCs w:val="24"/>
                        </w:rPr>
                        <w:t>“</w:t>
                      </w:r>
                      <w:r w:rsidRPr="007E3163">
                        <w:rPr>
                          <w:rFonts w:ascii="Times New Roman" w:eastAsia="Calibri" w:hAnsi="Times New Roman" w:cs="Times New Roman"/>
                          <w:sz w:val="24"/>
                          <w:szCs w:val="24"/>
                        </w:rPr>
                        <w:t>Wij bereiden onze leerlingen voor op de wereld van morgen”</w:t>
                      </w:r>
                    </w:p>
                    <w:p w14:paraId="1CE0F081" w14:textId="77777777" w:rsidR="00166BF0" w:rsidRPr="007E3163" w:rsidRDefault="00166BF0" w:rsidP="0021153D">
                      <w:pPr>
                        <w:tabs>
                          <w:tab w:val="left" w:pos="1060"/>
                        </w:tabs>
                        <w:spacing w:after="0"/>
                        <w:jc w:val="center"/>
                        <w:rPr>
                          <w:rFonts w:ascii="Times New Roman" w:eastAsia="Calibri" w:hAnsi="Times New Roman" w:cs="Times New Roman"/>
                          <w:sz w:val="24"/>
                          <w:szCs w:val="24"/>
                        </w:rPr>
                      </w:pPr>
                    </w:p>
                    <w:p w14:paraId="122FA15A" w14:textId="31307ADE" w:rsidR="00166BF0" w:rsidRPr="007E3163" w:rsidRDefault="00166BF0" w:rsidP="0021153D">
                      <w:pPr>
                        <w:tabs>
                          <w:tab w:val="left" w:pos="1060"/>
                        </w:tabs>
                        <w:spacing w:after="0"/>
                        <w:jc w:val="center"/>
                        <w:rPr>
                          <w:rFonts w:ascii="Times New Roman" w:eastAsia="Calibri" w:hAnsi="Times New Roman" w:cs="Times New Roman"/>
                          <w:sz w:val="24"/>
                          <w:szCs w:val="24"/>
                        </w:rPr>
                      </w:pPr>
                      <w:r w:rsidRPr="007E3163">
                        <w:rPr>
                          <w:rFonts w:ascii="Times New Roman" w:eastAsia="Calibri" w:hAnsi="Times New Roman" w:cs="Times New Roman"/>
                          <w:sz w:val="24"/>
                          <w:szCs w:val="24"/>
                        </w:rPr>
                        <w:t>De bijstelling van ons strategisch beleid is in volle gang.</w:t>
                      </w:r>
                    </w:p>
                    <w:p w14:paraId="42D62B01" w14:textId="2BE67489" w:rsidR="00166BF0" w:rsidRPr="007E3163" w:rsidRDefault="00166BF0" w:rsidP="0021153D">
                      <w:pPr>
                        <w:tabs>
                          <w:tab w:val="left" w:pos="1060"/>
                        </w:tabs>
                        <w:spacing w:after="0"/>
                        <w:jc w:val="center"/>
                        <w:rPr>
                          <w:rFonts w:ascii="Times New Roman" w:eastAsia="Calibri" w:hAnsi="Times New Roman" w:cs="Times New Roman"/>
                          <w:sz w:val="24"/>
                          <w:szCs w:val="24"/>
                        </w:rPr>
                      </w:pPr>
                      <w:r w:rsidRPr="007E3163">
                        <w:rPr>
                          <w:rFonts w:ascii="Times New Roman" w:eastAsia="Calibri" w:hAnsi="Times New Roman" w:cs="Times New Roman"/>
                          <w:sz w:val="24"/>
                          <w:szCs w:val="24"/>
                        </w:rPr>
                        <w:t>Zoals bekend zal het strategisch beleid een concretisering/ verdieping zijn van het huidige ingezette beleid. Waarmee de richting ongewijzigd blijft.</w:t>
                      </w:r>
                    </w:p>
                    <w:p w14:paraId="2A055815" w14:textId="3958E5FD" w:rsidR="00166BF0" w:rsidRPr="009C346A" w:rsidRDefault="00166BF0" w:rsidP="009C346A">
                      <w:pPr>
                        <w:rPr>
                          <w:rFonts w:asciiTheme="majorHAnsi" w:eastAsiaTheme="majorEastAsia" w:hAnsiTheme="majorHAnsi" w:cstheme="majorBidi"/>
                          <w:iCs/>
                          <w:color w:val="FFFFFF" w:themeColor="background1"/>
                          <w:sz w:val="28"/>
                          <w:szCs w:val="28"/>
                        </w:rPr>
                      </w:pPr>
                    </w:p>
                  </w:txbxContent>
                </v:textbox>
                <w10:wrap type="square" anchorx="margin" anchory="margin"/>
              </v:roundrect>
            </w:pict>
          </mc:Fallback>
        </mc:AlternateContent>
      </w:r>
      <w:r w:rsidR="00FF7A2B" w:rsidRPr="007E3163">
        <w:rPr>
          <w:rFonts w:ascii="Times New Roman" w:hAnsi="Times New Roman" w:cs="Times New Roman"/>
          <w:b/>
          <w:color w:val="C00000"/>
          <w:sz w:val="24"/>
          <w:szCs w:val="24"/>
        </w:rPr>
        <w:t>UITGANGSPUNTEN</w:t>
      </w:r>
      <w:r w:rsidR="00F666F5" w:rsidRPr="007E3163">
        <w:rPr>
          <w:rFonts w:ascii="Times New Roman" w:hAnsi="Times New Roman" w:cs="Times New Roman"/>
          <w:b/>
          <w:color w:val="C00000"/>
          <w:sz w:val="24"/>
          <w:szCs w:val="24"/>
        </w:rPr>
        <w:t xml:space="preserve"> EN AMBITIES</w:t>
      </w:r>
      <w:r w:rsidR="00FF7A2B" w:rsidRPr="007E3163">
        <w:rPr>
          <w:rFonts w:ascii="Times New Roman" w:hAnsi="Times New Roman" w:cs="Times New Roman"/>
          <w:b/>
          <w:color w:val="C00000"/>
          <w:sz w:val="24"/>
          <w:szCs w:val="24"/>
        </w:rPr>
        <w:t xml:space="preserve"> SCHOOLBESTUUR</w:t>
      </w:r>
      <w:bookmarkEnd w:id="5"/>
    </w:p>
    <w:p w14:paraId="688E3E83" w14:textId="44D85564" w:rsidR="00025A9B" w:rsidRPr="008535FE" w:rsidRDefault="00025A9B">
      <w:pPr>
        <w:rPr>
          <w:rFonts w:ascii="Times New Roman" w:hAnsi="Times New Roman" w:cs="Times New Roman"/>
          <w:sz w:val="24"/>
          <w:szCs w:val="24"/>
        </w:rPr>
      </w:pPr>
    </w:p>
    <w:p w14:paraId="3CAF78BB" w14:textId="6C4B1F3A" w:rsidR="002D655F" w:rsidRPr="0021153D" w:rsidRDefault="002D655F" w:rsidP="002D655F">
      <w:pPr>
        <w:rPr>
          <w:rFonts w:ascii="Times New Roman" w:eastAsiaTheme="minorHAnsi" w:hAnsi="Times New Roman" w:cs="Times New Roman"/>
          <w:b/>
          <w:color w:val="C00000"/>
          <w:sz w:val="24"/>
          <w:szCs w:val="24"/>
        </w:rPr>
      </w:pPr>
      <w:r w:rsidRPr="0021153D">
        <w:rPr>
          <w:rFonts w:ascii="Times New Roman" w:hAnsi="Times New Roman" w:cs="Times New Roman"/>
          <w:b/>
          <w:color w:val="C00000"/>
          <w:sz w:val="24"/>
          <w:szCs w:val="24"/>
        </w:rPr>
        <w:t>Uitgangspunten en ambities schoolbestuur</w:t>
      </w:r>
    </w:p>
    <w:p w14:paraId="32B773F4" w14:textId="77777777" w:rsidR="002D655F" w:rsidRPr="008535FE" w:rsidRDefault="002D655F" w:rsidP="0001651D">
      <w:pPr>
        <w:spacing w:before="100" w:beforeAutospacing="1" w:after="100" w:afterAutospacing="1" w:line="240" w:lineRule="auto"/>
        <w:ind w:firstLine="708"/>
        <w:rPr>
          <w:rFonts w:ascii="Times New Roman" w:hAnsi="Times New Roman" w:cs="Times New Roman"/>
          <w:sz w:val="24"/>
          <w:szCs w:val="24"/>
        </w:rPr>
      </w:pPr>
      <w:r w:rsidRPr="008535FE">
        <w:rPr>
          <w:rFonts w:ascii="Times New Roman" w:hAnsi="Times New Roman" w:cs="Times New Roman"/>
          <w:sz w:val="24"/>
          <w:szCs w:val="24"/>
        </w:rPr>
        <w:t>"Wij bereiden onze leerlingen voor op de wereld van morgen" is de gezamenlijke missie van De Haagse Scholen. We richten ons daarbij op de volgende drie pijlers:</w:t>
      </w:r>
      <w:r w:rsidRPr="008535FE">
        <w:rPr>
          <w:rFonts w:ascii="Times New Roman" w:hAnsi="Times New Roman" w:cs="Times New Roman"/>
          <w:sz w:val="24"/>
          <w:szCs w:val="24"/>
        </w:rPr>
        <w:br/>
      </w:r>
      <w:r w:rsidRPr="008535FE">
        <w:rPr>
          <w:rFonts w:ascii="Times New Roman" w:hAnsi="Times New Roman" w:cs="Times New Roman"/>
          <w:sz w:val="24"/>
          <w:szCs w:val="24"/>
        </w:rPr>
        <w:br/>
      </w:r>
      <w:r w:rsidRPr="0021153D">
        <w:rPr>
          <w:rFonts w:ascii="Times New Roman" w:hAnsi="Times New Roman" w:cs="Times New Roman"/>
          <w:b/>
          <w:color w:val="C00000"/>
          <w:sz w:val="24"/>
          <w:szCs w:val="24"/>
        </w:rPr>
        <w:t>1. Pedagogisch-didactische onderwijsvernieuwing</w:t>
      </w:r>
    </w:p>
    <w:p w14:paraId="42E81F33" w14:textId="77777777" w:rsidR="002D655F" w:rsidRPr="008535FE" w:rsidRDefault="002D655F" w:rsidP="0001651D">
      <w:pPr>
        <w:spacing w:before="100" w:beforeAutospacing="1" w:after="100" w:afterAutospacing="1" w:line="240" w:lineRule="auto"/>
        <w:ind w:firstLine="708"/>
        <w:rPr>
          <w:rFonts w:ascii="Times New Roman" w:hAnsi="Times New Roman" w:cs="Times New Roman"/>
          <w:sz w:val="24"/>
          <w:szCs w:val="24"/>
        </w:rPr>
      </w:pPr>
      <w:r w:rsidRPr="008535FE">
        <w:rPr>
          <w:rFonts w:ascii="Times New Roman" w:hAnsi="Times New Roman" w:cs="Times New Roman"/>
          <w:sz w:val="24"/>
          <w:szCs w:val="24"/>
        </w:rPr>
        <w:t>Gezamenlijk werken we aan onderwijsvernieuwing om ons onderwijs eigentijdser en toekomstgerichter te maken. Qua inhoud, organisatie en manier van werken. We willen de leermotivatie vergroten en bij kinderen bredere competenties ontwikkelen om ze beter toe te rusten voor de snel veranderende samenleving. Er zijn geen blauwdrukken; er is maatwerk nodig per leerling en per school. Alleen dan bereiden we ieder kind voor op de wereld van morgen.</w:t>
      </w:r>
    </w:p>
    <w:p w14:paraId="5E01ACE9" w14:textId="77777777" w:rsidR="002D655F" w:rsidRPr="0021153D" w:rsidRDefault="002D655F" w:rsidP="002D655F">
      <w:pPr>
        <w:spacing w:before="100" w:beforeAutospacing="1" w:after="100" w:afterAutospacing="1" w:line="240" w:lineRule="auto"/>
        <w:rPr>
          <w:rFonts w:ascii="Times New Roman" w:hAnsi="Times New Roman" w:cs="Times New Roman"/>
          <w:b/>
          <w:color w:val="C00000"/>
          <w:sz w:val="24"/>
          <w:szCs w:val="24"/>
        </w:rPr>
      </w:pPr>
      <w:r w:rsidRPr="0021153D">
        <w:rPr>
          <w:rFonts w:ascii="Times New Roman" w:hAnsi="Times New Roman" w:cs="Times New Roman"/>
          <w:b/>
          <w:color w:val="C00000"/>
          <w:sz w:val="24"/>
          <w:szCs w:val="24"/>
        </w:rPr>
        <w:t>2. Professionaliteit in mensen en cultuur</w:t>
      </w:r>
    </w:p>
    <w:p w14:paraId="01534821" w14:textId="77777777" w:rsidR="002D655F" w:rsidRPr="008535FE" w:rsidRDefault="002D655F" w:rsidP="0001651D">
      <w:pPr>
        <w:ind w:firstLine="708"/>
        <w:rPr>
          <w:rFonts w:ascii="Times New Roman" w:hAnsi="Times New Roman" w:cs="Times New Roman"/>
          <w:sz w:val="24"/>
          <w:szCs w:val="24"/>
        </w:rPr>
      </w:pPr>
      <w:r w:rsidRPr="008535FE">
        <w:rPr>
          <w:rFonts w:ascii="Times New Roman" w:hAnsi="Times New Roman" w:cs="Times New Roman"/>
          <w:sz w:val="24"/>
          <w:szCs w:val="24"/>
        </w:rPr>
        <w:t xml:space="preserve">Onderwijsvernieuwing is alleen mogelijk als de professionaliteit voortdurend wordt gevoed. Daarbij is van en met elkaar leren en samen ontwikkelen essentieel. Professionalisering wordt daarmee onderdeel van onze cultuur: de manier waarop wij de dingen doen. </w:t>
      </w:r>
    </w:p>
    <w:p w14:paraId="7302D986" w14:textId="77777777" w:rsidR="002D655F" w:rsidRPr="0021153D" w:rsidRDefault="002D655F" w:rsidP="002D655F">
      <w:pPr>
        <w:spacing w:before="100" w:beforeAutospacing="1" w:after="100" w:afterAutospacing="1" w:line="240" w:lineRule="auto"/>
        <w:rPr>
          <w:rFonts w:ascii="Times New Roman" w:hAnsi="Times New Roman" w:cs="Times New Roman"/>
          <w:b/>
          <w:color w:val="C00000"/>
          <w:sz w:val="24"/>
          <w:szCs w:val="24"/>
          <w:u w:val="single"/>
        </w:rPr>
      </w:pPr>
      <w:r w:rsidRPr="0021153D">
        <w:rPr>
          <w:rFonts w:ascii="Times New Roman" w:hAnsi="Times New Roman" w:cs="Times New Roman"/>
          <w:b/>
          <w:color w:val="C00000"/>
          <w:sz w:val="24"/>
          <w:szCs w:val="24"/>
          <w:u w:val="single"/>
        </w:rPr>
        <w:t>3. We verstevigen de profilering van De Haagse Scholen; binnen en buiten de organisatie.</w:t>
      </w:r>
    </w:p>
    <w:p w14:paraId="4F5FEB15" w14:textId="0D239F61" w:rsidR="002D655F" w:rsidRPr="008535FE" w:rsidRDefault="002D655F" w:rsidP="0001651D">
      <w:pPr>
        <w:ind w:firstLine="708"/>
        <w:rPr>
          <w:rFonts w:ascii="Times New Roman" w:hAnsi="Times New Roman" w:cs="Times New Roman"/>
          <w:sz w:val="24"/>
          <w:szCs w:val="24"/>
        </w:rPr>
      </w:pPr>
      <w:r w:rsidRPr="008535FE">
        <w:rPr>
          <w:rFonts w:ascii="Times New Roman" w:hAnsi="Times New Roman" w:cs="Times New Roman"/>
          <w:sz w:val="24"/>
          <w:szCs w:val="24"/>
        </w:rPr>
        <w:t xml:space="preserve">We weten wat we in huis hebben en we willen dat dit zichtbaar is; binnen en buiten De Haagse Scholen. Dat vinden we belangrijk om van elkaar te leren en elkaar te inspireren. Ook </w:t>
      </w:r>
      <w:r w:rsidR="0021153D">
        <w:rPr>
          <w:rFonts w:ascii="Times New Roman" w:hAnsi="Times New Roman" w:cs="Times New Roman"/>
          <w:sz w:val="24"/>
          <w:szCs w:val="24"/>
        </w:rPr>
        <w:t xml:space="preserve">kunnen we beter samenwerken (ook </w:t>
      </w:r>
      <w:r w:rsidRPr="008535FE">
        <w:rPr>
          <w:rFonts w:ascii="Times New Roman" w:hAnsi="Times New Roman" w:cs="Times New Roman"/>
          <w:sz w:val="24"/>
          <w:szCs w:val="24"/>
        </w:rPr>
        <w:t xml:space="preserve">met externe partners)  wanneer we weten waar elkaars expertises liggen (ook in relatie tot passend onderwijs). We willen dat alle leerlingen, medewerkers en ouders het verhaal van de  organisatie en school kennen, daar trots op zijn en dit ook uitdragen. Ieder kind is bij ons welkom, ons onderwijs is openbaar. Het is onze kracht en we zijn daar trots op.  </w:t>
      </w:r>
    </w:p>
    <w:p w14:paraId="7F49299F" w14:textId="77777777" w:rsidR="004C3A91" w:rsidRPr="008535FE" w:rsidRDefault="004C3A91" w:rsidP="331740AB">
      <w:pPr>
        <w:spacing w:after="0"/>
        <w:rPr>
          <w:rFonts w:ascii="Times New Roman" w:hAnsi="Times New Roman" w:cs="Times New Roman"/>
          <w:b/>
          <w:bCs/>
          <w:sz w:val="24"/>
          <w:szCs w:val="24"/>
          <w:u w:val="single"/>
        </w:rPr>
      </w:pPr>
    </w:p>
    <w:p w14:paraId="5B74FA0E" w14:textId="1ED8E9D4" w:rsidR="00FF7A2B" w:rsidRPr="008535FE" w:rsidRDefault="00FF7A2B" w:rsidP="00A84095">
      <w:pPr>
        <w:pStyle w:val="Kop1"/>
        <w:rPr>
          <w:rFonts w:ascii="Times New Roman" w:hAnsi="Times New Roman" w:cs="Times New Roman"/>
          <w:sz w:val="24"/>
          <w:szCs w:val="24"/>
        </w:rPr>
      </w:pPr>
      <w:bookmarkStart w:id="6" w:name="_Toc12007690"/>
      <w:r w:rsidRPr="008535FE">
        <w:rPr>
          <w:rFonts w:ascii="Times New Roman" w:hAnsi="Times New Roman" w:cs="Times New Roman"/>
          <w:sz w:val="24"/>
          <w:szCs w:val="24"/>
        </w:rPr>
        <w:t>ON</w:t>
      </w:r>
      <w:r w:rsidR="00E93637" w:rsidRPr="008535FE">
        <w:rPr>
          <w:rFonts w:ascii="Times New Roman" w:hAnsi="Times New Roman" w:cs="Times New Roman"/>
          <w:sz w:val="24"/>
          <w:szCs w:val="24"/>
        </w:rPr>
        <w:t>S</w:t>
      </w:r>
      <w:r w:rsidRPr="008535FE">
        <w:rPr>
          <w:rFonts w:ascii="Times New Roman" w:hAnsi="Times New Roman" w:cs="Times New Roman"/>
          <w:sz w:val="24"/>
          <w:szCs w:val="24"/>
        </w:rPr>
        <w:t xml:space="preserve"> SCHOOL</w:t>
      </w:r>
      <w:r w:rsidR="00E93637" w:rsidRPr="008535FE">
        <w:rPr>
          <w:rFonts w:ascii="Times New Roman" w:hAnsi="Times New Roman" w:cs="Times New Roman"/>
          <w:sz w:val="24"/>
          <w:szCs w:val="24"/>
        </w:rPr>
        <w:t>CONCEPT</w:t>
      </w:r>
      <w:bookmarkEnd w:id="6"/>
    </w:p>
    <w:p w14:paraId="5BD2BA1A" w14:textId="77777777" w:rsidR="00D84182" w:rsidRPr="008535FE" w:rsidRDefault="00D84182" w:rsidP="00E831A2">
      <w:pPr>
        <w:spacing w:after="0"/>
        <w:rPr>
          <w:rFonts w:ascii="Times New Roman" w:hAnsi="Times New Roman" w:cs="Times New Roman"/>
          <w:b/>
          <w:i/>
          <w:sz w:val="24"/>
          <w:szCs w:val="24"/>
        </w:rPr>
      </w:pPr>
    </w:p>
    <w:p w14:paraId="110179F5" w14:textId="4A039C52" w:rsidR="00494A28" w:rsidRPr="000B538A" w:rsidRDefault="00DE5CCD" w:rsidP="000B538A">
      <w:pPr>
        <w:pStyle w:val="Kop2"/>
        <w:rPr>
          <w:rFonts w:ascii="Times New Roman" w:hAnsi="Times New Roman" w:cs="Times New Roman"/>
          <w:color w:val="2E74B5" w:themeColor="accent1" w:themeShade="BF"/>
          <w:sz w:val="24"/>
          <w:szCs w:val="24"/>
        </w:rPr>
      </w:pPr>
      <w:bookmarkStart w:id="7" w:name="_Toc12007691"/>
      <w:r w:rsidRPr="0021153D">
        <w:rPr>
          <w:rFonts w:ascii="Times New Roman" w:hAnsi="Times New Roman" w:cs="Times New Roman"/>
          <w:color w:val="2E74B5" w:themeColor="accent1" w:themeShade="BF"/>
          <w:sz w:val="24"/>
          <w:szCs w:val="24"/>
        </w:rPr>
        <w:t>Missie en v</w:t>
      </w:r>
      <w:r w:rsidR="000B538A">
        <w:rPr>
          <w:rFonts w:ascii="Times New Roman" w:hAnsi="Times New Roman" w:cs="Times New Roman"/>
          <w:color w:val="2E74B5" w:themeColor="accent1" w:themeShade="BF"/>
          <w:sz w:val="24"/>
          <w:szCs w:val="24"/>
        </w:rPr>
        <w:t>isie</w:t>
      </w:r>
      <w:bookmarkEnd w:id="7"/>
      <w:r w:rsidR="00494A28" w:rsidRPr="008535FE">
        <w:rPr>
          <w:rFonts w:ascii="Times New Roman" w:eastAsia="Times New Roman" w:hAnsi="Times New Roman" w:cs="Times New Roman"/>
          <w:i/>
          <w:iCs/>
          <w:color w:val="00B050"/>
          <w:sz w:val="24"/>
          <w:szCs w:val="24"/>
          <w:vertAlign w:val="subscript"/>
          <w:lang w:eastAsia="nl-NL"/>
        </w:rPr>
        <w:t xml:space="preserve"> </w:t>
      </w:r>
    </w:p>
    <w:p w14:paraId="74EC61D2" w14:textId="6AC1D194" w:rsidR="00A41081" w:rsidRPr="008535FE" w:rsidRDefault="00A41081">
      <w:pPr>
        <w:rPr>
          <w:rFonts w:ascii="Times New Roman" w:hAnsi="Times New Roman" w:cs="Times New Roman"/>
          <w:color w:val="00B050"/>
          <w:sz w:val="24"/>
          <w:szCs w:val="24"/>
        </w:rPr>
      </w:pPr>
    </w:p>
    <w:p w14:paraId="5F24C57E" w14:textId="7E095733" w:rsidR="00D84182" w:rsidRPr="008535FE" w:rsidRDefault="00BF4FAB">
      <w:pPr>
        <w:rPr>
          <w:rFonts w:ascii="Times New Roman" w:hAnsi="Times New Roman" w:cs="Times New Roman"/>
          <w:b/>
          <w:sz w:val="24"/>
          <w:szCs w:val="24"/>
        </w:rPr>
      </w:pPr>
      <w:r w:rsidRPr="0021153D">
        <w:rPr>
          <w:rFonts w:ascii="Times New Roman" w:hAnsi="Times New Roman" w:cs="Times New Roman"/>
          <w:b/>
          <w:noProof/>
          <w:sz w:val="24"/>
          <w:szCs w:val="24"/>
          <w:lang w:eastAsia="nl-NL"/>
        </w:rPr>
        <mc:AlternateContent>
          <mc:Choice Requires="wpg">
            <w:drawing>
              <wp:anchor distT="0" distB="0" distL="228600" distR="228600" simplePos="0" relativeHeight="251674624" behindDoc="0" locked="0" layoutInCell="1" allowOverlap="1" wp14:anchorId="3F87EA3B" wp14:editId="06CC85F8">
                <wp:simplePos x="0" y="0"/>
                <wp:positionH relativeFrom="margin">
                  <wp:align>left</wp:align>
                </wp:positionH>
                <wp:positionV relativeFrom="page">
                  <wp:posOffset>2298700</wp:posOffset>
                </wp:positionV>
                <wp:extent cx="6127115" cy="2458085"/>
                <wp:effectExtent l="0" t="0" r="6985" b="0"/>
                <wp:wrapSquare wrapText="bothSides"/>
                <wp:docPr id="173" name="Groep 173"/>
                <wp:cNvGraphicFramePr/>
                <a:graphic xmlns:a="http://schemas.openxmlformats.org/drawingml/2006/main">
                  <a:graphicData uri="http://schemas.microsoft.com/office/word/2010/wordprocessingGroup">
                    <wpg:wgp>
                      <wpg:cNvGrpSpPr/>
                      <wpg:grpSpPr>
                        <a:xfrm>
                          <a:off x="0" y="0"/>
                          <a:ext cx="6127115" cy="2458085"/>
                          <a:chOff x="0" y="0"/>
                          <a:chExt cx="3218688" cy="4308021"/>
                        </a:xfrm>
                      </wpg:grpSpPr>
                      <wps:wsp>
                        <wps:cNvPr id="174" name="Rechthoek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ep 175"/>
                        <wpg:cNvGrpSpPr/>
                        <wpg:grpSpPr>
                          <a:xfrm>
                            <a:off x="0" y="19050"/>
                            <a:ext cx="2249424" cy="832104"/>
                            <a:chOff x="228600" y="0"/>
                            <a:chExt cx="1472184" cy="1024128"/>
                          </a:xfrm>
                        </wpg:grpSpPr>
                        <wps:wsp>
                          <wps:cNvPr id="176" name="Rechthoe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hthoek 177"/>
                          <wps:cNvSpPr/>
                          <wps:spPr>
                            <a:xfrm>
                              <a:off x="228600" y="0"/>
                              <a:ext cx="1472184" cy="1024128"/>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kstvak 178"/>
                        <wps:cNvSpPr txBox="1"/>
                        <wps:spPr>
                          <a:xfrm>
                            <a:off x="238079" y="400006"/>
                            <a:ext cx="2980173" cy="390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7F947" w14:textId="7DEC2E6A" w:rsidR="00166BF0" w:rsidRPr="00B57167" w:rsidRDefault="00166BF0" w:rsidP="00B57167">
                              <w:pPr>
                                <w:jc w:val="center"/>
                                <w:rPr>
                                  <w:b/>
                                  <w:smallCaps/>
                                  <w:sz w:val="28"/>
                                  <w:szCs w:val="28"/>
                                </w:rPr>
                              </w:pPr>
                              <w:r w:rsidRPr="00B57167">
                                <w:rPr>
                                  <w:b/>
                                  <w:smallCaps/>
                                  <w:sz w:val="28"/>
                                  <w:szCs w:val="28"/>
                                </w:rPr>
                                <w:t>Visie:</w:t>
                              </w:r>
                            </w:p>
                            <w:p w14:paraId="13C84395" w14:textId="5F44E23C" w:rsidR="00166BF0" w:rsidRDefault="00166BF0" w:rsidP="0021153D">
                              <w:pPr>
                                <w:ind w:left="504"/>
                                <w:jc w:val="center"/>
                                <w:rPr>
                                  <w:smallCaps/>
                                  <w:color w:val="ED7D31" w:themeColor="accent2"/>
                                  <w:sz w:val="28"/>
                                  <w:szCs w:val="28"/>
                                </w:rPr>
                              </w:pPr>
                              <w:r w:rsidRPr="0021153D">
                                <w:rPr>
                                  <w:smallCaps/>
                                  <w:sz w:val="28"/>
                                  <w:szCs w:val="28"/>
                                </w:rPr>
                                <w:t>Op de Bonte Vlinder is ieder kind uniek, met eigen onderwijs-en ondersteuningsbehoeften. Het team zet zich in haar leerlingen te leren bewust te worden van hun eigen leerproces, zodat zij eigenaar worden van de lesstof die op maat wordt aangeboden. In de werkvormen en het aanbod staan de 21st century learning skills centraal, hierdoor krijgen de leerlingen onderwijs aansluitend bij hun behoeftes en bereiden wij hen voor op de toekomst en de continu veranderende maatschappij.</w:t>
                              </w:r>
                            </w:p>
                            <w:p w14:paraId="04D5698C" w14:textId="0A5A724B" w:rsidR="00166BF0" w:rsidRDefault="00166BF0">
                              <w:pPr>
                                <w:pStyle w:val="Geenafstand"/>
                                <w:ind w:left="360"/>
                                <w:jc w:val="right"/>
                                <w:rPr>
                                  <w:color w:val="5B9BD5" w:themeColor="accent1"/>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7EA3B" id="Groep 173" o:spid="_x0000_s1027" style="position:absolute;margin-left:0;margin-top:181pt;width:482.45pt;height:193.55pt;z-index:251674624;mso-wrap-distance-left:18pt;mso-wrap-distance-right:18pt;mso-position-horizontal:left;mso-position-horizontal-relative:margin;mso-position-vertical-relative:page;mso-width-relative:margin;mso-height-relative:margin" coordsize="32186,4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">
                <v:rect id="Rechthoek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e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hthoek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hthoek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3" o:title="" recolor="t" rotate="t" type="frame"/>
                  </v:rect>
                </v:group>
                <v:shapetype id="_x0000_t202" coordsize="21600,21600" o:spt="202" path="m,l,21600r21600,l21600,xe">
                  <v:stroke joinstyle="miter"/>
                  <v:path gradientshapeok="t" o:connecttype="rect"/>
                </v:shapetype>
                <v:shape id="Tekstvak 178" o:spid="_x0000_s1032" type="#_x0000_t202" style="position:absolute;left:2380;top:4000;width:29802;height:3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70A7F947" w14:textId="7DEC2E6A" w:rsidR="00166BF0" w:rsidRPr="00B57167" w:rsidRDefault="00166BF0" w:rsidP="00B57167">
                        <w:pPr>
                          <w:jc w:val="center"/>
                          <w:rPr>
                            <w:b/>
                            <w:smallCaps/>
                            <w:sz w:val="28"/>
                            <w:szCs w:val="28"/>
                          </w:rPr>
                        </w:pPr>
                        <w:r w:rsidRPr="00B57167">
                          <w:rPr>
                            <w:b/>
                            <w:smallCaps/>
                            <w:sz w:val="28"/>
                            <w:szCs w:val="28"/>
                          </w:rPr>
                          <w:t>Visie:</w:t>
                        </w:r>
                      </w:p>
                      <w:p w14:paraId="13C84395" w14:textId="5F44E23C" w:rsidR="00166BF0" w:rsidRDefault="00166BF0" w:rsidP="0021153D">
                        <w:pPr>
                          <w:ind w:left="504"/>
                          <w:jc w:val="center"/>
                          <w:rPr>
                            <w:smallCaps/>
                            <w:color w:val="ED7D31" w:themeColor="accent2"/>
                            <w:sz w:val="28"/>
                            <w:szCs w:val="28"/>
                          </w:rPr>
                        </w:pPr>
                        <w:r w:rsidRPr="0021153D">
                          <w:rPr>
                            <w:smallCaps/>
                            <w:sz w:val="28"/>
                            <w:szCs w:val="28"/>
                          </w:rPr>
                          <w:t xml:space="preserve">Op de Bonte Vlinder is ieder kind uniek, met eigen onderwijs-en ondersteuningsbehoeften. Het team zet zich in haar leerlingen te leren bewust te worden van hun eigen leerproces, zodat zij eigenaar worden van de lesstof die op maat wordt aangeboden. In de werkvormen en het aanbod staan de 21st </w:t>
                        </w:r>
                        <w:proofErr w:type="spellStart"/>
                        <w:r w:rsidRPr="0021153D">
                          <w:rPr>
                            <w:smallCaps/>
                            <w:sz w:val="28"/>
                            <w:szCs w:val="28"/>
                          </w:rPr>
                          <w:t>century</w:t>
                        </w:r>
                        <w:proofErr w:type="spellEnd"/>
                        <w:r w:rsidRPr="0021153D">
                          <w:rPr>
                            <w:smallCaps/>
                            <w:sz w:val="28"/>
                            <w:szCs w:val="28"/>
                          </w:rPr>
                          <w:t xml:space="preserve"> learning skills centraal, hierdoor krijgen de leerlingen onderwijs aansluitend bij hun behoeftes en bereiden wij hen voor op de toekomst en de continu veranderende maatschappij.</w:t>
                        </w:r>
                      </w:p>
                      <w:p w14:paraId="04D5698C" w14:textId="0A5A724B" w:rsidR="00166BF0" w:rsidRDefault="00166BF0">
                        <w:pPr>
                          <w:pStyle w:val="Geenafstand"/>
                          <w:ind w:left="360"/>
                          <w:jc w:val="right"/>
                          <w:rPr>
                            <w:color w:val="5B9BD5" w:themeColor="accent1"/>
                          </w:rPr>
                        </w:pPr>
                      </w:p>
                    </w:txbxContent>
                  </v:textbox>
                </v:shape>
                <w10:wrap type="square" anchorx="margin" anchory="page"/>
              </v:group>
            </w:pict>
          </mc:Fallback>
        </mc:AlternateContent>
      </w:r>
      <w:r w:rsidR="000B538A" w:rsidRPr="0021153D">
        <w:rPr>
          <w:rFonts w:ascii="Times New Roman" w:hAnsi="Times New Roman" w:cs="Times New Roman"/>
          <w:b/>
          <w:noProof/>
          <w:sz w:val="24"/>
          <w:szCs w:val="24"/>
          <w:lang w:eastAsia="nl-NL"/>
        </w:rPr>
        <mc:AlternateContent>
          <mc:Choice Requires="wpg">
            <w:drawing>
              <wp:anchor distT="0" distB="0" distL="228600" distR="228600" simplePos="0" relativeHeight="251676672" behindDoc="0" locked="0" layoutInCell="1" allowOverlap="1" wp14:anchorId="50203B45" wp14:editId="45EC5C93">
                <wp:simplePos x="0" y="0"/>
                <wp:positionH relativeFrom="margin">
                  <wp:align>left</wp:align>
                </wp:positionH>
                <wp:positionV relativeFrom="page">
                  <wp:posOffset>6548120</wp:posOffset>
                </wp:positionV>
                <wp:extent cx="6127115" cy="2101850"/>
                <wp:effectExtent l="0" t="0" r="6985" b="12700"/>
                <wp:wrapSquare wrapText="bothSides"/>
                <wp:docPr id="8" name="Groep 8"/>
                <wp:cNvGraphicFramePr/>
                <a:graphic xmlns:a="http://schemas.openxmlformats.org/drawingml/2006/main">
                  <a:graphicData uri="http://schemas.microsoft.com/office/word/2010/wordprocessingGroup">
                    <wpg:wgp>
                      <wpg:cNvGrpSpPr/>
                      <wpg:grpSpPr>
                        <a:xfrm>
                          <a:off x="0" y="0"/>
                          <a:ext cx="6127115" cy="2101850"/>
                          <a:chOff x="0" y="0"/>
                          <a:chExt cx="3218688" cy="4308021"/>
                        </a:xfrm>
                      </wpg:grpSpPr>
                      <wps:wsp>
                        <wps:cNvPr id="9" name="Rechthoek 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ep 10"/>
                        <wpg:cNvGrpSpPr/>
                        <wpg:grpSpPr>
                          <a:xfrm>
                            <a:off x="0" y="19050"/>
                            <a:ext cx="2249424" cy="832104"/>
                            <a:chOff x="228600" y="0"/>
                            <a:chExt cx="1472184" cy="1024128"/>
                          </a:xfrm>
                        </wpg:grpSpPr>
                        <wps:wsp>
                          <wps:cNvPr id="11" name="Rechthoek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hoek 12"/>
                          <wps:cNvSpPr/>
                          <wps:spPr>
                            <a:xfrm>
                              <a:off x="228600" y="0"/>
                              <a:ext cx="1472184" cy="1024128"/>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kstvak 13"/>
                        <wps:cNvSpPr txBox="1"/>
                        <wps:spPr>
                          <a:xfrm>
                            <a:off x="238079" y="400006"/>
                            <a:ext cx="2980173" cy="390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3AF22" w14:textId="0C6D7BF4" w:rsidR="00166BF0" w:rsidRPr="00B57167" w:rsidRDefault="00166BF0" w:rsidP="000B538A">
                              <w:pPr>
                                <w:jc w:val="center"/>
                                <w:rPr>
                                  <w:b/>
                                  <w:smallCaps/>
                                  <w:sz w:val="28"/>
                                  <w:szCs w:val="28"/>
                                </w:rPr>
                              </w:pPr>
                              <w:r>
                                <w:rPr>
                                  <w:b/>
                                  <w:smallCaps/>
                                  <w:sz w:val="28"/>
                                  <w:szCs w:val="28"/>
                                </w:rPr>
                                <w:t>M</w:t>
                              </w:r>
                              <w:r w:rsidRPr="00B57167">
                                <w:rPr>
                                  <w:b/>
                                  <w:smallCaps/>
                                  <w:sz w:val="28"/>
                                  <w:szCs w:val="28"/>
                                </w:rPr>
                                <w:t>i</w:t>
                              </w:r>
                              <w:r>
                                <w:rPr>
                                  <w:b/>
                                  <w:smallCaps/>
                                  <w:sz w:val="28"/>
                                  <w:szCs w:val="28"/>
                                </w:rPr>
                                <w:t>s</w:t>
                              </w:r>
                              <w:r w:rsidRPr="00B57167">
                                <w:rPr>
                                  <w:b/>
                                  <w:smallCaps/>
                                  <w:sz w:val="28"/>
                                  <w:szCs w:val="28"/>
                                </w:rPr>
                                <w:t>sie:</w:t>
                              </w:r>
                            </w:p>
                            <w:p w14:paraId="7282626C" w14:textId="4674D047" w:rsidR="00166BF0" w:rsidRDefault="00166BF0" w:rsidP="000B538A">
                              <w:pPr>
                                <w:ind w:left="504"/>
                                <w:jc w:val="center"/>
                                <w:rPr>
                                  <w:smallCaps/>
                                  <w:color w:val="ED7D31" w:themeColor="accent2"/>
                                  <w:sz w:val="28"/>
                                  <w:szCs w:val="28"/>
                                </w:rPr>
                              </w:pPr>
                              <w:r w:rsidRPr="000B538A">
                                <w:rPr>
                                  <w:smallCaps/>
                                  <w:sz w:val="28"/>
                                  <w:szCs w:val="28"/>
                                </w:rPr>
                                <w:t>onze leerl</w:t>
                              </w:r>
                              <w:r>
                                <w:rPr>
                                  <w:smallCaps/>
                                  <w:sz w:val="28"/>
                                  <w:szCs w:val="28"/>
                                </w:rPr>
                                <w:t>ingen onderwijs aanbieden om hen</w:t>
                              </w:r>
                              <w:r w:rsidRPr="000B538A">
                                <w:rPr>
                                  <w:smallCaps/>
                                  <w:sz w:val="28"/>
                                  <w:szCs w:val="28"/>
                                </w:rPr>
                                <w:t xml:space="preserve"> voor te bereiden op de toekomst en de con</w:t>
                              </w:r>
                              <w:r>
                                <w:rPr>
                                  <w:smallCaps/>
                                  <w:sz w:val="28"/>
                                  <w:szCs w:val="28"/>
                                </w:rPr>
                                <w:t>tinu veranderende maatschappij .</w:t>
                              </w:r>
                            </w:p>
                            <w:p w14:paraId="0F06B67C" w14:textId="77777777" w:rsidR="00166BF0" w:rsidRDefault="00166BF0" w:rsidP="000B538A">
                              <w:pPr>
                                <w:pStyle w:val="Geenafstand"/>
                                <w:ind w:left="360"/>
                                <w:jc w:val="right"/>
                                <w:rPr>
                                  <w:color w:val="5B9BD5" w:themeColor="accent1"/>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03B45" id="Groep 8" o:spid="_x0000_s1033" style="position:absolute;margin-left:0;margin-top:515.6pt;width:482.45pt;height:165.5pt;z-index:251676672;mso-wrap-distance-left:18pt;mso-wrap-distance-right:18pt;mso-position-horizontal:left;mso-position-horizontal-relative:margin;mso-position-vertical-relative:page;mso-width-relative:margin;mso-height-relative:margin" coordsize="32186,4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">
                <v:rect id="Rechthoek 9" o:spid="_x0000_s103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" fillcolor="white [3212]" stroked="f" strokeweight="1pt">
                  <v:fill opacity="0"/>
                </v:rect>
                <v:group id="Groep 10" o:spid="_x0000_s103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Rechthoek 10" o:spid="_x0000_s103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" path="m,l2240281,,1659256,222885,,822960,,xe" fillcolor="#5b9bd5 [3204]" stroked="f" strokeweight="1pt">
                    <v:stroke joinstyle="miter"/>
                    <v:path arrowok="t" o:connecttype="custom" o:connectlocs="0,0;1466258,0;1085979,274158;0,1012274;0,0" o:connectangles="0,0,0,0,0"/>
                  </v:shape>
                  <v:rect id="Rechthoek 12" o:spid="_x0000_s103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" stroked="f" strokeweight="1pt">
                    <v:fill r:id="rId13" o:title="" recolor="t" rotate="t" type="frame"/>
                  </v:rect>
                </v:group>
                <v:shape id="Tekstvak 13" o:spid="_x0000_s1038" type="#_x0000_t202" style="position:absolute;left:2380;top:4000;width:29802;height:3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" filled="f" stroked="f" strokeweight=".5pt">
                  <v:textbox inset="3.6pt,7.2pt,0,0">
                    <w:txbxContent>
                      <w:p w14:paraId="10A3AF22" w14:textId="0C6D7BF4" w:rsidR="00166BF0" w:rsidRPr="00B57167" w:rsidRDefault="00166BF0" w:rsidP="000B538A">
                        <w:pPr>
                          <w:jc w:val="center"/>
                          <w:rPr>
                            <w:b/>
                            <w:smallCaps/>
                            <w:sz w:val="28"/>
                            <w:szCs w:val="28"/>
                          </w:rPr>
                        </w:pPr>
                        <w:r>
                          <w:rPr>
                            <w:b/>
                            <w:smallCaps/>
                            <w:sz w:val="28"/>
                            <w:szCs w:val="28"/>
                          </w:rPr>
                          <w:t>M</w:t>
                        </w:r>
                        <w:r w:rsidRPr="00B57167">
                          <w:rPr>
                            <w:b/>
                            <w:smallCaps/>
                            <w:sz w:val="28"/>
                            <w:szCs w:val="28"/>
                          </w:rPr>
                          <w:t>i</w:t>
                        </w:r>
                        <w:r>
                          <w:rPr>
                            <w:b/>
                            <w:smallCaps/>
                            <w:sz w:val="28"/>
                            <w:szCs w:val="28"/>
                          </w:rPr>
                          <w:t>s</w:t>
                        </w:r>
                        <w:r w:rsidRPr="00B57167">
                          <w:rPr>
                            <w:b/>
                            <w:smallCaps/>
                            <w:sz w:val="28"/>
                            <w:szCs w:val="28"/>
                          </w:rPr>
                          <w:t>sie:</w:t>
                        </w:r>
                      </w:p>
                      <w:p w14:paraId="7282626C" w14:textId="4674D047" w:rsidR="00166BF0" w:rsidRDefault="00166BF0" w:rsidP="000B538A">
                        <w:pPr>
                          <w:ind w:left="504"/>
                          <w:jc w:val="center"/>
                          <w:rPr>
                            <w:smallCaps/>
                            <w:color w:val="ED7D31" w:themeColor="accent2"/>
                            <w:sz w:val="28"/>
                            <w:szCs w:val="28"/>
                          </w:rPr>
                        </w:pPr>
                        <w:r w:rsidRPr="000B538A">
                          <w:rPr>
                            <w:smallCaps/>
                            <w:sz w:val="28"/>
                            <w:szCs w:val="28"/>
                          </w:rPr>
                          <w:t>onze leerl</w:t>
                        </w:r>
                        <w:r>
                          <w:rPr>
                            <w:smallCaps/>
                            <w:sz w:val="28"/>
                            <w:szCs w:val="28"/>
                          </w:rPr>
                          <w:t>ingen onderwijs aanbieden om hen</w:t>
                        </w:r>
                        <w:r w:rsidRPr="000B538A">
                          <w:rPr>
                            <w:smallCaps/>
                            <w:sz w:val="28"/>
                            <w:szCs w:val="28"/>
                          </w:rPr>
                          <w:t xml:space="preserve"> voor te bereiden op de toekomst en de con</w:t>
                        </w:r>
                        <w:r>
                          <w:rPr>
                            <w:smallCaps/>
                            <w:sz w:val="28"/>
                            <w:szCs w:val="28"/>
                          </w:rPr>
                          <w:t>tinu veranderende maatschappij .</w:t>
                        </w:r>
                      </w:p>
                      <w:p w14:paraId="0F06B67C" w14:textId="77777777" w:rsidR="00166BF0" w:rsidRDefault="00166BF0" w:rsidP="000B538A">
                        <w:pPr>
                          <w:pStyle w:val="Geenafstand"/>
                          <w:ind w:left="360"/>
                          <w:jc w:val="right"/>
                          <w:rPr>
                            <w:color w:val="5B9BD5" w:themeColor="accent1"/>
                          </w:rPr>
                        </w:pPr>
                      </w:p>
                    </w:txbxContent>
                  </v:textbox>
                </v:shape>
                <w10:wrap type="square" anchorx="margin" anchory="page"/>
              </v:group>
            </w:pict>
          </mc:Fallback>
        </mc:AlternateContent>
      </w:r>
      <w:r w:rsidR="00D84182" w:rsidRPr="008535FE">
        <w:rPr>
          <w:rFonts w:ascii="Times New Roman" w:hAnsi="Times New Roman" w:cs="Times New Roman"/>
          <w:b/>
          <w:sz w:val="24"/>
          <w:szCs w:val="24"/>
        </w:rPr>
        <w:br w:type="page"/>
      </w:r>
    </w:p>
    <w:p w14:paraId="6DE13C4D" w14:textId="384543F9" w:rsidR="00FF7A2B" w:rsidRPr="00E87B07" w:rsidRDefault="00FF7A2B" w:rsidP="006402FE">
      <w:pPr>
        <w:pStyle w:val="Kop1"/>
        <w:rPr>
          <w:rFonts w:ascii="Times New Roman" w:hAnsi="Times New Roman" w:cs="Times New Roman"/>
          <w:color w:val="FF33CC"/>
          <w:sz w:val="24"/>
          <w:szCs w:val="24"/>
        </w:rPr>
      </w:pPr>
      <w:bookmarkStart w:id="8" w:name="_Toc12007692"/>
      <w:r w:rsidRPr="00E87B07">
        <w:rPr>
          <w:rFonts w:ascii="Times New Roman" w:hAnsi="Times New Roman" w:cs="Times New Roman"/>
          <w:color w:val="FF33CC"/>
          <w:sz w:val="24"/>
          <w:szCs w:val="24"/>
        </w:rPr>
        <w:t>ONDERWIJSKUNDIG BELEID</w:t>
      </w:r>
      <w:bookmarkEnd w:id="8"/>
    </w:p>
    <w:p w14:paraId="37B7B12C" w14:textId="3844762A" w:rsidR="003F283A" w:rsidRPr="00E87B07" w:rsidRDefault="003F283A" w:rsidP="00C12BCA">
      <w:pPr>
        <w:spacing w:after="0"/>
        <w:rPr>
          <w:rFonts w:ascii="Times New Roman" w:hAnsi="Times New Roman" w:cs="Times New Roman"/>
          <w:b/>
          <w:color w:val="FF33CC"/>
          <w:sz w:val="24"/>
          <w:szCs w:val="24"/>
        </w:rPr>
      </w:pPr>
    </w:p>
    <w:p w14:paraId="3575EE45" w14:textId="77777777" w:rsidR="00F2530E" w:rsidRPr="008535FE" w:rsidRDefault="00F2530E" w:rsidP="00C12BCA">
      <w:pPr>
        <w:spacing w:after="0"/>
        <w:rPr>
          <w:rFonts w:ascii="Times New Roman" w:hAnsi="Times New Roman" w:cs="Times New Roman"/>
          <w:b/>
          <w:sz w:val="24"/>
          <w:szCs w:val="24"/>
        </w:rPr>
      </w:pPr>
    </w:p>
    <w:p w14:paraId="0FB87D65" w14:textId="0687DC10" w:rsidR="00E87B07" w:rsidRDefault="00AA00B3" w:rsidP="00E87B07">
      <w:pPr>
        <w:spacing w:after="0"/>
        <w:rPr>
          <w:rFonts w:ascii="Times New Roman" w:hAnsi="Times New Roman" w:cs="Times New Roman"/>
          <w:b/>
          <w:iCs/>
          <w:sz w:val="24"/>
          <w:szCs w:val="24"/>
        </w:rPr>
      </w:pPr>
      <w:r>
        <w:rPr>
          <w:rFonts w:ascii="Times New Roman" w:hAnsi="Times New Roman" w:cs="Times New Roman"/>
          <w:b/>
          <w:iCs/>
          <w:sz w:val="24"/>
          <w:szCs w:val="24"/>
        </w:rPr>
        <w:t>Successen</w:t>
      </w:r>
    </w:p>
    <w:p w14:paraId="251210C1" w14:textId="77777777" w:rsidR="00AA00B3" w:rsidRPr="00AA00B3" w:rsidRDefault="00AA00B3" w:rsidP="00E87B07">
      <w:pPr>
        <w:spacing w:after="0"/>
        <w:rPr>
          <w:rFonts w:ascii="Times New Roman" w:hAnsi="Times New Roman" w:cs="Times New Roman"/>
          <w:b/>
          <w:iCs/>
          <w:sz w:val="24"/>
          <w:szCs w:val="24"/>
        </w:rPr>
      </w:pPr>
    </w:p>
    <w:tbl>
      <w:tblPr>
        <w:tblStyle w:val="Onopgemaaktetabel2"/>
        <w:tblW w:w="9198" w:type="dxa"/>
        <w:tblLook w:val="04A0" w:firstRow="1" w:lastRow="0" w:firstColumn="1" w:lastColumn="0" w:noHBand="0" w:noVBand="1"/>
      </w:tblPr>
      <w:tblGrid>
        <w:gridCol w:w="9198"/>
      </w:tblGrid>
      <w:tr w:rsidR="00AA00B3" w:rsidRPr="00AA00B3" w14:paraId="7ECB34E7" w14:textId="77777777" w:rsidTr="00AA00B3">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4A304667" w14:textId="1E6C68EF" w:rsidR="00AA00B3" w:rsidRPr="00AA00B3" w:rsidRDefault="00AA00B3" w:rsidP="00AA00B3">
            <w:pPr>
              <w:rPr>
                <w:rFonts w:ascii="Times New Roman" w:hAnsi="Times New Roman" w:cs="Times New Roman"/>
                <w:b w:val="0"/>
                <w:iCs/>
                <w:sz w:val="24"/>
                <w:szCs w:val="24"/>
              </w:rPr>
            </w:pPr>
            <w:r w:rsidRPr="00AA00B3">
              <w:rPr>
                <w:rFonts w:ascii="Times New Roman" w:hAnsi="Times New Roman" w:cs="Times New Roman"/>
                <w:b w:val="0"/>
                <w:iCs/>
                <w:sz w:val="24"/>
                <w:szCs w:val="24"/>
              </w:rPr>
              <w:t>De opbrengsten worden jaarlijks systematisch in kaart gebracht en worden interventies toegepast om de opbrengsten te verhogen.</w:t>
            </w:r>
          </w:p>
          <w:p w14:paraId="2166C61E" w14:textId="311EF607" w:rsidR="00AA00B3" w:rsidRPr="00AA00B3" w:rsidRDefault="00AA00B3"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69352E4A" w14:textId="77777777" w:rsidTr="00AA00B3">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54B9711C" w14:textId="6EC0E7C9" w:rsidR="00AA00B3" w:rsidRP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b w:val="0"/>
              </w:rPr>
              <w:t xml:space="preserve">We werken </w:t>
            </w:r>
            <w:r>
              <w:rPr>
                <w:b w:val="0"/>
              </w:rPr>
              <w:t xml:space="preserve">in </w:t>
            </w:r>
            <w:r w:rsidRPr="00AA00B3">
              <w:rPr>
                <w:b w:val="0"/>
              </w:rPr>
              <w:t>Professionele Leergemeenschappen (PLG) middels de lessenstudie</w:t>
            </w:r>
          </w:p>
        </w:tc>
      </w:tr>
      <w:tr w:rsidR="00AA00B3" w:rsidRPr="00AA00B3" w14:paraId="3256E02E" w14:textId="77777777" w:rsidTr="00AA00B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4C5B04A2" w14:textId="77777777" w:rsidR="00AA00B3" w:rsidRPr="00AA00B3" w:rsidRDefault="00AA00B3" w:rsidP="00AA00B3">
            <w:pPr>
              <w:rPr>
                <w:rFonts w:ascii="Times New Roman" w:hAnsi="Times New Roman" w:cs="Times New Roman"/>
                <w:b w:val="0"/>
                <w:sz w:val="24"/>
                <w:szCs w:val="24"/>
              </w:rPr>
            </w:pPr>
            <w:r w:rsidRPr="00AA00B3">
              <w:rPr>
                <w:rFonts w:ascii="Times New Roman" w:hAnsi="Times New Roman" w:cs="Times New Roman"/>
                <w:b w:val="0"/>
                <w:sz w:val="24"/>
                <w:szCs w:val="24"/>
              </w:rPr>
              <w:t>Opzetten van passend leerstofaanbod en doorgaande lijn van rekenen in groep 1 tot 8. We hebben de keuze gemaakt om de methode ‘Rekenwonders’ te vervangen voor de methode ‘Rekenzeker’</w:t>
            </w:r>
          </w:p>
          <w:p w14:paraId="383DB509" w14:textId="76EB6D41" w:rsidR="00AA00B3" w:rsidRPr="00AA00B3" w:rsidRDefault="00AA00B3"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260CDBF2" w14:textId="77777777" w:rsidTr="00AA00B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3E30E0E4" w14:textId="77777777" w:rsidR="00AA00B3" w:rsidRPr="00AA00B3" w:rsidRDefault="00AA00B3" w:rsidP="00AA00B3">
            <w:pPr>
              <w:rPr>
                <w:rFonts w:ascii="Times New Roman" w:hAnsi="Times New Roman" w:cs="Times New Roman"/>
                <w:b w:val="0"/>
                <w:sz w:val="24"/>
                <w:szCs w:val="24"/>
              </w:rPr>
            </w:pPr>
            <w:r w:rsidRPr="00AA00B3">
              <w:rPr>
                <w:rFonts w:ascii="Times New Roman" w:hAnsi="Times New Roman" w:cs="Times New Roman"/>
                <w:b w:val="0"/>
                <w:sz w:val="24"/>
                <w:szCs w:val="24"/>
              </w:rPr>
              <w:t xml:space="preserve">Het leerstofaanbod vertoont een doorgaande lijn en is meer afgestemd op de leerroutes. </w:t>
            </w:r>
          </w:p>
          <w:p w14:paraId="49E30A3E" w14:textId="40CB3D0A" w:rsidR="00AA00B3" w:rsidRPr="00AA00B3" w:rsidRDefault="00AA00B3"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03E91569" w14:textId="77777777" w:rsidTr="00AA00B3">
        <w:trPr>
          <w:trHeight w:val="704"/>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565E8A36" w14:textId="10E57744" w:rsidR="00AA00B3" w:rsidRP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De leraren beschikken over een expliciet week- en dag planning in samenhang met jaarplanning en groepsplan.</w:t>
            </w:r>
          </w:p>
        </w:tc>
      </w:tr>
      <w:tr w:rsidR="00AA00B3" w:rsidRPr="00AA00B3" w14:paraId="7BA3F5E4" w14:textId="77777777" w:rsidTr="00AA00B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3BC26A43"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Er is een protocol voor dyscalculie.</w:t>
            </w:r>
          </w:p>
          <w:p w14:paraId="1FE6FDD1" w14:textId="746AAED7"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65E723F6" w14:textId="77777777" w:rsidTr="00AA00B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58555F7C"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Er is een uitbreiding gedaan met aanschaf van concreet rekenmateriaal om naast de instructiemethode 'Rekenwonders' de basisvaardigheden goed te kunnen automatiseren.</w:t>
            </w:r>
          </w:p>
          <w:p w14:paraId="5C1D2A28" w14:textId="54158327"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21D65679" w14:textId="77777777" w:rsidTr="00AA00B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07E2017D"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Pr>
                <w:rStyle w:val="xnormaltextrun"/>
                <w:b w:val="0"/>
                <w:bdr w:val="none" w:sz="0" w:space="0" w:color="auto" w:frame="1"/>
              </w:rPr>
              <w:t>De Bonte V</w:t>
            </w:r>
            <w:r w:rsidRPr="00AA00B3">
              <w:rPr>
                <w:rStyle w:val="xnormaltextrun"/>
                <w:b w:val="0"/>
                <w:bdr w:val="none" w:sz="0" w:space="0" w:color="auto" w:frame="1"/>
              </w:rPr>
              <w:t>linder werkt sinds schooljaar 2018-2019 met een rekenspecialist.</w:t>
            </w:r>
          </w:p>
          <w:p w14:paraId="6F5B6FA1" w14:textId="784B9D64"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016B9E5D" w14:textId="77777777" w:rsidTr="00AA00B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299F6830"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De opbrengsten voor technisch lezen zijn verhoogd en halen bijna onze gestelde ambitie van 65% van 4 jaar geleden.</w:t>
            </w:r>
          </w:p>
          <w:p w14:paraId="36C0117C" w14:textId="65F6015E"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59D92F7F" w14:textId="77777777" w:rsidTr="00AA00B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08FADEE0"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Er is geïnvesteerd in ons leesonderwijs door het leescircuit in te zetten en is de schoolbibliotheek gemoderniseerd en een leensysteem opgezet.</w:t>
            </w:r>
          </w:p>
          <w:p w14:paraId="18A700DF" w14:textId="0EA5C81E"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27C44288" w14:textId="77777777" w:rsidTr="00AA00B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3622CEDD"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Pr>
                <w:rStyle w:val="xnormaltextrun"/>
                <w:b w:val="0"/>
                <w:bdr w:val="none" w:sz="0" w:space="0" w:color="auto" w:frame="1"/>
              </w:rPr>
              <w:t>De Bonte V</w:t>
            </w:r>
            <w:r w:rsidRPr="00AA00B3">
              <w:rPr>
                <w:rStyle w:val="xnormaltextrun"/>
                <w:b w:val="0"/>
                <w:bdr w:val="none" w:sz="0" w:space="0" w:color="auto" w:frame="1"/>
              </w:rPr>
              <w:t>linder werkt sinds schooljaar 2016-2017 met een dyslexiecoach.</w:t>
            </w:r>
          </w:p>
          <w:p w14:paraId="7B8B3D86" w14:textId="17A87F28"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0BA2A0BA" w14:textId="77777777" w:rsidTr="00AA00B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05F83BAB"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De Bonte Vlinder werkt met de Haagse Ladenkast; een leerlijn cultuuronderwijs in het huidige onderwijsprogramma.</w:t>
            </w:r>
          </w:p>
          <w:p w14:paraId="1BC5BAF9" w14:textId="2A07BD5C"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3C1A4CBF" w14:textId="77777777" w:rsidTr="00AA00B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4D93EA13" w14:textId="77777777" w:rsidR="00B74A6E"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 xml:space="preserve">De Bonte Vlinder werkt sinds schooljaar 2017-2018 met een cultuurcoördinator. </w:t>
            </w:r>
          </w:p>
          <w:p w14:paraId="3D1A7C2B" w14:textId="0F731907" w:rsidR="00AA00B3" w:rsidRP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 xml:space="preserve">  </w:t>
            </w:r>
          </w:p>
        </w:tc>
      </w:tr>
      <w:tr w:rsidR="00AA00B3" w:rsidRPr="00AA00B3" w14:paraId="47E3B5DE" w14:textId="77777777" w:rsidTr="00AA00B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01509042"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De Bonte Vlinder werkt sinds schooljaar 2018-2019 met een ICT – coördinator</w:t>
            </w:r>
          </w:p>
          <w:p w14:paraId="516C6ECE" w14:textId="34141403"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452C880F" w14:textId="77777777" w:rsidTr="00AA00B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58B28EEE"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De leerlingen maken meer gebruik van de computer tijdens taal- en rekenen als ondersteuning en intensivering door rekenen wat wordt aangeboden via SNAPPET op hun tablet.</w:t>
            </w:r>
          </w:p>
          <w:p w14:paraId="3F7D4E2A" w14:textId="7C9419E6"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bl>
    <w:p w14:paraId="751E89AF" w14:textId="77777777" w:rsidR="00AA00B3" w:rsidRPr="00AA00B3" w:rsidRDefault="00AA00B3" w:rsidP="00E87B07">
      <w:pPr>
        <w:spacing w:after="0"/>
        <w:rPr>
          <w:rFonts w:ascii="Times New Roman" w:hAnsi="Times New Roman" w:cs="Times New Roman"/>
          <w:i/>
          <w:iCs/>
          <w:color w:val="7030A0"/>
          <w:sz w:val="24"/>
          <w:szCs w:val="24"/>
        </w:rPr>
      </w:pPr>
    </w:p>
    <w:p w14:paraId="7B7A1378" w14:textId="77777777" w:rsidR="00B74A6E" w:rsidRDefault="00B74A6E">
      <w:pPr>
        <w:rPr>
          <w:rFonts w:ascii="Times New Roman" w:hAnsi="Times New Roman" w:cs="Times New Roman"/>
          <w:b/>
          <w:sz w:val="24"/>
          <w:szCs w:val="24"/>
        </w:rPr>
      </w:pPr>
      <w:r>
        <w:rPr>
          <w:rFonts w:ascii="Times New Roman" w:hAnsi="Times New Roman" w:cs="Times New Roman"/>
          <w:b/>
          <w:sz w:val="24"/>
          <w:szCs w:val="24"/>
        </w:rPr>
        <w:br w:type="page"/>
      </w:r>
    </w:p>
    <w:p w14:paraId="5695E56F" w14:textId="47B8113C" w:rsidR="009A19B0" w:rsidRPr="009A19B0" w:rsidRDefault="00AA00B3" w:rsidP="00AA00B3">
      <w:pPr>
        <w:rPr>
          <w:rFonts w:ascii="Times New Roman" w:hAnsi="Times New Roman" w:cs="Times New Roman"/>
          <w:b/>
          <w:sz w:val="24"/>
          <w:szCs w:val="24"/>
        </w:rPr>
      </w:pPr>
      <w:r w:rsidRPr="00AA00B3">
        <w:rPr>
          <w:rFonts w:ascii="Times New Roman" w:hAnsi="Times New Roman" w:cs="Times New Roman"/>
          <w:b/>
          <w:sz w:val="24"/>
          <w:szCs w:val="24"/>
        </w:rPr>
        <w:t>Speerpunten</w:t>
      </w:r>
    </w:p>
    <w:tbl>
      <w:tblPr>
        <w:tblStyle w:val="Onopgemaaktetabel2"/>
        <w:tblW w:w="9198" w:type="dxa"/>
        <w:tblLook w:val="04A0" w:firstRow="1" w:lastRow="0" w:firstColumn="1" w:lastColumn="0" w:noHBand="0" w:noVBand="1"/>
      </w:tblPr>
      <w:tblGrid>
        <w:gridCol w:w="9198"/>
      </w:tblGrid>
      <w:tr w:rsidR="00AA00B3" w:rsidRPr="00AA00B3" w14:paraId="287A3D33" w14:textId="77777777" w:rsidTr="0060790E">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3CABE53C"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In de ontwikkelde leerlijnen, gekoppeld aan onze leerroutes, kunnen we alle leerlingen leerstof op maat aanbieden en kunnen we daarin gebruik maken van een groot aanbod van werkvormen en materialen.</w:t>
            </w:r>
          </w:p>
          <w:p w14:paraId="395C6422" w14:textId="2EE5B05E"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06353379" w14:textId="77777777" w:rsidTr="0060790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2066D750"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We vergroten het eigenaarschap van onze leerlingen zodat zij meer zicht krijgen op hun eigen leerontwikkeling. We willen dit met behulp van werken met portfolio’s voor rekenen en werken vanaf een keuzebord, een dagtaak naar een weektaak.</w:t>
            </w:r>
          </w:p>
          <w:p w14:paraId="748AA6FD" w14:textId="7301A012"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46BFF97C" w14:textId="77777777" w:rsidTr="0060790E">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3F097C91"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We willen verder onderzoeken welke leerkrachtvaardigheden we kunnen inzetten om bij leerlingen het eigenaarschap te vergroten.</w:t>
            </w:r>
          </w:p>
          <w:p w14:paraId="39A33F4B" w14:textId="2B783EAF"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r w:rsidR="00AA00B3" w:rsidRPr="00AA00B3" w14:paraId="410DCC68" w14:textId="77777777" w:rsidTr="0060790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FF33CC"/>
              <w:bottom w:val="single" w:sz="8" w:space="0" w:color="FF33CC"/>
            </w:tcBorders>
          </w:tcPr>
          <w:p w14:paraId="13162721" w14:textId="77777777" w:rsidR="00AA00B3" w:rsidRDefault="00AA00B3" w:rsidP="0060790E">
            <w:pPr>
              <w:pStyle w:val="xparagraph"/>
              <w:spacing w:before="0" w:beforeAutospacing="0" w:after="0" w:afterAutospacing="0"/>
              <w:textAlignment w:val="baseline"/>
              <w:rPr>
                <w:rStyle w:val="xnormaltextrun"/>
                <w:b w:val="0"/>
                <w:bdr w:val="none" w:sz="0" w:space="0" w:color="auto" w:frame="1"/>
              </w:rPr>
            </w:pPr>
            <w:r w:rsidRPr="00AA00B3">
              <w:rPr>
                <w:rStyle w:val="xnormaltextrun"/>
                <w:b w:val="0"/>
                <w:bdr w:val="none" w:sz="0" w:space="0" w:color="auto" w:frame="1"/>
              </w:rPr>
              <w:t>We willen graag vakoverstijgend werken waarbij aandacht is voor talenten, interesses en praktische vaardigheden.</w:t>
            </w:r>
          </w:p>
          <w:p w14:paraId="3068D706" w14:textId="60540A25" w:rsidR="00B74A6E" w:rsidRPr="00AA00B3" w:rsidRDefault="00B74A6E" w:rsidP="0060790E">
            <w:pPr>
              <w:pStyle w:val="xparagraph"/>
              <w:spacing w:before="0" w:beforeAutospacing="0" w:after="0" w:afterAutospacing="0"/>
              <w:textAlignment w:val="baseline"/>
              <w:rPr>
                <w:rStyle w:val="xnormaltextrun"/>
                <w:b w:val="0"/>
                <w:bdr w:val="none" w:sz="0" w:space="0" w:color="auto" w:frame="1"/>
              </w:rPr>
            </w:pPr>
          </w:p>
        </w:tc>
      </w:tr>
    </w:tbl>
    <w:p w14:paraId="18E1826A" w14:textId="77777777" w:rsidR="00E87B07" w:rsidRPr="00AA00B3" w:rsidRDefault="00E87B07" w:rsidP="00E87B07">
      <w:pPr>
        <w:spacing w:after="0"/>
        <w:rPr>
          <w:rFonts w:ascii="Times New Roman" w:hAnsi="Times New Roman" w:cs="Times New Roman"/>
          <w:i/>
          <w:iCs/>
          <w:color w:val="7030A0"/>
          <w:sz w:val="24"/>
          <w:szCs w:val="24"/>
        </w:rPr>
      </w:pPr>
    </w:p>
    <w:p w14:paraId="2714806C" w14:textId="77777777" w:rsidR="00E87B07" w:rsidRPr="00AA00B3" w:rsidRDefault="00E87B07" w:rsidP="00E87B07">
      <w:pPr>
        <w:spacing w:after="0"/>
        <w:rPr>
          <w:rFonts w:ascii="Times New Roman" w:hAnsi="Times New Roman" w:cs="Times New Roman"/>
          <w:i/>
          <w:iCs/>
          <w:color w:val="7030A0"/>
          <w:sz w:val="24"/>
          <w:szCs w:val="24"/>
        </w:rPr>
      </w:pPr>
    </w:p>
    <w:p w14:paraId="588F6DB9" w14:textId="77777777" w:rsidR="00E87B07" w:rsidRPr="00750CAD" w:rsidRDefault="00E87B07" w:rsidP="00750CAD">
      <w:pPr>
        <w:spacing w:after="0" w:line="240" w:lineRule="auto"/>
        <w:ind w:firstLine="708"/>
        <w:rPr>
          <w:rFonts w:ascii="Times New Roman" w:eastAsia="Calibri" w:hAnsi="Times New Roman" w:cs="Times New Roman"/>
          <w:sz w:val="24"/>
          <w:szCs w:val="24"/>
        </w:rPr>
      </w:pPr>
      <w:r w:rsidRPr="00750CAD">
        <w:rPr>
          <w:rFonts w:ascii="Times New Roman" w:eastAsia="Times New Roman" w:hAnsi="Times New Roman" w:cs="Times New Roman"/>
          <w:sz w:val="24"/>
          <w:szCs w:val="24"/>
          <w:lang w:eastAsia="nl-NL"/>
        </w:rPr>
        <w:t xml:space="preserve">In onze visie heeft De Bonte Vlinder het vertrouwen dat door een passend onderwijsaanbod en ons didactisch handelen, alle leerlingen in staat zijn zich, op alle gebieden, optimaal te ontwikkelen en wij hen </w:t>
      </w:r>
      <w:r w:rsidRPr="00750CAD">
        <w:rPr>
          <w:rFonts w:ascii="Times New Roman" w:eastAsia="Calibri" w:hAnsi="Times New Roman" w:cs="Times New Roman"/>
          <w:sz w:val="24"/>
          <w:szCs w:val="24"/>
        </w:rPr>
        <w:t xml:space="preserve">voorbereiden op het voortgezet onderwijs. </w:t>
      </w:r>
    </w:p>
    <w:p w14:paraId="11713EC8" w14:textId="77777777" w:rsidR="00E87B07" w:rsidRPr="00750CAD" w:rsidRDefault="00E87B07" w:rsidP="00E87B07">
      <w:pPr>
        <w:spacing w:after="0" w:line="240" w:lineRule="auto"/>
        <w:rPr>
          <w:rFonts w:ascii="Times New Roman" w:eastAsia="Times New Roman" w:hAnsi="Times New Roman" w:cs="Times New Roman"/>
          <w:sz w:val="24"/>
          <w:szCs w:val="24"/>
          <w:lang w:eastAsia="nl-NL"/>
        </w:rPr>
      </w:pPr>
    </w:p>
    <w:p w14:paraId="4DA88035" w14:textId="77777777" w:rsidR="00750CAD" w:rsidRPr="00750CAD" w:rsidRDefault="00E87B07" w:rsidP="00750CAD">
      <w:pPr>
        <w:spacing w:after="0" w:line="240" w:lineRule="auto"/>
        <w:ind w:firstLine="708"/>
        <w:rPr>
          <w:rFonts w:ascii="Times New Roman" w:eastAsia="Times New Roman" w:hAnsi="Times New Roman" w:cs="Times New Roman"/>
          <w:sz w:val="24"/>
          <w:szCs w:val="24"/>
          <w:lang w:eastAsia="nl-NL"/>
        </w:rPr>
      </w:pPr>
      <w:r w:rsidRPr="00750CAD">
        <w:rPr>
          <w:rFonts w:ascii="Times New Roman" w:eastAsia="Times New Roman" w:hAnsi="Times New Roman" w:cs="Times New Roman"/>
          <w:sz w:val="24"/>
          <w:szCs w:val="24"/>
          <w:lang w:eastAsia="nl-NL"/>
        </w:rPr>
        <w:t xml:space="preserve">Wij zorgen voor </w:t>
      </w:r>
      <w:r w:rsidRPr="00750CAD">
        <w:rPr>
          <w:rFonts w:ascii="Times New Roman" w:eastAsia="Calibri" w:hAnsi="Times New Roman" w:cs="Times New Roman"/>
          <w:sz w:val="24"/>
          <w:szCs w:val="24"/>
        </w:rPr>
        <w:t xml:space="preserve">een structureel gedifferentieerd lesaanbod, afgestemd op wat een leerling nodig heeft, op onderwijs- en ondersteuningsbehoeften. Hierin zijn de kerndoelen van het primaire onderwijs de basis, dit wordt uitgebreid waar mogelijk. </w:t>
      </w:r>
      <w:r w:rsidRPr="00750CAD">
        <w:rPr>
          <w:rFonts w:ascii="Times New Roman" w:eastAsia="Times New Roman" w:hAnsi="Times New Roman" w:cs="Times New Roman"/>
          <w:sz w:val="24"/>
          <w:szCs w:val="24"/>
          <w:lang w:eastAsia="nl-NL"/>
        </w:rPr>
        <w:t xml:space="preserve">Om ons onderwijsaanbod zo passend mogelijk te maken voor onze leerlingen hebben wij  leerroutes ontwikkeld waarin wij een leerlijn hebben met de kerndoelen die we in deze leerroute graag behaald willen zien. </w:t>
      </w:r>
    </w:p>
    <w:p w14:paraId="408239B3" w14:textId="2A4F34FE" w:rsidR="00E87B07" w:rsidRPr="00750CAD" w:rsidRDefault="00E87B07" w:rsidP="00750CAD">
      <w:pPr>
        <w:spacing w:after="0" w:line="240" w:lineRule="auto"/>
        <w:ind w:firstLine="708"/>
        <w:rPr>
          <w:rFonts w:ascii="Times New Roman" w:eastAsia="Calibri" w:hAnsi="Times New Roman" w:cs="Times New Roman"/>
          <w:sz w:val="24"/>
          <w:szCs w:val="24"/>
        </w:rPr>
      </w:pPr>
      <w:r w:rsidRPr="00750CAD">
        <w:rPr>
          <w:rFonts w:ascii="Times New Roman" w:eastAsia="Calibri" w:hAnsi="Times New Roman" w:cs="Times New Roman"/>
          <w:sz w:val="24"/>
          <w:szCs w:val="24"/>
        </w:rPr>
        <w:t xml:space="preserve">Wij ondersteunen de leerlingen in het inzicht krijgen in hun eigen leerproces en samen met hen kijken </w:t>
      </w:r>
      <w:r w:rsidR="00750CAD" w:rsidRPr="00750CAD">
        <w:rPr>
          <w:rFonts w:ascii="Times New Roman" w:eastAsia="Calibri" w:hAnsi="Times New Roman" w:cs="Times New Roman"/>
          <w:sz w:val="24"/>
          <w:szCs w:val="24"/>
        </w:rPr>
        <w:t xml:space="preserve">wij </w:t>
      </w:r>
      <w:r w:rsidRPr="00750CAD">
        <w:rPr>
          <w:rFonts w:ascii="Times New Roman" w:eastAsia="Calibri" w:hAnsi="Times New Roman" w:cs="Times New Roman"/>
          <w:sz w:val="24"/>
          <w:szCs w:val="24"/>
        </w:rPr>
        <w:t xml:space="preserve">welke stappen er gemaakt kunnen worden. We zetten in op inzicht in zichzelf en in hun handelen en hebben aandacht voor de sociaal-emotionele ontwikkeling en persoonlijke ontwikkeling. </w:t>
      </w:r>
    </w:p>
    <w:p w14:paraId="5EEC66F6" w14:textId="77777777" w:rsidR="00E87B07" w:rsidRPr="00AA00B3" w:rsidRDefault="00E87B07" w:rsidP="00E87B07">
      <w:pPr>
        <w:spacing w:after="0" w:line="240" w:lineRule="auto"/>
        <w:rPr>
          <w:rFonts w:ascii="Times New Roman" w:eastAsia="Times New Roman" w:hAnsi="Times New Roman" w:cs="Times New Roman"/>
          <w:color w:val="7030A0"/>
          <w:sz w:val="24"/>
          <w:szCs w:val="24"/>
          <w:lang w:eastAsia="nl-NL"/>
        </w:rPr>
      </w:pPr>
    </w:p>
    <w:p w14:paraId="08A19074" w14:textId="77777777" w:rsidR="00750CAD" w:rsidRPr="007A73BB" w:rsidRDefault="00E87B07" w:rsidP="00750CAD">
      <w:pPr>
        <w:spacing w:after="0" w:line="240" w:lineRule="auto"/>
        <w:ind w:firstLine="708"/>
        <w:rPr>
          <w:rFonts w:ascii="Times New Roman" w:eastAsia="Times New Roman" w:hAnsi="Times New Roman" w:cs="Times New Roman"/>
          <w:sz w:val="24"/>
          <w:szCs w:val="24"/>
          <w:lang w:eastAsia="nl-NL"/>
        </w:rPr>
      </w:pPr>
      <w:r w:rsidRPr="007A73BB">
        <w:rPr>
          <w:rFonts w:ascii="Times New Roman" w:eastAsia="Times New Roman" w:hAnsi="Times New Roman" w:cs="Times New Roman"/>
          <w:sz w:val="24"/>
          <w:szCs w:val="24"/>
          <w:lang w:eastAsia="nl-NL"/>
        </w:rPr>
        <w:t>In ons didactisch handelen geven wij gedifferentieerd onderwijs. In de onderbouwgroepen</w:t>
      </w:r>
      <w:r w:rsidR="00750CAD" w:rsidRPr="007A73BB">
        <w:rPr>
          <w:rFonts w:ascii="Times New Roman" w:eastAsia="Times New Roman" w:hAnsi="Times New Roman" w:cs="Times New Roman"/>
          <w:sz w:val="24"/>
          <w:szCs w:val="24"/>
          <w:lang w:eastAsia="nl-NL"/>
        </w:rPr>
        <w:t xml:space="preserve"> ½, 3 en 4 werken we convergent.</w:t>
      </w:r>
      <w:r w:rsidRPr="007A73BB">
        <w:rPr>
          <w:rFonts w:ascii="Times New Roman" w:eastAsia="Times New Roman" w:hAnsi="Times New Roman" w:cs="Times New Roman"/>
          <w:sz w:val="24"/>
          <w:szCs w:val="24"/>
          <w:lang w:eastAsia="nl-NL"/>
        </w:rPr>
        <w:t xml:space="preserve"> Er is een minimum beheersingsdoel voor </w:t>
      </w:r>
      <w:r w:rsidR="00750CAD" w:rsidRPr="007A73BB">
        <w:rPr>
          <w:rFonts w:ascii="Times New Roman" w:eastAsia="Times New Roman" w:hAnsi="Times New Roman" w:cs="Times New Roman"/>
          <w:sz w:val="24"/>
          <w:szCs w:val="24"/>
          <w:lang w:eastAsia="nl-NL"/>
        </w:rPr>
        <w:t xml:space="preserve">de </w:t>
      </w:r>
      <w:r w:rsidRPr="007A73BB">
        <w:rPr>
          <w:rFonts w:ascii="Times New Roman" w:eastAsia="Times New Roman" w:hAnsi="Times New Roman" w:cs="Times New Roman"/>
          <w:sz w:val="24"/>
          <w:szCs w:val="24"/>
          <w:lang w:eastAsia="nl-NL"/>
        </w:rPr>
        <w:t>hele groep met hoge verwachtingen voor alle leerlingen. Bij convergente differentiatie is de groep in drie niveaus verdeeld: een minimumniveau, een basisniveau en een hoger niveau. De instructie wordt klassikaal gegeven aan de hele groep en daarna gaan de kinderen de leerstof zelfstandig op hun</w:t>
      </w:r>
      <w:r w:rsidR="00750CAD" w:rsidRPr="007A73BB">
        <w:rPr>
          <w:rFonts w:ascii="Times New Roman" w:eastAsia="Times New Roman" w:hAnsi="Times New Roman" w:cs="Times New Roman"/>
          <w:sz w:val="24"/>
          <w:szCs w:val="24"/>
          <w:lang w:eastAsia="nl-NL"/>
        </w:rPr>
        <w:t xml:space="preserve"> niveau de leerstof verwerken. De l</w:t>
      </w:r>
      <w:r w:rsidRPr="007A73BB">
        <w:rPr>
          <w:rFonts w:ascii="Times New Roman" w:eastAsia="Times New Roman" w:hAnsi="Times New Roman" w:cs="Times New Roman"/>
          <w:sz w:val="24"/>
          <w:szCs w:val="24"/>
          <w:lang w:eastAsia="nl-NL"/>
        </w:rPr>
        <w:t xml:space="preserve">eerkracht heeft dan tijd om een verlengde instructie te geven voor de leerlingen die hier behoefte aan hebben. Er is verdiepingsstof voor de leerlingen die hier behoefte aan hebben. </w:t>
      </w:r>
    </w:p>
    <w:p w14:paraId="3DA581CB" w14:textId="77777777" w:rsidR="00750CAD" w:rsidRPr="007A73BB" w:rsidRDefault="00E87B07" w:rsidP="00750CAD">
      <w:pPr>
        <w:spacing w:after="0" w:line="240" w:lineRule="auto"/>
        <w:rPr>
          <w:rFonts w:ascii="Times New Roman" w:eastAsia="Times New Roman" w:hAnsi="Times New Roman" w:cs="Times New Roman"/>
          <w:sz w:val="24"/>
          <w:szCs w:val="24"/>
          <w:lang w:eastAsia="nl-NL"/>
        </w:rPr>
      </w:pPr>
      <w:r w:rsidRPr="007A73BB">
        <w:rPr>
          <w:rFonts w:ascii="Times New Roman" w:eastAsia="Times New Roman" w:hAnsi="Times New Roman" w:cs="Times New Roman"/>
          <w:sz w:val="24"/>
          <w:szCs w:val="24"/>
          <w:lang w:eastAsia="nl-NL"/>
        </w:rPr>
        <w:t>Va</w:t>
      </w:r>
      <w:r w:rsidR="00750CAD" w:rsidRPr="007A73BB">
        <w:rPr>
          <w:rFonts w:ascii="Times New Roman" w:eastAsia="Times New Roman" w:hAnsi="Times New Roman" w:cs="Times New Roman"/>
          <w:sz w:val="24"/>
          <w:szCs w:val="24"/>
          <w:lang w:eastAsia="nl-NL"/>
        </w:rPr>
        <w:t>naf groep 5 werken we divergent.</w:t>
      </w:r>
      <w:r w:rsidRPr="007A73BB">
        <w:rPr>
          <w:rFonts w:ascii="Times New Roman" w:eastAsia="Times New Roman" w:hAnsi="Times New Roman" w:cs="Times New Roman"/>
          <w:sz w:val="24"/>
          <w:szCs w:val="24"/>
          <w:lang w:eastAsia="nl-NL"/>
        </w:rPr>
        <w:t xml:space="preserve"> </w:t>
      </w:r>
      <w:r w:rsidRPr="007A73BB">
        <w:rPr>
          <w:rFonts w:ascii="Times New Roman" w:hAnsi="Times New Roman" w:cs="Times New Roman"/>
          <w:sz w:val="24"/>
          <w:szCs w:val="24"/>
        </w:rPr>
        <w:t xml:space="preserve">Leerlingen worden op hun niveau aangesproken </w:t>
      </w:r>
      <w:r w:rsidR="00750CAD" w:rsidRPr="007A73BB">
        <w:rPr>
          <w:rFonts w:ascii="Times New Roman" w:hAnsi="Times New Roman" w:cs="Times New Roman"/>
          <w:sz w:val="24"/>
          <w:szCs w:val="24"/>
        </w:rPr>
        <w:t>tijdens de instructie en verwerking</w:t>
      </w:r>
      <w:r w:rsidRPr="007A73BB">
        <w:rPr>
          <w:rFonts w:ascii="Times New Roman" w:hAnsi="Times New Roman" w:cs="Times New Roman"/>
          <w:sz w:val="24"/>
          <w:szCs w:val="24"/>
        </w:rPr>
        <w:t xml:space="preserve"> waardoor er dus steeds grotere niveauverschillen ontstaan. </w:t>
      </w:r>
      <w:r w:rsidRPr="007A73BB">
        <w:rPr>
          <w:rFonts w:ascii="Times New Roman" w:eastAsia="Times New Roman" w:hAnsi="Times New Roman" w:cs="Times New Roman"/>
          <w:sz w:val="24"/>
          <w:szCs w:val="24"/>
          <w:lang w:eastAsia="nl-NL"/>
        </w:rPr>
        <w:t xml:space="preserve">De leerkracht sluit zoveel mogelijk aan op de niveaus en onderwijsbehoeften van de kinderen. </w:t>
      </w:r>
    </w:p>
    <w:p w14:paraId="0679E136" w14:textId="77777777" w:rsidR="007A73BB" w:rsidRPr="007A73BB" w:rsidRDefault="00E87B07" w:rsidP="007A73BB">
      <w:pPr>
        <w:spacing w:after="0" w:line="240" w:lineRule="auto"/>
        <w:ind w:firstLine="708"/>
        <w:rPr>
          <w:rFonts w:ascii="Times New Roman" w:eastAsia="Times New Roman" w:hAnsi="Times New Roman" w:cs="Times New Roman"/>
          <w:sz w:val="24"/>
          <w:szCs w:val="24"/>
          <w:lang w:eastAsia="nl-NL"/>
        </w:rPr>
      </w:pPr>
      <w:r w:rsidRPr="007A73BB">
        <w:rPr>
          <w:rFonts w:ascii="Times New Roman" w:eastAsia="Times New Roman" w:hAnsi="Times New Roman" w:cs="Times New Roman"/>
          <w:sz w:val="24"/>
          <w:szCs w:val="24"/>
          <w:lang w:eastAsia="nl-NL"/>
        </w:rPr>
        <w:t>Er</w:t>
      </w:r>
      <w:r w:rsidR="00750CAD" w:rsidRPr="007A73BB">
        <w:rPr>
          <w:rFonts w:ascii="Times New Roman" w:eastAsia="Times New Roman" w:hAnsi="Times New Roman" w:cs="Times New Roman"/>
          <w:sz w:val="24"/>
          <w:szCs w:val="24"/>
          <w:lang w:eastAsia="nl-NL"/>
        </w:rPr>
        <w:t xml:space="preserve"> </w:t>
      </w:r>
      <w:r w:rsidRPr="007A73BB">
        <w:rPr>
          <w:rFonts w:ascii="Times New Roman" w:eastAsia="Times New Roman" w:hAnsi="Times New Roman" w:cs="Times New Roman"/>
          <w:sz w:val="24"/>
          <w:szCs w:val="24"/>
          <w:lang w:eastAsia="nl-NL"/>
        </w:rPr>
        <w:t>is een basisaanbod voor de leerlingen uit de basisleerroute laag en hoog. We bieden extra ondersteuning aan de leerlingen uit de intensieve leerroute door hen te laten werken aan hun eig</w:t>
      </w:r>
      <w:r w:rsidR="00750CAD" w:rsidRPr="007A73BB">
        <w:rPr>
          <w:rFonts w:ascii="Times New Roman" w:eastAsia="Times New Roman" w:hAnsi="Times New Roman" w:cs="Times New Roman"/>
          <w:sz w:val="24"/>
          <w:szCs w:val="24"/>
          <w:lang w:eastAsia="nl-NL"/>
        </w:rPr>
        <w:t xml:space="preserve">en doelen. We zijn er alert op </w:t>
      </w:r>
      <w:r w:rsidRPr="007A73BB">
        <w:rPr>
          <w:rFonts w:ascii="Times New Roman" w:eastAsia="Times New Roman" w:hAnsi="Times New Roman" w:cs="Times New Roman"/>
          <w:sz w:val="24"/>
          <w:szCs w:val="24"/>
          <w:lang w:eastAsia="nl-NL"/>
        </w:rPr>
        <w:t xml:space="preserve">deze leerlingen voldoende uit te dagen en te begeleiden. Voor de leerlingen uit de gevorderde leerroute werken we aan het behalen van de kerndoelen passend bij deze leerroute. We zorgen voor voldoende uitdaging en verrijking van de lesstof. </w:t>
      </w:r>
    </w:p>
    <w:p w14:paraId="2E36CA87" w14:textId="0421244A" w:rsidR="00E87B07" w:rsidRPr="007A73BB" w:rsidRDefault="00E87B07" w:rsidP="007A73BB">
      <w:pPr>
        <w:spacing w:after="0" w:line="240" w:lineRule="auto"/>
        <w:ind w:firstLine="708"/>
        <w:rPr>
          <w:rFonts w:ascii="Times New Roman" w:eastAsia="Times New Roman" w:hAnsi="Times New Roman" w:cs="Times New Roman"/>
          <w:sz w:val="24"/>
          <w:szCs w:val="24"/>
          <w:lang w:eastAsia="nl-NL"/>
        </w:rPr>
      </w:pPr>
      <w:r w:rsidRPr="007A73BB">
        <w:rPr>
          <w:rFonts w:ascii="Times New Roman" w:eastAsia="Times New Roman" w:hAnsi="Times New Roman" w:cs="Times New Roman"/>
          <w:sz w:val="24"/>
          <w:szCs w:val="24"/>
          <w:lang w:eastAsia="nl-NL"/>
        </w:rPr>
        <w:t xml:space="preserve">We zetten onze ondersteuning in voor het werken met leerlingen die behoefte hebben aan verrijking en de leerlingen die nog extra herhaling nodig heeft. Ook zetten we in op praktijkgerichte lessen in de bovenbouw. </w:t>
      </w:r>
    </w:p>
    <w:p w14:paraId="07046ABF" w14:textId="77777777" w:rsidR="00E87B07" w:rsidRPr="007A73BB" w:rsidRDefault="00E87B07" w:rsidP="00E87B07">
      <w:pPr>
        <w:spacing w:after="0" w:line="240" w:lineRule="auto"/>
        <w:rPr>
          <w:rFonts w:ascii="Times New Roman" w:eastAsia="Times New Roman" w:hAnsi="Times New Roman" w:cs="Times New Roman"/>
          <w:sz w:val="24"/>
          <w:szCs w:val="24"/>
          <w:lang w:eastAsia="nl-NL"/>
        </w:rPr>
      </w:pPr>
    </w:p>
    <w:p w14:paraId="4F7FE2B9" w14:textId="77777777" w:rsidR="00E87B07" w:rsidRPr="007A73BB" w:rsidRDefault="00E87B07" w:rsidP="007A73BB">
      <w:pPr>
        <w:spacing w:after="0" w:line="240" w:lineRule="auto"/>
        <w:ind w:firstLine="708"/>
        <w:rPr>
          <w:rFonts w:ascii="Times New Roman" w:eastAsia="Times New Roman" w:hAnsi="Times New Roman" w:cs="Times New Roman"/>
          <w:sz w:val="24"/>
          <w:szCs w:val="24"/>
          <w:lang w:eastAsia="nl-NL"/>
        </w:rPr>
      </w:pPr>
      <w:r w:rsidRPr="007A73BB">
        <w:rPr>
          <w:rFonts w:ascii="Times New Roman" w:eastAsia="Times New Roman" w:hAnsi="Times New Roman" w:cs="Times New Roman"/>
          <w:sz w:val="24"/>
          <w:szCs w:val="24"/>
          <w:lang w:eastAsia="nl-NL"/>
        </w:rPr>
        <w:t xml:space="preserve">Wij stimuleren de leerlingen om hun talenten te ontwikkelen. We leren de leerlingen samenwerken en samenspelen. De leerlingen zien de kwaliteiten in andere leerlingen, accepteren elkaar, hebben respect voor elkaar en zorgen samen voor een veilige omgeving. </w:t>
      </w:r>
    </w:p>
    <w:p w14:paraId="40998A4F" w14:textId="77777777" w:rsidR="00B569B8" w:rsidRDefault="00B569B8" w:rsidP="00B569B8">
      <w:pPr>
        <w:pStyle w:val="Geenafstand"/>
        <w:rPr>
          <w:rFonts w:ascii="Times New Roman" w:hAnsi="Times New Roman" w:cs="Times New Roman"/>
          <w:color w:val="7030A0"/>
          <w:sz w:val="24"/>
          <w:szCs w:val="24"/>
        </w:rPr>
      </w:pPr>
    </w:p>
    <w:p w14:paraId="50D324BE" w14:textId="77777777" w:rsidR="00B569B8" w:rsidRPr="00B569B8" w:rsidRDefault="00E87B07" w:rsidP="00B569B8">
      <w:pPr>
        <w:pStyle w:val="Geenafstand"/>
        <w:ind w:firstLine="708"/>
        <w:rPr>
          <w:rFonts w:ascii="Times New Roman" w:hAnsi="Times New Roman" w:cs="Times New Roman"/>
          <w:sz w:val="24"/>
          <w:szCs w:val="24"/>
        </w:rPr>
      </w:pPr>
      <w:r w:rsidRPr="00B569B8">
        <w:rPr>
          <w:rFonts w:ascii="Times New Roman" w:hAnsi="Times New Roman" w:cs="Times New Roman"/>
          <w:sz w:val="24"/>
          <w:szCs w:val="24"/>
        </w:rPr>
        <w:t xml:space="preserve">Op onze school hechten we veel waarde aan de zelfstandigheid van de leerlingen. Kernwoord daarbij is: eigenaarschap. We vinden het belangrijk om de eigen verantwoordelijkheid van onze leerlingen te ontwikkelen en leerlingen eigenaar te laten zijn van hun eigen leerproces. </w:t>
      </w:r>
    </w:p>
    <w:p w14:paraId="7829BC07" w14:textId="4A08DB55" w:rsidR="00E87B07" w:rsidRPr="00B569B8" w:rsidRDefault="00E87B07" w:rsidP="00B569B8">
      <w:pPr>
        <w:pStyle w:val="Geenafstand"/>
        <w:ind w:firstLine="708"/>
        <w:rPr>
          <w:rFonts w:ascii="Times New Roman" w:hAnsi="Times New Roman" w:cs="Times New Roman"/>
          <w:sz w:val="24"/>
          <w:szCs w:val="24"/>
        </w:rPr>
      </w:pPr>
      <w:r w:rsidRPr="00B569B8">
        <w:rPr>
          <w:rFonts w:ascii="Times New Roman" w:hAnsi="Times New Roman" w:cs="Times New Roman"/>
          <w:sz w:val="24"/>
          <w:szCs w:val="24"/>
        </w:rPr>
        <w:t xml:space="preserve">We begeleiden onze leerlingen in dit leerproces en doen dit op maat: leerlingen die meer sturing nodig hebben, krijgen die ook. We betrekken de leerlingen actief bij de lessen. We leren de leerlingen doelmatig te plannen. De leerlingen werken steeds meer met dagtaken en weektaken. We willen onze leerlingen, waar mogelijk, laten samenwerken en elkaar ondersteunen. </w:t>
      </w:r>
    </w:p>
    <w:p w14:paraId="741F5D2A" w14:textId="77777777" w:rsidR="00E87B07" w:rsidRPr="00AA00B3" w:rsidRDefault="00E87B07" w:rsidP="00E87B07">
      <w:pPr>
        <w:pStyle w:val="Geenafstand"/>
        <w:rPr>
          <w:rFonts w:ascii="Times New Roman" w:hAnsi="Times New Roman" w:cs="Times New Roman"/>
          <w:color w:val="7030A0"/>
          <w:sz w:val="24"/>
          <w:szCs w:val="24"/>
        </w:rPr>
      </w:pPr>
    </w:p>
    <w:p w14:paraId="0964F718" w14:textId="77777777" w:rsidR="00B569B8" w:rsidRPr="00B569B8" w:rsidRDefault="00E87B07" w:rsidP="00B569B8">
      <w:pPr>
        <w:pStyle w:val="Geenafstand"/>
        <w:ind w:firstLine="708"/>
        <w:rPr>
          <w:rFonts w:ascii="Times New Roman" w:hAnsi="Times New Roman" w:cs="Times New Roman"/>
          <w:sz w:val="24"/>
          <w:szCs w:val="24"/>
        </w:rPr>
      </w:pPr>
      <w:r w:rsidRPr="00B569B8">
        <w:rPr>
          <w:rFonts w:ascii="Times New Roman" w:hAnsi="Times New Roman" w:cs="Times New Roman"/>
          <w:sz w:val="24"/>
          <w:szCs w:val="24"/>
        </w:rPr>
        <w:t xml:space="preserve">We werken toe om onze groepsplannen achter ons te laten en te gaan werken met onderwijsplannen. We hebben de afgelopen jaren gewerkt aan een passend onderwijsprogramma met een einddoel. Dit betekent concreet: de adviezen met betrekking tot de uitstroom richting het voortgezet onderwijs. Deze einddoelen hebben we vertaald in schoolambities die voor alle groepen gelden. Dit onderwijsprogramma hebben we omgezet in leerlijnen met daarin de cruciale doelen die we gesteld hebben om te kunnen meten of de leerling de aangeboden leerstof beheerst. Deze meting vinden we terug in het ontwikkelingsperspectief. </w:t>
      </w:r>
    </w:p>
    <w:p w14:paraId="72460193" w14:textId="2EE6EE0B" w:rsidR="00E87B07" w:rsidRPr="00B569B8" w:rsidRDefault="00E87B07" w:rsidP="00B569B8">
      <w:pPr>
        <w:pStyle w:val="Geenafstand"/>
        <w:ind w:firstLine="708"/>
        <w:rPr>
          <w:rFonts w:ascii="Times New Roman" w:hAnsi="Times New Roman" w:cs="Times New Roman"/>
          <w:sz w:val="24"/>
          <w:szCs w:val="24"/>
        </w:rPr>
      </w:pPr>
      <w:r w:rsidRPr="00B569B8">
        <w:rPr>
          <w:rFonts w:ascii="Times New Roman" w:hAnsi="Times New Roman" w:cs="Times New Roman"/>
          <w:sz w:val="24"/>
          <w:szCs w:val="24"/>
        </w:rPr>
        <w:t>Terug naar de schoolambities; deze geven het rendement aan dat het onderwijsprogramma - de les, module en leerlijn - gehaald moet worden. In ons onderwijsprogramma hebben we een basisaanbod waarop we ook een basisaanpak hebben. Naast dit basisaanbod hebben we een differentiatie in ons aanbod naar boven en naar beneden toe. Hierbij hebben we o</w:t>
      </w:r>
      <w:r w:rsidR="00B569B8" w:rsidRPr="00B569B8">
        <w:rPr>
          <w:rFonts w:ascii="Times New Roman" w:hAnsi="Times New Roman" w:cs="Times New Roman"/>
          <w:sz w:val="24"/>
          <w:szCs w:val="24"/>
        </w:rPr>
        <w:t>o</w:t>
      </w:r>
      <w:r w:rsidRPr="00B569B8">
        <w:rPr>
          <w:rFonts w:ascii="Times New Roman" w:hAnsi="Times New Roman" w:cs="Times New Roman"/>
          <w:sz w:val="24"/>
          <w:szCs w:val="24"/>
        </w:rPr>
        <w:t xml:space="preserve">k een passende aanpak.  </w:t>
      </w:r>
    </w:p>
    <w:p w14:paraId="02B76535" w14:textId="77777777" w:rsidR="00E87B07" w:rsidRPr="00AA00B3" w:rsidRDefault="00E87B07" w:rsidP="00E87B07">
      <w:pPr>
        <w:pStyle w:val="Geenafstand"/>
        <w:rPr>
          <w:rFonts w:ascii="Times New Roman" w:hAnsi="Times New Roman" w:cs="Times New Roman"/>
          <w:color w:val="7030A0"/>
          <w:sz w:val="24"/>
          <w:szCs w:val="24"/>
        </w:rPr>
      </w:pPr>
    </w:p>
    <w:p w14:paraId="50B25F05" w14:textId="77777777" w:rsidR="00E87B07" w:rsidRPr="0065615B" w:rsidRDefault="00E87B07" w:rsidP="00E87B07">
      <w:pPr>
        <w:pStyle w:val="Kop2"/>
        <w:rPr>
          <w:rFonts w:ascii="Times New Roman" w:hAnsi="Times New Roman" w:cs="Times New Roman"/>
          <w:b/>
          <w:color w:val="FF33CC"/>
          <w:sz w:val="24"/>
          <w:szCs w:val="24"/>
        </w:rPr>
      </w:pPr>
      <w:bookmarkStart w:id="9" w:name="_Toc528593831"/>
      <w:bookmarkStart w:id="10" w:name="_Toc12007693"/>
      <w:r w:rsidRPr="0065615B">
        <w:rPr>
          <w:rFonts w:ascii="Times New Roman" w:hAnsi="Times New Roman" w:cs="Times New Roman"/>
          <w:b/>
          <w:color w:val="FF33CC"/>
          <w:sz w:val="24"/>
          <w:szCs w:val="24"/>
        </w:rPr>
        <w:t>De inhoud van ons onderwijs</w:t>
      </w:r>
      <w:bookmarkEnd w:id="9"/>
      <w:bookmarkEnd w:id="10"/>
    </w:p>
    <w:p w14:paraId="76B0B458" w14:textId="77777777" w:rsidR="00B569B8" w:rsidRDefault="00B569B8" w:rsidP="00E87B07">
      <w:pPr>
        <w:pStyle w:val="Geenafstand"/>
        <w:rPr>
          <w:rFonts w:ascii="Times New Roman" w:hAnsi="Times New Roman" w:cs="Times New Roman"/>
          <w:b/>
          <w:color w:val="7030A0"/>
          <w:sz w:val="24"/>
          <w:szCs w:val="24"/>
        </w:rPr>
      </w:pPr>
    </w:p>
    <w:p w14:paraId="65F42892" w14:textId="089E69E5" w:rsidR="00E87B07" w:rsidRPr="00AA00B3" w:rsidRDefault="00B569B8" w:rsidP="00E87B07">
      <w:pPr>
        <w:pStyle w:val="Geenafstand"/>
        <w:rPr>
          <w:rFonts w:ascii="Times New Roman" w:hAnsi="Times New Roman" w:cs="Times New Roman"/>
          <w:b/>
          <w:color w:val="7030A0"/>
          <w:sz w:val="24"/>
          <w:szCs w:val="24"/>
        </w:rPr>
      </w:pPr>
      <w:r w:rsidRPr="00B569B8">
        <w:rPr>
          <w:rFonts w:ascii="Times New Roman" w:hAnsi="Times New Roman" w:cs="Times New Roman"/>
          <w:b/>
          <w:color w:val="FF33CC"/>
          <w:sz w:val="24"/>
          <w:szCs w:val="24"/>
        </w:rPr>
        <w:t>O</w:t>
      </w:r>
      <w:r w:rsidR="00E87B07" w:rsidRPr="00B569B8">
        <w:rPr>
          <w:rFonts w:ascii="Times New Roman" w:hAnsi="Times New Roman" w:cs="Times New Roman"/>
          <w:b/>
          <w:color w:val="FF33CC"/>
          <w:sz w:val="24"/>
          <w:szCs w:val="24"/>
        </w:rPr>
        <w:t>nderbouw</w:t>
      </w:r>
    </w:p>
    <w:p w14:paraId="62C54D24" w14:textId="77777777" w:rsidR="00E87B07" w:rsidRPr="00AA00B3" w:rsidRDefault="00E87B07" w:rsidP="00E87B07">
      <w:pPr>
        <w:pStyle w:val="Geenafstand"/>
        <w:rPr>
          <w:rFonts w:ascii="Times New Roman" w:hAnsi="Times New Roman" w:cs="Times New Roman"/>
          <w:b/>
          <w:color w:val="7030A0"/>
          <w:sz w:val="24"/>
          <w:szCs w:val="24"/>
        </w:rPr>
      </w:pPr>
    </w:p>
    <w:p w14:paraId="3DAEF616" w14:textId="0ABEB1B3" w:rsidR="00B569B8" w:rsidRDefault="00E87B07" w:rsidP="00E87B07">
      <w:pPr>
        <w:pStyle w:val="Geenafstand"/>
        <w:rPr>
          <w:rFonts w:ascii="Times New Roman" w:hAnsi="Times New Roman" w:cs="Times New Roman"/>
          <w:color w:val="7030A0"/>
          <w:sz w:val="24"/>
          <w:szCs w:val="24"/>
        </w:rPr>
      </w:pPr>
      <w:r w:rsidRPr="00B569B8">
        <w:rPr>
          <w:rFonts w:ascii="Times New Roman" w:hAnsi="Times New Roman" w:cs="Times New Roman"/>
          <w:b/>
          <w:color w:val="FF33CC"/>
          <w:sz w:val="24"/>
          <w:szCs w:val="24"/>
        </w:rPr>
        <w:t>Voorbereidend rekenen  en taal – fonemisch en fonologisch bewustzijn</w:t>
      </w:r>
    </w:p>
    <w:p w14:paraId="20FE23D3" w14:textId="77777777" w:rsidR="0060790E" w:rsidRPr="0065615B" w:rsidRDefault="00E87B07" w:rsidP="00B569B8">
      <w:pPr>
        <w:pStyle w:val="Geenafstand"/>
        <w:ind w:firstLine="708"/>
        <w:rPr>
          <w:rFonts w:ascii="Times New Roman" w:hAnsi="Times New Roman" w:cs="Times New Roman"/>
          <w:sz w:val="24"/>
          <w:szCs w:val="24"/>
        </w:rPr>
      </w:pPr>
      <w:r w:rsidRPr="0065615B">
        <w:rPr>
          <w:rFonts w:ascii="Times New Roman" w:hAnsi="Times New Roman" w:cs="Times New Roman"/>
          <w:sz w:val="24"/>
          <w:szCs w:val="24"/>
        </w:rPr>
        <w:t xml:space="preserve">We gebruiken de cruciale kerndoelen voor rekenen uitgewerkt in onze leerlijn voor voorbereidend rekenen en taal. Per leerdoel doorlopen we de fasen: kennismaking, inoefening/automatisering en toepassing. </w:t>
      </w:r>
    </w:p>
    <w:p w14:paraId="5EB17D82" w14:textId="77777777" w:rsidR="0060790E" w:rsidRPr="0065615B" w:rsidRDefault="00E87B07" w:rsidP="00B569B8">
      <w:pPr>
        <w:pStyle w:val="Geenafstand"/>
        <w:ind w:firstLine="708"/>
        <w:rPr>
          <w:rFonts w:ascii="Times New Roman" w:hAnsi="Times New Roman" w:cs="Times New Roman"/>
          <w:sz w:val="24"/>
          <w:szCs w:val="24"/>
        </w:rPr>
      </w:pPr>
      <w:r w:rsidRPr="0065615B">
        <w:rPr>
          <w:rFonts w:ascii="Times New Roman" w:hAnsi="Times New Roman" w:cs="Times New Roman"/>
          <w:sz w:val="24"/>
          <w:szCs w:val="24"/>
        </w:rPr>
        <w:t xml:space="preserve">De meeste lessen zijn opgebouwd uit 4 stappen: belangstelling aanspreken, centrale activiteit, zelfstandige verwerking en evaluatie (navragen wat er geleerd is). </w:t>
      </w:r>
    </w:p>
    <w:p w14:paraId="53A3D78E" w14:textId="0FBCF28B" w:rsidR="00E87B07" w:rsidRPr="0065615B" w:rsidRDefault="00E87B07" w:rsidP="00B569B8">
      <w:pPr>
        <w:pStyle w:val="Geenafstand"/>
        <w:ind w:firstLine="708"/>
        <w:rPr>
          <w:rFonts w:ascii="Times New Roman" w:hAnsi="Times New Roman" w:cs="Times New Roman"/>
          <w:sz w:val="24"/>
          <w:szCs w:val="24"/>
        </w:rPr>
      </w:pPr>
      <w:r w:rsidRPr="0065615B">
        <w:rPr>
          <w:rFonts w:ascii="Times New Roman" w:hAnsi="Times New Roman" w:cs="Times New Roman"/>
          <w:sz w:val="24"/>
          <w:szCs w:val="24"/>
        </w:rPr>
        <w:t xml:space="preserve">In de fase van inoefening gebruiken wij het directe instructiemodel (DIM): oriëntatie, lesdoel benoemen, ophalen voorkennis, instructie, begeleide inoefening, terugblik, feedback en zelfstandige verwerking. De fase van inoefening/automatisering kenmerkt zich door een herhaald aanbod en begeleiden we met consolideerspelletjes, werkbladen, zelfcorrigerend functieontwikkelingsmateriaal en digitale leermiddelen. </w:t>
      </w:r>
    </w:p>
    <w:p w14:paraId="0215FAF2" w14:textId="77777777" w:rsidR="0060790E" w:rsidRPr="0065615B" w:rsidRDefault="0060790E" w:rsidP="0060790E">
      <w:pPr>
        <w:pStyle w:val="Geenafstand"/>
        <w:ind w:firstLine="360"/>
        <w:rPr>
          <w:rFonts w:ascii="Times New Roman" w:hAnsi="Times New Roman" w:cs="Times New Roman"/>
          <w:sz w:val="24"/>
          <w:szCs w:val="24"/>
        </w:rPr>
      </w:pPr>
    </w:p>
    <w:p w14:paraId="5795ED0F" w14:textId="77777777" w:rsidR="00B74A6E" w:rsidRDefault="00B74A6E">
      <w:pPr>
        <w:rPr>
          <w:rFonts w:ascii="Times New Roman" w:hAnsi="Times New Roman" w:cs="Times New Roman"/>
          <w:sz w:val="24"/>
          <w:szCs w:val="24"/>
        </w:rPr>
      </w:pPr>
      <w:r>
        <w:rPr>
          <w:rFonts w:ascii="Times New Roman" w:hAnsi="Times New Roman" w:cs="Times New Roman"/>
          <w:sz w:val="24"/>
          <w:szCs w:val="24"/>
        </w:rPr>
        <w:br w:type="page"/>
      </w:r>
    </w:p>
    <w:p w14:paraId="6E945C6C" w14:textId="00D07144" w:rsidR="0065615B" w:rsidRPr="0065615B" w:rsidRDefault="00E87B07" w:rsidP="0065615B">
      <w:pPr>
        <w:pStyle w:val="Geenafstand"/>
        <w:ind w:firstLine="360"/>
        <w:rPr>
          <w:rFonts w:ascii="Times New Roman" w:hAnsi="Times New Roman" w:cs="Times New Roman"/>
          <w:sz w:val="24"/>
          <w:szCs w:val="24"/>
        </w:rPr>
      </w:pPr>
      <w:r w:rsidRPr="0065615B">
        <w:rPr>
          <w:rFonts w:ascii="Times New Roman" w:hAnsi="Times New Roman" w:cs="Times New Roman"/>
          <w:sz w:val="24"/>
          <w:szCs w:val="24"/>
        </w:rPr>
        <w:t>We werken met een combinatiegroep 1/2. Zowel voor leerjaar 1 als leerjaar 2 gelden er specif</w:t>
      </w:r>
      <w:r w:rsidR="0065615B" w:rsidRPr="0065615B">
        <w:rPr>
          <w:rFonts w:ascii="Times New Roman" w:hAnsi="Times New Roman" w:cs="Times New Roman"/>
          <w:sz w:val="24"/>
          <w:szCs w:val="24"/>
        </w:rPr>
        <w:t>ieke kernleerdoelen. H</w:t>
      </w:r>
      <w:r w:rsidRPr="0065615B">
        <w:rPr>
          <w:rFonts w:ascii="Times New Roman" w:hAnsi="Times New Roman" w:cs="Times New Roman"/>
          <w:sz w:val="24"/>
          <w:szCs w:val="24"/>
        </w:rPr>
        <w:t xml:space="preserve">et werken in een combinatiegroep </w:t>
      </w:r>
      <w:r w:rsidR="0065615B" w:rsidRPr="0065615B">
        <w:rPr>
          <w:rFonts w:ascii="Times New Roman" w:hAnsi="Times New Roman" w:cs="Times New Roman"/>
          <w:sz w:val="24"/>
          <w:szCs w:val="24"/>
        </w:rPr>
        <w:t xml:space="preserve">maakt </w:t>
      </w:r>
      <w:r w:rsidRPr="0065615B">
        <w:rPr>
          <w:rFonts w:ascii="Times New Roman" w:hAnsi="Times New Roman" w:cs="Times New Roman"/>
          <w:sz w:val="24"/>
          <w:szCs w:val="24"/>
        </w:rPr>
        <w:t xml:space="preserve">het mogelijk om leerlingen uit groep 1 die meer uitdaging nodig hebben mee te laten doen met de lessen en activiteiten voor groep 2. Ook is het mogelijk om leerlingen uit groep 2 die achterlopen of herhaling nodig hebben mee te laten doen met de lessen en activiteiten voor </w:t>
      </w:r>
      <w:r w:rsidR="0065615B" w:rsidRPr="0065615B">
        <w:rPr>
          <w:rFonts w:ascii="Times New Roman" w:hAnsi="Times New Roman" w:cs="Times New Roman"/>
          <w:sz w:val="24"/>
          <w:szCs w:val="24"/>
        </w:rPr>
        <w:t xml:space="preserve">groep 1. Tijdens de activiteit </w:t>
      </w:r>
      <w:r w:rsidRPr="0065615B">
        <w:rPr>
          <w:rFonts w:ascii="Times New Roman" w:hAnsi="Times New Roman" w:cs="Times New Roman"/>
          <w:sz w:val="24"/>
          <w:szCs w:val="24"/>
        </w:rPr>
        <w:t>en in de zelfstandige verwerking doen we aanpassingen voor leerlingen die behoefte hebben aan extra ondersteuning. Dit kan als volgt vormkrijgen:</w:t>
      </w:r>
    </w:p>
    <w:p w14:paraId="11FBB0F2" w14:textId="77777777" w:rsidR="00E87B07" w:rsidRPr="0065615B" w:rsidRDefault="00E87B07" w:rsidP="00E87B07">
      <w:pPr>
        <w:pStyle w:val="Geenafstand"/>
        <w:numPr>
          <w:ilvl w:val="0"/>
          <w:numId w:val="6"/>
        </w:numPr>
        <w:rPr>
          <w:rFonts w:ascii="Times New Roman" w:hAnsi="Times New Roman" w:cs="Times New Roman"/>
          <w:sz w:val="24"/>
          <w:szCs w:val="24"/>
        </w:rPr>
      </w:pPr>
      <w:r w:rsidRPr="0065615B">
        <w:rPr>
          <w:rFonts w:ascii="Times New Roman" w:hAnsi="Times New Roman" w:cs="Times New Roman"/>
          <w:sz w:val="24"/>
          <w:szCs w:val="24"/>
        </w:rPr>
        <w:t>In kleinere stapjes, met extra aanbod, met tastbaar materiaal leren zij hetzelfde leerdoel aan.</w:t>
      </w:r>
    </w:p>
    <w:p w14:paraId="7FBFE97C" w14:textId="7AF63719" w:rsidR="00E87B07" w:rsidRPr="0065615B" w:rsidRDefault="00E87B07" w:rsidP="00E87B07">
      <w:pPr>
        <w:pStyle w:val="Geenafstand"/>
        <w:numPr>
          <w:ilvl w:val="0"/>
          <w:numId w:val="6"/>
        </w:numPr>
        <w:rPr>
          <w:rFonts w:ascii="Times New Roman" w:hAnsi="Times New Roman" w:cs="Times New Roman"/>
          <w:sz w:val="24"/>
          <w:szCs w:val="24"/>
        </w:rPr>
      </w:pPr>
      <w:r w:rsidRPr="0065615B">
        <w:rPr>
          <w:rFonts w:ascii="Times New Roman" w:hAnsi="Times New Roman" w:cs="Times New Roman"/>
          <w:sz w:val="24"/>
          <w:szCs w:val="24"/>
        </w:rPr>
        <w:t>Er wordt op basis van observaties bepaald of het betreffende leerdoel wel, niet of deels past bij de toekomstige leerroute van het kind.</w:t>
      </w:r>
    </w:p>
    <w:p w14:paraId="52ACA7ED" w14:textId="77777777" w:rsidR="0065615B" w:rsidRPr="00AA00B3" w:rsidRDefault="0065615B" w:rsidP="0065615B">
      <w:pPr>
        <w:pStyle w:val="Geenafstand"/>
        <w:ind w:left="720"/>
        <w:rPr>
          <w:rFonts w:ascii="Times New Roman" w:hAnsi="Times New Roman" w:cs="Times New Roman"/>
          <w:color w:val="7030A0"/>
          <w:sz w:val="24"/>
          <w:szCs w:val="24"/>
        </w:rPr>
      </w:pPr>
    </w:p>
    <w:p w14:paraId="0C69AA4F" w14:textId="61FD4E4E" w:rsidR="0065615B" w:rsidRDefault="00E87B07" w:rsidP="00B74A6E">
      <w:pPr>
        <w:pStyle w:val="Geenafstand"/>
        <w:ind w:firstLine="360"/>
        <w:rPr>
          <w:rFonts w:ascii="Times New Roman" w:eastAsia="Times New Roman" w:hAnsi="Times New Roman" w:cs="Times New Roman"/>
          <w:color w:val="7030A0"/>
          <w:sz w:val="24"/>
          <w:szCs w:val="24"/>
          <w:lang w:eastAsia="nl-NL"/>
        </w:rPr>
      </w:pPr>
      <w:r w:rsidRPr="0065615B">
        <w:rPr>
          <w:rFonts w:ascii="Times New Roman" w:hAnsi="Times New Roman" w:cs="Times New Roman"/>
          <w:sz w:val="24"/>
          <w:szCs w:val="24"/>
        </w:rPr>
        <w:t>De leerlingen die behoefte hebben aan meer uitdaging stimuleren wij om op het gebied van rekenen te werken met verrijkend functieontwikkelings- en ICT materiaal.</w:t>
      </w:r>
    </w:p>
    <w:p w14:paraId="3ED1587F" w14:textId="77777777" w:rsidR="0065615B" w:rsidRPr="0065615B" w:rsidRDefault="00E87B07" w:rsidP="0065615B">
      <w:pPr>
        <w:pStyle w:val="Normaalweb"/>
        <w:ind w:firstLine="360"/>
      </w:pPr>
      <w:r w:rsidRPr="0065615B">
        <w:t xml:space="preserve">Wij werken thematisch, zodat de kleuters kunnen leren in een betekenisvolle context. Kenmerken van onze leeractiviteiten zijn: spelenderwijs, multi-sensorieel, rijke leer-en spelomgeving, expressiegericht, sociaal-emotioneel, gebruikmakend van aanschouwelijk materiaal en passend bij de belevingswereld. </w:t>
      </w:r>
    </w:p>
    <w:p w14:paraId="78A5A37A" w14:textId="0CABD1EA" w:rsidR="00E87B07" w:rsidRPr="0065615B" w:rsidRDefault="00E87B07" w:rsidP="0065615B">
      <w:pPr>
        <w:pStyle w:val="Normaalweb"/>
        <w:ind w:firstLine="360"/>
      </w:pPr>
      <w:r w:rsidRPr="0065615B">
        <w:t>In de klas wordt dagelijks gericht per leerling geobserveerd door middel van het Digikeuzebord (gebaseerd op de kerndoelen). De leerlijnen van de rekenontwikkeling zijn hierin verwerkt. Op ba</w:t>
      </w:r>
      <w:r w:rsidR="0065615B" w:rsidRPr="0065615B">
        <w:t>sis hiervan wordt per periode (twee</w:t>
      </w:r>
      <w:r w:rsidRPr="0065615B">
        <w:t xml:space="preserve"> periodes per schooljaar) bepaald welke leerlingen dagelijks de intensieve of verrijkte aanpak ontvangen in de kleine kring na de klassikale basisinstructie. De thema’s in de kleutergroep duren </w:t>
      </w:r>
      <w:r w:rsidR="0065615B" w:rsidRPr="0065615B">
        <w:t>drie tot vijf</w:t>
      </w:r>
      <w:r w:rsidRPr="0065615B">
        <w:t xml:space="preserve"> weken en komen uit de methode of worden door de leerkracht zelf ontworpen (bijv. feesten of seizoenen).</w:t>
      </w:r>
    </w:p>
    <w:p w14:paraId="76C0ACAA" w14:textId="77777777" w:rsidR="0065615B" w:rsidRDefault="00E87B07" w:rsidP="0065615B">
      <w:pPr>
        <w:pStyle w:val="Normaalweb"/>
        <w:ind w:firstLine="360"/>
      </w:pPr>
      <w:r w:rsidRPr="0065615B">
        <w:t>Aan de hand van Digiregie wordt een themaplanning opgesteld met daarin doelen voor alle ontwikkelingsgebieden. Dit wordt steeds vertaald naar weekplanningen. De organisatie op dag niveau wordt gestuurd door middel van dagritmekaarten.</w:t>
      </w:r>
      <w:r w:rsidR="0065615B">
        <w:t xml:space="preserve"> </w:t>
      </w:r>
      <w:r w:rsidRPr="0065615B">
        <w:t xml:space="preserve">Tijdens het zelfstandig werken wordt gebruik gemaakt van de time-timer, het stoplicht, het planbord van het Digikeuzebord. </w:t>
      </w:r>
    </w:p>
    <w:p w14:paraId="057D65FA" w14:textId="01320399" w:rsidR="00E87B07" w:rsidRPr="0065615B" w:rsidRDefault="00E87B07" w:rsidP="0065615B">
      <w:pPr>
        <w:pStyle w:val="Normaalweb"/>
        <w:ind w:firstLine="360"/>
      </w:pPr>
      <w:r w:rsidRPr="0065615B">
        <w:t>Per half jaar wordt er gerapporteerd door middel van het portfolio van het Digikeuzebord. Hierin wordt beschreven hoe de leerling zich ontwikkeld op de leerlijnen en hoe dit concreet zichtbaar is in de klas. De leerling-indeling (intensivering/verrijking) wordt elk half jaar bijgesteld, maar doordat er dagelijks geobserveerd wordt kan er waar nodig een tussentijdse aanpassing gedaan worden als de ontwikkeling van een leerling veranderd.</w:t>
      </w:r>
    </w:p>
    <w:p w14:paraId="02B8EA84" w14:textId="77777777" w:rsidR="00B74A6E" w:rsidRDefault="00B74A6E">
      <w:pPr>
        <w:rPr>
          <w:rFonts w:ascii="Times New Roman" w:hAnsi="Times New Roman" w:cs="Times New Roman"/>
          <w:b/>
          <w:color w:val="FF33CC"/>
          <w:sz w:val="24"/>
          <w:szCs w:val="24"/>
        </w:rPr>
      </w:pPr>
      <w:r>
        <w:rPr>
          <w:rFonts w:ascii="Times New Roman" w:hAnsi="Times New Roman" w:cs="Times New Roman"/>
          <w:b/>
          <w:color w:val="FF33CC"/>
          <w:sz w:val="24"/>
          <w:szCs w:val="24"/>
        </w:rPr>
        <w:br w:type="page"/>
      </w:r>
    </w:p>
    <w:p w14:paraId="36BDE0FE" w14:textId="7D8216FD" w:rsidR="00E87B07" w:rsidRPr="0065615B" w:rsidRDefault="0065615B" w:rsidP="00E87B07">
      <w:pPr>
        <w:spacing w:after="0"/>
        <w:rPr>
          <w:rFonts w:ascii="Times New Roman" w:hAnsi="Times New Roman" w:cs="Times New Roman"/>
          <w:b/>
          <w:color w:val="FF33CC"/>
          <w:sz w:val="24"/>
          <w:szCs w:val="24"/>
        </w:rPr>
      </w:pPr>
      <w:r w:rsidRPr="0065615B">
        <w:rPr>
          <w:rFonts w:ascii="Times New Roman" w:hAnsi="Times New Roman" w:cs="Times New Roman"/>
          <w:b/>
          <w:color w:val="FF33CC"/>
          <w:sz w:val="24"/>
          <w:szCs w:val="24"/>
        </w:rPr>
        <w:t>Midden- en bovenbouw</w:t>
      </w:r>
    </w:p>
    <w:p w14:paraId="2D6D3A74" w14:textId="77777777" w:rsidR="00E87B07" w:rsidRPr="00AA00B3" w:rsidRDefault="00E87B07" w:rsidP="00E87B07">
      <w:pPr>
        <w:spacing w:after="0"/>
        <w:rPr>
          <w:rFonts w:ascii="Times New Roman" w:hAnsi="Times New Roman" w:cs="Times New Roman"/>
          <w:b/>
          <w:color w:val="7030A0"/>
          <w:sz w:val="24"/>
          <w:szCs w:val="24"/>
        </w:rPr>
      </w:pPr>
    </w:p>
    <w:p w14:paraId="5268473C" w14:textId="77777777" w:rsidR="00E87B07" w:rsidRPr="000F3A93" w:rsidRDefault="00E87B07" w:rsidP="000F3A93">
      <w:pPr>
        <w:pStyle w:val="Geenafstand"/>
        <w:ind w:firstLine="708"/>
        <w:rPr>
          <w:rFonts w:ascii="Times New Roman" w:hAnsi="Times New Roman" w:cs="Times New Roman"/>
          <w:sz w:val="24"/>
          <w:szCs w:val="24"/>
        </w:rPr>
      </w:pPr>
      <w:r w:rsidRPr="000F3A93">
        <w:rPr>
          <w:rFonts w:ascii="Times New Roman" w:hAnsi="Times New Roman" w:cs="Times New Roman"/>
          <w:sz w:val="24"/>
          <w:szCs w:val="24"/>
        </w:rPr>
        <w:t xml:space="preserve">Onze ambitie is om in onze schoolopbrengsten voor lezen, rekenen, spelling en begrijpend lezen terug te zien dat 65% van onze leerlingen het doel behaalt dat passend is voor een uitstroom voor VMBO BLL of hoger. Onze ambitie op </w:t>
      </w:r>
      <w:r w:rsidRPr="000F3A93">
        <w:rPr>
          <w:rFonts w:ascii="Times New Roman" w:hAnsi="Times New Roman" w:cs="Times New Roman"/>
          <w:bCs/>
          <w:sz w:val="24"/>
          <w:szCs w:val="24"/>
        </w:rPr>
        <w:t xml:space="preserve">leerling niveau </w:t>
      </w:r>
      <w:r w:rsidRPr="000F3A93">
        <w:rPr>
          <w:rFonts w:ascii="Times New Roman" w:hAnsi="Times New Roman" w:cs="Times New Roman"/>
          <w:sz w:val="24"/>
          <w:szCs w:val="24"/>
        </w:rPr>
        <w:t xml:space="preserve">is het verbeteren van de leesresultaten en het behalen van de gestelde (tussen)doelen. </w:t>
      </w:r>
    </w:p>
    <w:p w14:paraId="0581B380" w14:textId="77777777" w:rsidR="00E87B07" w:rsidRPr="00AA00B3" w:rsidRDefault="00E87B07" w:rsidP="00E87B07">
      <w:pPr>
        <w:spacing w:after="0"/>
        <w:rPr>
          <w:rFonts w:ascii="Times New Roman" w:hAnsi="Times New Roman" w:cs="Times New Roman"/>
          <w:color w:val="7030A0"/>
          <w:sz w:val="24"/>
          <w:szCs w:val="24"/>
        </w:rPr>
      </w:pPr>
    </w:p>
    <w:p w14:paraId="5BCFDBC9" w14:textId="708631B4" w:rsidR="00E87B07" w:rsidRPr="000F3A93" w:rsidRDefault="000F3A93" w:rsidP="00E87B07">
      <w:pPr>
        <w:pStyle w:val="Geenafstand"/>
        <w:rPr>
          <w:rFonts w:ascii="Times New Roman" w:hAnsi="Times New Roman" w:cs="Times New Roman"/>
          <w:b/>
          <w:color w:val="FF33CC"/>
          <w:sz w:val="24"/>
          <w:szCs w:val="24"/>
        </w:rPr>
      </w:pPr>
      <w:r w:rsidRPr="000F3A93">
        <w:rPr>
          <w:rFonts w:ascii="Times New Roman" w:hAnsi="Times New Roman" w:cs="Times New Roman"/>
          <w:b/>
          <w:color w:val="FF33CC"/>
          <w:sz w:val="24"/>
          <w:szCs w:val="24"/>
        </w:rPr>
        <w:t>L</w:t>
      </w:r>
      <w:r w:rsidR="00E87B07" w:rsidRPr="000F3A93">
        <w:rPr>
          <w:rFonts w:ascii="Times New Roman" w:hAnsi="Times New Roman" w:cs="Times New Roman"/>
          <w:b/>
          <w:color w:val="FF33CC"/>
          <w:sz w:val="24"/>
          <w:szCs w:val="24"/>
        </w:rPr>
        <w:t>ezen</w:t>
      </w:r>
    </w:p>
    <w:p w14:paraId="502FA741" w14:textId="324589F3" w:rsidR="00E87B07" w:rsidRPr="003B7DB8" w:rsidRDefault="00E87B07" w:rsidP="00E87B07">
      <w:pPr>
        <w:pStyle w:val="Geenafstand"/>
        <w:rPr>
          <w:rFonts w:ascii="Times New Roman" w:hAnsi="Times New Roman" w:cs="Times New Roman"/>
          <w:sz w:val="24"/>
          <w:szCs w:val="24"/>
        </w:rPr>
      </w:pPr>
      <w:r w:rsidRPr="003B7DB8">
        <w:rPr>
          <w:rFonts w:ascii="Times New Roman" w:hAnsi="Times New Roman" w:cs="Times New Roman"/>
          <w:sz w:val="24"/>
          <w:szCs w:val="24"/>
        </w:rPr>
        <w:t xml:space="preserve">We houden hoge verwachtingen voor lezen. Alle kinderen kunnen in principe (technisch) leren lezen. Leren lezen </w:t>
      </w:r>
      <w:r w:rsidR="000F3A93" w:rsidRPr="003B7DB8">
        <w:rPr>
          <w:rFonts w:ascii="Times New Roman" w:hAnsi="Times New Roman" w:cs="Times New Roman"/>
          <w:sz w:val="24"/>
          <w:szCs w:val="24"/>
        </w:rPr>
        <w:t>staat los van de intelligentie</w:t>
      </w:r>
      <w:r w:rsidRPr="003B7DB8">
        <w:rPr>
          <w:rFonts w:ascii="Times New Roman" w:hAnsi="Times New Roman" w:cs="Times New Roman"/>
          <w:sz w:val="24"/>
          <w:szCs w:val="24"/>
        </w:rPr>
        <w:t xml:space="preserve">. Leerlingen die ernstig stagneren binnen het </w:t>
      </w:r>
      <w:r w:rsidR="000F3A93" w:rsidRPr="003B7DB8">
        <w:rPr>
          <w:rFonts w:ascii="Times New Roman" w:hAnsi="Times New Roman" w:cs="Times New Roman"/>
          <w:sz w:val="24"/>
          <w:szCs w:val="24"/>
        </w:rPr>
        <w:t>SBO</w:t>
      </w:r>
      <w:r w:rsidRPr="003B7DB8">
        <w:rPr>
          <w:rFonts w:ascii="Times New Roman" w:hAnsi="Times New Roman" w:cs="Times New Roman"/>
          <w:sz w:val="24"/>
          <w:szCs w:val="24"/>
        </w:rPr>
        <w:t xml:space="preserve"> hebben meer tijd nodig om zich de vaardigheden eigen te maken. Voor de leerlingen met dyslexie is een vloeiende beheersing van het hoogste technisch leesniveau aan het einde van groep 8 een streefdoel. Dit is minimaal AVI-M6 beheersing.</w:t>
      </w:r>
    </w:p>
    <w:p w14:paraId="4F303E68" w14:textId="6D9BC2A0" w:rsidR="003B7DB8" w:rsidRPr="003B7DB8" w:rsidRDefault="00E87B07" w:rsidP="000F3A93">
      <w:pPr>
        <w:pStyle w:val="Geenafstand"/>
        <w:ind w:firstLine="708"/>
        <w:rPr>
          <w:rFonts w:ascii="Times New Roman" w:eastAsia="Times New Roman" w:hAnsi="Times New Roman" w:cs="Times New Roman"/>
          <w:sz w:val="24"/>
          <w:szCs w:val="24"/>
          <w:lang w:eastAsia="nl-NL"/>
        </w:rPr>
      </w:pPr>
      <w:r w:rsidRPr="003B7DB8">
        <w:rPr>
          <w:rFonts w:ascii="Times New Roman" w:hAnsi="Times New Roman" w:cs="Times New Roman"/>
          <w:sz w:val="24"/>
          <w:szCs w:val="24"/>
        </w:rPr>
        <w:t>We werken met een leercircuit</w:t>
      </w:r>
      <w:r w:rsidRPr="003B7DB8">
        <w:rPr>
          <w:rFonts w:ascii="Times New Roman" w:eastAsia="Times New Roman" w:hAnsi="Times New Roman" w:cs="Times New Roman"/>
          <w:sz w:val="24"/>
          <w:szCs w:val="24"/>
          <w:lang w:eastAsia="nl-NL"/>
        </w:rPr>
        <w:t xml:space="preserve"> en besteden minimaal </w:t>
      </w:r>
      <w:r w:rsidRPr="003B7DB8">
        <w:rPr>
          <w:rFonts w:ascii="Times New Roman" w:eastAsia="Times New Roman" w:hAnsi="Times New Roman" w:cs="Times New Roman"/>
          <w:bCs/>
          <w:sz w:val="24"/>
          <w:szCs w:val="24"/>
          <w:lang w:eastAsia="nl-NL"/>
        </w:rPr>
        <w:t xml:space="preserve">2.50 uur per week </w:t>
      </w:r>
      <w:r w:rsidRPr="003B7DB8">
        <w:rPr>
          <w:rFonts w:ascii="Times New Roman" w:eastAsia="Times New Roman" w:hAnsi="Times New Roman" w:cs="Times New Roman"/>
          <w:sz w:val="24"/>
          <w:szCs w:val="24"/>
          <w:lang w:eastAsia="nl-NL"/>
        </w:rPr>
        <w:t>aan technisch lezen. Daarnaast is het nodig om bij de leerlingen die onvoldoende resultaten hebben geboekt 1.0 uur</w:t>
      </w:r>
      <w:r w:rsidRPr="003B7DB8">
        <w:rPr>
          <w:rFonts w:ascii="Times New Roman" w:eastAsia="Times New Roman" w:hAnsi="Times New Roman" w:cs="Times New Roman"/>
          <w:bCs/>
          <w:sz w:val="24"/>
          <w:szCs w:val="24"/>
          <w:lang w:eastAsia="nl-NL"/>
        </w:rPr>
        <w:t xml:space="preserve"> extra </w:t>
      </w:r>
      <w:r w:rsidRPr="003B7DB8">
        <w:rPr>
          <w:rFonts w:ascii="Times New Roman" w:eastAsia="Times New Roman" w:hAnsi="Times New Roman" w:cs="Times New Roman"/>
          <w:sz w:val="24"/>
          <w:szCs w:val="24"/>
          <w:lang w:eastAsia="nl-NL"/>
        </w:rPr>
        <w:t xml:space="preserve">per week te besteden aan lezen en spellen. </w:t>
      </w:r>
    </w:p>
    <w:tbl>
      <w:tblPr>
        <w:tblStyle w:val="Rastertabel1licht-Accent2"/>
        <w:tblpPr w:leftFromText="141" w:rightFromText="141" w:vertAnchor="text" w:horzAnchor="margin" w:tblpY="505"/>
        <w:tblW w:w="9912" w:type="dxa"/>
        <w:tblLook w:val="04A0" w:firstRow="1" w:lastRow="0" w:firstColumn="1" w:lastColumn="0" w:noHBand="0" w:noVBand="1"/>
      </w:tblPr>
      <w:tblGrid>
        <w:gridCol w:w="3345"/>
        <w:gridCol w:w="3780"/>
        <w:gridCol w:w="2787"/>
      </w:tblGrid>
      <w:tr w:rsidR="00B74A6E" w:rsidRPr="00AA00B3" w14:paraId="4FB1F4E9" w14:textId="77777777" w:rsidTr="00B74A6E">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345" w:type="dxa"/>
            <w:tcBorders>
              <w:top w:val="single" w:sz="8" w:space="0" w:color="FF33CC"/>
              <w:left w:val="single" w:sz="8" w:space="0" w:color="FF33CC"/>
              <w:bottom w:val="single" w:sz="24" w:space="0" w:color="FF33CC"/>
              <w:right w:val="single" w:sz="8" w:space="0" w:color="FF33CC"/>
            </w:tcBorders>
          </w:tcPr>
          <w:p w14:paraId="08424615" w14:textId="77777777" w:rsidR="00B74A6E" w:rsidRDefault="00B74A6E" w:rsidP="00B74A6E">
            <w:pPr>
              <w:pStyle w:val="Geenafstand"/>
              <w:rPr>
                <w:rFonts w:ascii="Times New Roman" w:hAnsi="Times New Roman" w:cs="Times New Roman"/>
                <w:sz w:val="24"/>
                <w:szCs w:val="24"/>
              </w:rPr>
            </w:pPr>
            <w:r w:rsidRPr="003B7DB8">
              <w:rPr>
                <w:rFonts w:ascii="Times New Roman" w:hAnsi="Times New Roman" w:cs="Times New Roman"/>
                <w:sz w:val="24"/>
                <w:szCs w:val="24"/>
              </w:rPr>
              <w:t xml:space="preserve">Basisaanbod </w:t>
            </w:r>
          </w:p>
          <w:p w14:paraId="7187532A" w14:textId="77777777" w:rsidR="00B74A6E" w:rsidRPr="003B7DB8" w:rsidRDefault="00B74A6E" w:rsidP="00B74A6E">
            <w:pPr>
              <w:pStyle w:val="Geenafstand"/>
              <w:rPr>
                <w:rFonts w:ascii="Times New Roman" w:hAnsi="Times New Roman" w:cs="Times New Roman"/>
                <w:sz w:val="24"/>
                <w:szCs w:val="24"/>
              </w:rPr>
            </w:pPr>
            <w:r w:rsidRPr="003B7DB8">
              <w:rPr>
                <w:rFonts w:ascii="Times New Roman" w:hAnsi="Times New Roman" w:cs="Times New Roman"/>
                <w:sz w:val="24"/>
                <w:szCs w:val="24"/>
              </w:rPr>
              <w:t>(zorgniveau 1)</w:t>
            </w:r>
          </w:p>
        </w:tc>
        <w:tc>
          <w:tcPr>
            <w:tcW w:w="3780" w:type="dxa"/>
            <w:tcBorders>
              <w:top w:val="single" w:sz="8" w:space="0" w:color="FF33CC"/>
              <w:left w:val="single" w:sz="8" w:space="0" w:color="FF33CC"/>
              <w:bottom w:val="single" w:sz="24" w:space="0" w:color="FF33CC"/>
              <w:right w:val="single" w:sz="8" w:space="0" w:color="FF33CC"/>
            </w:tcBorders>
          </w:tcPr>
          <w:p w14:paraId="6F8E73A8" w14:textId="77777777" w:rsidR="00B74A6E" w:rsidRDefault="00B74A6E" w:rsidP="00B74A6E">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7DB8">
              <w:rPr>
                <w:rFonts w:ascii="Times New Roman" w:hAnsi="Times New Roman" w:cs="Times New Roman"/>
                <w:sz w:val="24"/>
                <w:szCs w:val="24"/>
              </w:rPr>
              <w:t xml:space="preserve">Intensief aanbod </w:t>
            </w:r>
          </w:p>
          <w:p w14:paraId="46F7E88B" w14:textId="77777777" w:rsidR="00B74A6E" w:rsidRPr="003B7DB8" w:rsidRDefault="00B74A6E" w:rsidP="00B74A6E">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7DB8">
              <w:rPr>
                <w:rFonts w:ascii="Times New Roman" w:hAnsi="Times New Roman" w:cs="Times New Roman"/>
                <w:sz w:val="24"/>
                <w:szCs w:val="24"/>
              </w:rPr>
              <w:t>(zorgniveau 2)</w:t>
            </w:r>
          </w:p>
        </w:tc>
        <w:tc>
          <w:tcPr>
            <w:tcW w:w="2787" w:type="dxa"/>
            <w:tcBorders>
              <w:top w:val="single" w:sz="8" w:space="0" w:color="FF33CC"/>
              <w:left w:val="single" w:sz="8" w:space="0" w:color="FF33CC"/>
              <w:bottom w:val="single" w:sz="24" w:space="0" w:color="FF33CC"/>
              <w:right w:val="single" w:sz="8" w:space="0" w:color="FF33CC"/>
            </w:tcBorders>
          </w:tcPr>
          <w:p w14:paraId="2FA107B8" w14:textId="77777777" w:rsidR="00B74A6E" w:rsidRPr="003B7DB8" w:rsidRDefault="00B74A6E" w:rsidP="00B74A6E">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7DB8">
              <w:rPr>
                <w:rFonts w:ascii="Times New Roman" w:hAnsi="Times New Roman" w:cs="Times New Roman"/>
                <w:sz w:val="24"/>
                <w:szCs w:val="24"/>
              </w:rPr>
              <w:t>Zeer intensief aanbod (zorgniveau 3)</w:t>
            </w:r>
          </w:p>
        </w:tc>
      </w:tr>
      <w:tr w:rsidR="00B74A6E" w:rsidRPr="00AA00B3" w14:paraId="62D1EF6B" w14:textId="77777777" w:rsidTr="00B74A6E">
        <w:trPr>
          <w:trHeight w:val="6755"/>
        </w:trPr>
        <w:tc>
          <w:tcPr>
            <w:cnfStyle w:val="001000000000" w:firstRow="0" w:lastRow="0" w:firstColumn="1" w:lastColumn="0" w:oddVBand="0" w:evenVBand="0" w:oddHBand="0" w:evenHBand="0" w:firstRowFirstColumn="0" w:firstRowLastColumn="0" w:lastRowFirstColumn="0" w:lastRowLastColumn="0"/>
            <w:tcW w:w="3345" w:type="dxa"/>
            <w:tcBorders>
              <w:top w:val="single" w:sz="24" w:space="0" w:color="FF33CC"/>
              <w:left w:val="single" w:sz="8" w:space="0" w:color="FF33CC"/>
              <w:bottom w:val="single" w:sz="8" w:space="0" w:color="FF33CC"/>
              <w:right w:val="single" w:sz="8" w:space="0" w:color="FF33CC"/>
            </w:tcBorders>
          </w:tcPr>
          <w:p w14:paraId="790D6B07" w14:textId="77777777" w:rsidR="00B74A6E" w:rsidRPr="003B7DB8" w:rsidRDefault="00B74A6E" w:rsidP="00B74A6E">
            <w:pPr>
              <w:pStyle w:val="Geenafstand"/>
              <w:rPr>
                <w:rFonts w:ascii="Times New Roman" w:eastAsia="Calibri" w:hAnsi="Times New Roman" w:cs="Times New Roman"/>
                <w:b w:val="0"/>
                <w:sz w:val="24"/>
                <w:szCs w:val="24"/>
              </w:rPr>
            </w:pPr>
            <w:r w:rsidRPr="003B7DB8">
              <w:rPr>
                <w:rFonts w:ascii="Times New Roman" w:eastAsia="Calibri" w:hAnsi="Times New Roman" w:cs="Times New Roman"/>
                <w:b w:val="0"/>
                <w:sz w:val="24"/>
                <w:szCs w:val="24"/>
              </w:rPr>
              <w:t xml:space="preserve">3 x per week 30 minuten een leescircuit met verschillende opdrachten oefeningen en werkvormen.  </w:t>
            </w:r>
          </w:p>
          <w:p w14:paraId="12CFEA53" w14:textId="77777777" w:rsidR="00B74A6E" w:rsidRPr="003B7DB8" w:rsidRDefault="00B74A6E" w:rsidP="00B74A6E">
            <w:pPr>
              <w:pStyle w:val="Geenafstand"/>
              <w:rPr>
                <w:rFonts w:ascii="Times New Roman" w:eastAsia="Calibri" w:hAnsi="Times New Roman" w:cs="Times New Roman"/>
                <w:b w:val="0"/>
                <w:sz w:val="24"/>
                <w:szCs w:val="24"/>
              </w:rPr>
            </w:pPr>
          </w:p>
          <w:p w14:paraId="4D5D3284" w14:textId="77777777" w:rsidR="00B74A6E" w:rsidRPr="003B7DB8" w:rsidRDefault="00B74A6E" w:rsidP="00B74A6E">
            <w:pPr>
              <w:pStyle w:val="Geenafstand"/>
              <w:rPr>
                <w:rFonts w:ascii="Times New Roman" w:eastAsia="Calibri" w:hAnsi="Times New Roman" w:cs="Times New Roman"/>
                <w:b w:val="0"/>
                <w:sz w:val="24"/>
                <w:szCs w:val="24"/>
              </w:rPr>
            </w:pPr>
            <w:r w:rsidRPr="003B7DB8">
              <w:rPr>
                <w:rFonts w:ascii="Times New Roman" w:eastAsia="Calibri" w:hAnsi="Times New Roman" w:cs="Times New Roman"/>
                <w:b w:val="0"/>
                <w:sz w:val="24"/>
                <w:szCs w:val="24"/>
              </w:rPr>
              <w:t xml:space="preserve">2 x per week 30 minuten stillezen met nadruk op leesplezier en leesbevordering. </w:t>
            </w:r>
          </w:p>
          <w:p w14:paraId="0B67CCEB" w14:textId="77777777" w:rsidR="00B74A6E" w:rsidRPr="003B7DB8" w:rsidRDefault="00B74A6E" w:rsidP="00B74A6E">
            <w:pPr>
              <w:pStyle w:val="Geenafstand"/>
              <w:rPr>
                <w:rFonts w:ascii="Times New Roman" w:eastAsia="Calibri" w:hAnsi="Times New Roman" w:cs="Times New Roman"/>
                <w:b w:val="0"/>
                <w:sz w:val="24"/>
                <w:szCs w:val="24"/>
              </w:rPr>
            </w:pPr>
          </w:p>
          <w:p w14:paraId="282D1A7B" w14:textId="77777777" w:rsidR="00B74A6E" w:rsidRPr="003B7DB8" w:rsidRDefault="00B74A6E" w:rsidP="00B74A6E">
            <w:pPr>
              <w:pStyle w:val="Geenafstand"/>
              <w:rPr>
                <w:rFonts w:ascii="Times New Roman" w:eastAsia="Calibri" w:hAnsi="Times New Roman" w:cs="Times New Roman"/>
                <w:b w:val="0"/>
                <w:sz w:val="24"/>
                <w:szCs w:val="24"/>
              </w:rPr>
            </w:pPr>
            <w:r w:rsidRPr="003B7DB8">
              <w:rPr>
                <w:rFonts w:ascii="Times New Roman" w:eastAsia="Calibri" w:hAnsi="Times New Roman" w:cs="Times New Roman"/>
                <w:b w:val="0"/>
                <w:sz w:val="24"/>
                <w:szCs w:val="24"/>
              </w:rPr>
              <w:t>2 X per week onder begeleiding van de leerkracht een moment om te flitsen.</w:t>
            </w:r>
          </w:p>
          <w:p w14:paraId="655DA29E" w14:textId="77777777" w:rsidR="00B74A6E" w:rsidRPr="003B7DB8" w:rsidRDefault="00B74A6E" w:rsidP="00B74A6E">
            <w:pPr>
              <w:pStyle w:val="Geenafstand"/>
              <w:rPr>
                <w:rFonts w:ascii="Times New Roman" w:eastAsia="Times New Roman" w:hAnsi="Times New Roman" w:cs="Times New Roman"/>
                <w:b w:val="0"/>
                <w:sz w:val="24"/>
                <w:szCs w:val="24"/>
                <w:lang w:eastAsia="nl-NL"/>
              </w:rPr>
            </w:pPr>
          </w:p>
          <w:p w14:paraId="5434819B" w14:textId="77777777" w:rsidR="00B74A6E" w:rsidRPr="003B7DB8" w:rsidRDefault="00B74A6E" w:rsidP="00B74A6E">
            <w:pPr>
              <w:pStyle w:val="Geenafstand"/>
              <w:rPr>
                <w:rFonts w:ascii="Times New Roman" w:hAnsi="Times New Roman" w:cs="Times New Roman"/>
                <w:sz w:val="24"/>
                <w:szCs w:val="24"/>
              </w:rPr>
            </w:pPr>
            <w:r w:rsidRPr="003B7DB8">
              <w:rPr>
                <w:rFonts w:ascii="Times New Roman" w:hAnsi="Times New Roman" w:cs="Times New Roman"/>
                <w:b w:val="0"/>
                <w:sz w:val="24"/>
                <w:szCs w:val="24"/>
              </w:rPr>
              <w:t>Voor leerlingen in groep 6,7 en 8 die AVI PLUS hebben mag je de keuze maken om ze ook andere vakgebieden aan te bieden/ te werken aan andere lessen tijdens lezen en dan nog voor groep 6 1,5 uur te lezen en groep 7 en 8 nog 1 uur.</w:t>
            </w:r>
            <w:r w:rsidRPr="003B7DB8">
              <w:rPr>
                <w:rFonts w:ascii="Times New Roman" w:hAnsi="Times New Roman" w:cs="Times New Roman"/>
                <w:sz w:val="24"/>
                <w:szCs w:val="24"/>
              </w:rPr>
              <w:t xml:space="preserve">  </w:t>
            </w:r>
          </w:p>
        </w:tc>
        <w:tc>
          <w:tcPr>
            <w:tcW w:w="3780" w:type="dxa"/>
            <w:tcBorders>
              <w:top w:val="single" w:sz="24" w:space="0" w:color="FF33CC"/>
              <w:left w:val="single" w:sz="8" w:space="0" w:color="FF33CC"/>
              <w:bottom w:val="single" w:sz="8" w:space="0" w:color="FF33CC"/>
              <w:right w:val="single" w:sz="8" w:space="0" w:color="FF33CC"/>
            </w:tcBorders>
          </w:tcPr>
          <w:p w14:paraId="7D5CFAF6" w14:textId="77777777" w:rsidR="00B74A6E" w:rsidRPr="003B7DB8" w:rsidRDefault="00B74A6E" w:rsidP="00B74A6E">
            <w:pPr>
              <w:pStyle w:val="Geenafstand"/>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B7DB8">
              <w:rPr>
                <w:rFonts w:ascii="Times New Roman" w:eastAsia="Calibri" w:hAnsi="Times New Roman" w:cs="Times New Roman"/>
                <w:sz w:val="24"/>
                <w:szCs w:val="24"/>
              </w:rPr>
              <w:t xml:space="preserve">Per leescircuit krijgen deze leerlingen 10 minuten extra instructie en inoefening onder begeleiding van de leerkracht </w:t>
            </w:r>
          </w:p>
          <w:p w14:paraId="73149F88" w14:textId="77777777" w:rsidR="00B74A6E" w:rsidRPr="003B7DB8" w:rsidRDefault="00B74A6E" w:rsidP="00B74A6E">
            <w:pPr>
              <w:pStyle w:val="Geenafstand"/>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79392175" w14:textId="77777777" w:rsidR="00B74A6E" w:rsidRPr="003B7DB8" w:rsidRDefault="00B74A6E" w:rsidP="00B74A6E">
            <w:pPr>
              <w:pStyle w:val="Geenafstand"/>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1FC58BDA" w14:textId="77777777" w:rsidR="00B74A6E" w:rsidRPr="003B7DB8" w:rsidRDefault="00B74A6E" w:rsidP="00B74A6E">
            <w:pPr>
              <w:pStyle w:val="Geenafstand"/>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B7DB8">
              <w:rPr>
                <w:rFonts w:ascii="Times New Roman" w:eastAsia="Calibri" w:hAnsi="Times New Roman" w:cs="Times New Roman"/>
                <w:sz w:val="24"/>
                <w:szCs w:val="24"/>
              </w:rPr>
              <w:t xml:space="preserve">2 x per week 15 minuten tijdens het stillezen extra instructie en inoefening van de leerkracht. </w:t>
            </w:r>
          </w:p>
          <w:p w14:paraId="7892F7E5" w14:textId="77777777" w:rsidR="00B74A6E" w:rsidRPr="003B7DB8" w:rsidRDefault="00B74A6E" w:rsidP="00B74A6E">
            <w:pPr>
              <w:pStyle w:val="Geenafstand"/>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93CF3E5" w14:textId="77777777" w:rsidR="00B74A6E" w:rsidRPr="003B7DB8" w:rsidRDefault="00B74A6E" w:rsidP="00B74A6E">
            <w:pPr>
              <w:pStyle w:val="Geenafstand"/>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nl-NL"/>
              </w:rPr>
            </w:pPr>
            <w:r w:rsidRPr="003B7DB8">
              <w:rPr>
                <w:rFonts w:ascii="Times New Roman" w:eastAsia="Calibri" w:hAnsi="Times New Roman" w:cs="Times New Roman"/>
                <w:sz w:val="24"/>
                <w:szCs w:val="24"/>
              </w:rPr>
              <w:t>3 x keer per week onder begeleiding van de leerkracht extra flitsen</w:t>
            </w:r>
            <w:r w:rsidRPr="003B7DB8">
              <w:rPr>
                <w:rFonts w:ascii="Times New Roman" w:eastAsia="Times New Roman" w:hAnsi="Times New Roman" w:cs="Times New Roman"/>
                <w:sz w:val="24"/>
                <w:szCs w:val="24"/>
                <w:lang w:eastAsia="nl-NL"/>
              </w:rPr>
              <w:t xml:space="preserve"> </w:t>
            </w:r>
          </w:p>
          <w:p w14:paraId="72655AA6" w14:textId="77777777" w:rsidR="00B74A6E" w:rsidRPr="003B7DB8" w:rsidRDefault="00B74A6E" w:rsidP="00B74A6E">
            <w:pPr>
              <w:pStyle w:val="Geenafstand"/>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787" w:type="dxa"/>
            <w:tcBorders>
              <w:top w:val="single" w:sz="24" w:space="0" w:color="FF33CC"/>
              <w:left w:val="single" w:sz="8" w:space="0" w:color="FF33CC"/>
              <w:bottom w:val="single" w:sz="8" w:space="0" w:color="FF33CC"/>
              <w:right w:val="single" w:sz="8" w:space="0" w:color="FF33CC"/>
            </w:tcBorders>
          </w:tcPr>
          <w:p w14:paraId="355396EE" w14:textId="77777777" w:rsidR="00B74A6E" w:rsidRPr="003B7DB8" w:rsidRDefault="00B74A6E" w:rsidP="00B74A6E">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7DB8">
              <w:rPr>
                <w:rFonts w:ascii="Times New Roman" w:eastAsia="Times New Roman" w:hAnsi="Times New Roman" w:cs="Times New Roman"/>
                <w:sz w:val="24"/>
                <w:szCs w:val="24"/>
                <w:lang w:eastAsia="nl-NL"/>
              </w:rPr>
              <w:t xml:space="preserve">Naast het intensieve aanbod krijgen deze leerlingen nog 60 minuten buiten de groep ondersteuning op het gebied van lezen en spellen. </w:t>
            </w:r>
          </w:p>
        </w:tc>
      </w:tr>
    </w:tbl>
    <w:p w14:paraId="0B866F50" w14:textId="77777777" w:rsidR="003B7DB8" w:rsidRPr="003B7DB8" w:rsidRDefault="003B7DB8">
      <w:pPr>
        <w:rPr>
          <w:rFonts w:ascii="Times New Roman" w:eastAsia="Times New Roman" w:hAnsi="Times New Roman" w:cs="Times New Roman"/>
          <w:sz w:val="24"/>
          <w:szCs w:val="24"/>
          <w:lang w:eastAsia="nl-NL"/>
        </w:rPr>
      </w:pPr>
      <w:r w:rsidRPr="003B7DB8">
        <w:rPr>
          <w:rFonts w:ascii="Times New Roman" w:eastAsia="Times New Roman" w:hAnsi="Times New Roman" w:cs="Times New Roman"/>
          <w:sz w:val="24"/>
          <w:szCs w:val="24"/>
          <w:lang w:eastAsia="nl-NL"/>
        </w:rPr>
        <w:br w:type="page"/>
      </w:r>
    </w:p>
    <w:p w14:paraId="3E26B287" w14:textId="77777777" w:rsidR="00E87B07" w:rsidRPr="00AA00B3" w:rsidRDefault="00E87B07" w:rsidP="000F3A93">
      <w:pPr>
        <w:pStyle w:val="Geenafstand"/>
        <w:ind w:firstLine="708"/>
        <w:rPr>
          <w:rFonts w:ascii="Times New Roman" w:eastAsia="Times New Roman" w:hAnsi="Times New Roman" w:cs="Times New Roman"/>
          <w:color w:val="7030A0"/>
          <w:sz w:val="24"/>
          <w:szCs w:val="24"/>
          <w:lang w:eastAsia="nl-NL"/>
        </w:rPr>
      </w:pPr>
    </w:p>
    <w:p w14:paraId="08D6F4CD" w14:textId="77777777" w:rsidR="00E87B07" w:rsidRPr="00AA00B3" w:rsidRDefault="00E87B07" w:rsidP="00E87B07">
      <w:pPr>
        <w:pStyle w:val="Geenafstand"/>
        <w:rPr>
          <w:rFonts w:ascii="Times New Roman" w:hAnsi="Times New Roman" w:cs="Times New Roman"/>
          <w:color w:val="7030A0"/>
          <w:sz w:val="24"/>
          <w:szCs w:val="24"/>
        </w:rPr>
      </w:pPr>
    </w:p>
    <w:p w14:paraId="032F16DF" w14:textId="77777777" w:rsidR="00E87B07" w:rsidRPr="00AA00B3" w:rsidRDefault="00E87B07" w:rsidP="00E87B07">
      <w:pPr>
        <w:spacing w:after="0"/>
        <w:rPr>
          <w:rFonts w:ascii="Times New Roman" w:hAnsi="Times New Roman" w:cs="Times New Roman"/>
          <w:b/>
          <w:color w:val="7030A0"/>
          <w:sz w:val="24"/>
          <w:szCs w:val="24"/>
        </w:rPr>
      </w:pPr>
    </w:p>
    <w:p w14:paraId="408D251B" w14:textId="056003C0" w:rsidR="00E87B07" w:rsidRDefault="00255BB9" w:rsidP="00E87B07">
      <w:pPr>
        <w:spacing w:after="0"/>
        <w:rPr>
          <w:rFonts w:ascii="Times New Roman" w:hAnsi="Times New Roman" w:cs="Times New Roman"/>
          <w:b/>
          <w:color w:val="FF33CC"/>
          <w:sz w:val="24"/>
          <w:szCs w:val="24"/>
        </w:rPr>
      </w:pPr>
      <w:r w:rsidRPr="00255BB9">
        <w:rPr>
          <w:rFonts w:ascii="Times New Roman" w:hAnsi="Times New Roman" w:cs="Times New Roman"/>
          <w:b/>
          <w:color w:val="FF33CC"/>
          <w:sz w:val="24"/>
          <w:szCs w:val="24"/>
        </w:rPr>
        <w:t>Begrijpend lezen</w:t>
      </w:r>
    </w:p>
    <w:p w14:paraId="4F7C9240" w14:textId="77777777" w:rsidR="00B74A6E" w:rsidRPr="00255BB9" w:rsidRDefault="00B74A6E" w:rsidP="00E87B07">
      <w:pPr>
        <w:spacing w:after="0"/>
        <w:rPr>
          <w:rFonts w:ascii="Times New Roman" w:hAnsi="Times New Roman" w:cs="Times New Roman"/>
          <w:b/>
          <w:color w:val="FF33CC"/>
          <w:sz w:val="24"/>
          <w:szCs w:val="24"/>
        </w:rPr>
      </w:pPr>
    </w:p>
    <w:p w14:paraId="01D54A37" w14:textId="69255E50" w:rsidR="00E87B07" w:rsidRPr="009A19B0" w:rsidRDefault="00E87B07" w:rsidP="007A4867">
      <w:pPr>
        <w:spacing w:after="0" w:line="240" w:lineRule="auto"/>
        <w:ind w:firstLine="708"/>
        <w:rPr>
          <w:rFonts w:ascii="Times New Roman" w:eastAsia="Times New Roman" w:hAnsi="Times New Roman" w:cs="Times New Roman"/>
          <w:sz w:val="24"/>
          <w:szCs w:val="24"/>
          <w:lang w:eastAsia="nl-NL"/>
        </w:rPr>
      </w:pPr>
      <w:r w:rsidRPr="009A19B0">
        <w:rPr>
          <w:rFonts w:ascii="Times New Roman" w:eastAsia="Times New Roman" w:hAnsi="Times New Roman" w:cs="Times New Roman"/>
          <w:sz w:val="24"/>
          <w:szCs w:val="24"/>
          <w:lang w:eastAsia="nl-NL"/>
        </w:rPr>
        <w:t xml:space="preserve">Begrijpend lezen is de basis voor vrijwel alle schoolvakken. We hechten belang aan goed begrijpend leesonderwijs. We willen leerlingen leren denken over wat ze lezen. Een goede begrijpende lezer denkt na over de inhoud van de tekst en stelt zichzelf </w:t>
      </w:r>
      <w:r w:rsidR="00807A05" w:rsidRPr="009A19B0">
        <w:rPr>
          <w:rFonts w:ascii="Times New Roman" w:eastAsia="Times New Roman" w:hAnsi="Times New Roman" w:cs="Times New Roman"/>
          <w:sz w:val="24"/>
          <w:szCs w:val="24"/>
          <w:lang w:eastAsia="nl-NL"/>
        </w:rPr>
        <w:t>,</w:t>
      </w:r>
      <w:r w:rsidRPr="009A19B0">
        <w:rPr>
          <w:rFonts w:ascii="Times New Roman" w:eastAsia="Times New Roman" w:hAnsi="Times New Roman" w:cs="Times New Roman"/>
          <w:sz w:val="24"/>
          <w:szCs w:val="24"/>
          <w:lang w:eastAsia="nl-NL"/>
        </w:rPr>
        <w:t>voor, tijdens en na het lezen voortdurend vragen. Begrijpend lezen is dus in de eerste plaats een denkproces en de lezer g</w:t>
      </w:r>
      <w:r w:rsidR="00807A05" w:rsidRPr="009A19B0">
        <w:rPr>
          <w:rFonts w:ascii="Times New Roman" w:eastAsia="Times New Roman" w:hAnsi="Times New Roman" w:cs="Times New Roman"/>
          <w:sz w:val="24"/>
          <w:szCs w:val="24"/>
          <w:lang w:eastAsia="nl-NL"/>
        </w:rPr>
        <w:t>eeft in interactie met de tekst</w:t>
      </w:r>
      <w:r w:rsidRPr="009A19B0">
        <w:rPr>
          <w:rFonts w:ascii="Times New Roman" w:eastAsia="Times New Roman" w:hAnsi="Times New Roman" w:cs="Times New Roman"/>
          <w:sz w:val="24"/>
          <w:szCs w:val="24"/>
          <w:lang w:eastAsia="nl-NL"/>
        </w:rPr>
        <w:t xml:space="preserve"> daar betekenis</w:t>
      </w:r>
      <w:r w:rsidR="00807A05" w:rsidRPr="009A19B0">
        <w:rPr>
          <w:rFonts w:ascii="Times New Roman" w:eastAsia="Times New Roman" w:hAnsi="Times New Roman" w:cs="Times New Roman"/>
          <w:sz w:val="24"/>
          <w:szCs w:val="24"/>
          <w:lang w:eastAsia="nl-NL"/>
        </w:rPr>
        <w:t xml:space="preserve"> aan</w:t>
      </w:r>
      <w:r w:rsidRPr="009A19B0">
        <w:rPr>
          <w:rFonts w:ascii="Times New Roman" w:eastAsia="Times New Roman" w:hAnsi="Times New Roman" w:cs="Times New Roman"/>
          <w:sz w:val="24"/>
          <w:szCs w:val="24"/>
          <w:lang w:eastAsia="nl-NL"/>
        </w:rPr>
        <w:t xml:space="preserve">. </w:t>
      </w:r>
    </w:p>
    <w:p w14:paraId="2A555B36" w14:textId="77777777" w:rsidR="00894613" w:rsidRPr="009A19B0" w:rsidRDefault="00E87B07" w:rsidP="00807A05">
      <w:pPr>
        <w:spacing w:after="0" w:line="240" w:lineRule="auto"/>
        <w:ind w:firstLine="708"/>
        <w:rPr>
          <w:rFonts w:ascii="Times New Roman" w:eastAsia="Times New Roman" w:hAnsi="Times New Roman" w:cs="Times New Roman"/>
          <w:sz w:val="24"/>
          <w:szCs w:val="24"/>
          <w:lang w:eastAsia="nl-NL"/>
        </w:rPr>
      </w:pPr>
      <w:r w:rsidRPr="009A19B0">
        <w:rPr>
          <w:rFonts w:ascii="Times New Roman" w:eastAsia="Calibri" w:hAnsi="Times New Roman" w:cs="Times New Roman"/>
          <w:sz w:val="24"/>
          <w:szCs w:val="24"/>
        </w:rPr>
        <w:t xml:space="preserve">We besteden </w:t>
      </w:r>
      <w:r w:rsidR="000D4626" w:rsidRPr="009A19B0">
        <w:rPr>
          <w:rFonts w:ascii="Times New Roman" w:eastAsia="Times New Roman" w:hAnsi="Times New Roman" w:cs="Times New Roman"/>
          <w:sz w:val="24"/>
          <w:szCs w:val="24"/>
          <w:lang w:eastAsia="nl-NL"/>
        </w:rPr>
        <w:t>m</w:t>
      </w:r>
      <w:r w:rsidRPr="009A19B0">
        <w:rPr>
          <w:rFonts w:ascii="Times New Roman" w:eastAsia="Times New Roman" w:hAnsi="Times New Roman" w:cs="Times New Roman"/>
          <w:sz w:val="24"/>
          <w:szCs w:val="24"/>
          <w:lang w:eastAsia="nl-NL"/>
        </w:rPr>
        <w:t>inimaal 0.75 uur</w:t>
      </w:r>
      <w:r w:rsidR="000D4626" w:rsidRPr="009A19B0">
        <w:rPr>
          <w:rFonts w:ascii="Times New Roman" w:eastAsia="Times New Roman" w:hAnsi="Times New Roman" w:cs="Times New Roman"/>
          <w:sz w:val="24"/>
          <w:szCs w:val="24"/>
          <w:lang w:eastAsia="nl-NL"/>
        </w:rPr>
        <w:t xml:space="preserve"> per week aan begrijpend lezen</w:t>
      </w:r>
      <w:r w:rsidRPr="009A19B0">
        <w:rPr>
          <w:rFonts w:ascii="Times New Roman" w:eastAsia="Times New Roman" w:hAnsi="Times New Roman" w:cs="Times New Roman"/>
          <w:sz w:val="24"/>
          <w:szCs w:val="24"/>
          <w:lang w:eastAsia="nl-NL"/>
        </w:rPr>
        <w:t xml:space="preserve"> middels Nieuwsbegrip. Daarnaast is er nog veel aandacht voor begrijpend lezen in onze taallessen uit de methode ‘Taal op Maat’ en met de zaakvakken</w:t>
      </w:r>
      <w:r w:rsidR="00894613" w:rsidRPr="009A19B0">
        <w:rPr>
          <w:rFonts w:ascii="Times New Roman" w:eastAsia="Times New Roman" w:hAnsi="Times New Roman" w:cs="Times New Roman"/>
          <w:sz w:val="24"/>
          <w:szCs w:val="24"/>
          <w:lang w:eastAsia="nl-NL"/>
        </w:rPr>
        <w:t xml:space="preserve"> ‘Tijdzaken’ en ‘Wereldzaken’. </w:t>
      </w:r>
    </w:p>
    <w:p w14:paraId="6E8CDC72" w14:textId="654E5921" w:rsidR="00E87B07" w:rsidRPr="009A19B0" w:rsidRDefault="00E87B07" w:rsidP="00807A05">
      <w:pPr>
        <w:spacing w:after="0" w:line="240" w:lineRule="auto"/>
        <w:ind w:firstLine="708"/>
        <w:rPr>
          <w:rFonts w:ascii="Times New Roman" w:eastAsia="Times New Roman" w:hAnsi="Times New Roman" w:cs="Times New Roman"/>
          <w:sz w:val="24"/>
          <w:szCs w:val="24"/>
          <w:lang w:eastAsia="nl-NL"/>
        </w:rPr>
      </w:pPr>
      <w:r w:rsidRPr="009A19B0">
        <w:rPr>
          <w:rFonts w:ascii="Times New Roman" w:eastAsia="Times New Roman" w:hAnsi="Times New Roman" w:cs="Times New Roman"/>
          <w:sz w:val="24"/>
          <w:szCs w:val="24"/>
          <w:lang w:eastAsia="nl-NL"/>
        </w:rPr>
        <w:t>Achtergrondkennis, woordenschat</w:t>
      </w:r>
      <w:r w:rsidR="00894613" w:rsidRPr="009A19B0">
        <w:rPr>
          <w:rFonts w:ascii="Times New Roman" w:eastAsia="Times New Roman" w:hAnsi="Times New Roman" w:cs="Times New Roman"/>
          <w:sz w:val="24"/>
          <w:szCs w:val="24"/>
          <w:lang w:eastAsia="nl-NL"/>
        </w:rPr>
        <w:t xml:space="preserve"> en</w:t>
      </w:r>
      <w:r w:rsidRPr="009A19B0">
        <w:rPr>
          <w:rFonts w:ascii="Times New Roman" w:eastAsia="Times New Roman" w:hAnsi="Times New Roman" w:cs="Times New Roman"/>
          <w:sz w:val="24"/>
          <w:szCs w:val="24"/>
          <w:lang w:eastAsia="nl-NL"/>
        </w:rPr>
        <w:t xml:space="preserve"> vlot technisch kunnen lezen zijn de belangrijkste pijlers onder tekstbegrip. Veel lezen is de belangrijkste bron van achtergrondkennis. We werken op school met Nieuwsbegrip. Naast ‘Nieuwsbegrip’ komt begrijpend lezen ook nog terug tijdens de lessen van technisch lezen. In de lessen van onze taalmethode ‘Taal op Maat’ komt het stukje woordenschat goed naar voren en vanuit de zaakvakken met de methode ‘Natuurzaken’ en ‘Wereldzaken’ vergroten we de achtergrondkennis van onze leerlingen. </w:t>
      </w:r>
    </w:p>
    <w:p w14:paraId="2CF1F1A9" w14:textId="0048077B" w:rsidR="00E87B07" w:rsidRPr="009A19B0" w:rsidRDefault="00E87B07" w:rsidP="00894613">
      <w:pPr>
        <w:spacing w:after="0" w:line="240" w:lineRule="auto"/>
        <w:ind w:firstLine="708"/>
        <w:rPr>
          <w:rFonts w:ascii="Times New Roman" w:eastAsia="Times New Roman" w:hAnsi="Times New Roman" w:cs="Times New Roman"/>
          <w:sz w:val="24"/>
          <w:szCs w:val="24"/>
          <w:lang w:eastAsia="nl-NL"/>
        </w:rPr>
      </w:pPr>
      <w:r w:rsidRPr="009A19B0">
        <w:rPr>
          <w:rFonts w:ascii="Times New Roman" w:eastAsia="Times New Roman" w:hAnsi="Times New Roman" w:cs="Times New Roman"/>
          <w:sz w:val="24"/>
          <w:szCs w:val="24"/>
          <w:lang w:eastAsia="nl-NL"/>
        </w:rPr>
        <w:t>We willen onze leerlingen achtergrondkennis laten opdoen en/of deze te activeren door over het onderwerp te praten of nieuwe tekstbronnen erbij te betrekken. Zo raken ze ontvankelijk voor het begrijpen van een tekst. Om achtergrondkennis te vergrot</w:t>
      </w:r>
      <w:r w:rsidR="00894613" w:rsidRPr="009A19B0">
        <w:rPr>
          <w:rFonts w:ascii="Times New Roman" w:eastAsia="Times New Roman" w:hAnsi="Times New Roman" w:cs="Times New Roman"/>
          <w:sz w:val="24"/>
          <w:szCs w:val="24"/>
          <w:lang w:eastAsia="nl-NL"/>
        </w:rPr>
        <w:t>en is veel en veelsoortig lezen</w:t>
      </w:r>
      <w:r w:rsidRPr="009A19B0">
        <w:rPr>
          <w:rFonts w:ascii="Times New Roman" w:eastAsia="Times New Roman" w:hAnsi="Times New Roman" w:cs="Times New Roman"/>
          <w:sz w:val="24"/>
          <w:szCs w:val="24"/>
          <w:lang w:eastAsia="nl-NL"/>
        </w:rPr>
        <w:t xml:space="preserve"> belangrijk. Leerlingen zijn vaak meer gemotiveerd om diverse teksten, fictie én non-fictie te lezen. Bijvoorbeeld artikelen uit de krant, reclamefolders, aankondigingen van evenementen, songteksten en digitale berichten zoals e-mails. Betekenisvolle verwerkingsopdrachten die door samenwerkend praten en- of schrijven vorm krijgen, verdiepen het tekstbegrip. </w:t>
      </w:r>
    </w:p>
    <w:p w14:paraId="58D0AEB2" w14:textId="77777777" w:rsidR="00E87B07" w:rsidRPr="00AA00B3" w:rsidRDefault="00E87B07" w:rsidP="00E87B07">
      <w:pPr>
        <w:spacing w:after="0" w:line="240" w:lineRule="auto"/>
        <w:rPr>
          <w:rFonts w:ascii="Times New Roman" w:eastAsia="Times New Roman" w:hAnsi="Times New Roman" w:cs="Times New Roman"/>
          <w:color w:val="7030A0"/>
          <w:sz w:val="24"/>
          <w:szCs w:val="24"/>
          <w:lang w:eastAsia="nl-NL"/>
        </w:rPr>
      </w:pPr>
    </w:p>
    <w:p w14:paraId="58CAB562" w14:textId="3BCCEE16" w:rsidR="00E87B07" w:rsidRDefault="00894613" w:rsidP="00E87B07">
      <w:pPr>
        <w:spacing w:after="0" w:line="240" w:lineRule="auto"/>
        <w:rPr>
          <w:rFonts w:ascii="Times New Roman" w:eastAsia="Times New Roman" w:hAnsi="Times New Roman" w:cs="Times New Roman"/>
          <w:b/>
          <w:color w:val="FF33CC"/>
          <w:sz w:val="24"/>
          <w:szCs w:val="24"/>
          <w:lang w:eastAsia="nl-NL"/>
        </w:rPr>
      </w:pPr>
      <w:r w:rsidRPr="009A19B0">
        <w:rPr>
          <w:rFonts w:ascii="Times New Roman" w:eastAsia="Times New Roman" w:hAnsi="Times New Roman" w:cs="Times New Roman"/>
          <w:b/>
          <w:color w:val="FF33CC"/>
          <w:sz w:val="24"/>
          <w:szCs w:val="24"/>
          <w:lang w:eastAsia="nl-NL"/>
        </w:rPr>
        <w:t>Rekenen</w:t>
      </w:r>
      <w:r w:rsidR="00E87B07" w:rsidRPr="009A19B0">
        <w:rPr>
          <w:rFonts w:ascii="Times New Roman" w:eastAsia="Times New Roman" w:hAnsi="Times New Roman" w:cs="Times New Roman"/>
          <w:b/>
          <w:color w:val="FF33CC"/>
          <w:sz w:val="24"/>
          <w:szCs w:val="24"/>
          <w:lang w:eastAsia="nl-NL"/>
        </w:rPr>
        <w:t xml:space="preserve"> </w:t>
      </w:r>
    </w:p>
    <w:p w14:paraId="3FD696BD" w14:textId="77777777" w:rsidR="00B74A6E" w:rsidRPr="009A19B0" w:rsidRDefault="00B74A6E" w:rsidP="00E87B07">
      <w:pPr>
        <w:spacing w:after="0" w:line="240" w:lineRule="auto"/>
        <w:rPr>
          <w:rFonts w:ascii="Times New Roman" w:eastAsia="Times New Roman" w:hAnsi="Times New Roman" w:cs="Times New Roman"/>
          <w:b/>
          <w:color w:val="FF33CC"/>
          <w:sz w:val="24"/>
          <w:szCs w:val="24"/>
          <w:lang w:eastAsia="nl-NL"/>
        </w:rPr>
      </w:pPr>
    </w:p>
    <w:p w14:paraId="774B7F8B" w14:textId="2643A147" w:rsidR="00E87B07" w:rsidRPr="00856893" w:rsidRDefault="00E87B07" w:rsidP="00C57B68">
      <w:pPr>
        <w:spacing w:after="0"/>
        <w:ind w:firstLine="708"/>
        <w:rPr>
          <w:rFonts w:ascii="Times New Roman" w:hAnsi="Times New Roman" w:cs="Times New Roman"/>
          <w:sz w:val="24"/>
          <w:szCs w:val="24"/>
        </w:rPr>
      </w:pPr>
      <w:r w:rsidRPr="00856893">
        <w:rPr>
          <w:rFonts w:ascii="Times New Roman" w:eastAsia="Times New Roman" w:hAnsi="Times New Roman" w:cs="Times New Roman"/>
          <w:sz w:val="24"/>
          <w:szCs w:val="24"/>
          <w:lang w:eastAsia="nl-NL"/>
        </w:rPr>
        <w:t>Wij besteden minimaal 4.25 uur per week</w:t>
      </w:r>
      <w:r w:rsidR="00C57B68" w:rsidRPr="00856893">
        <w:rPr>
          <w:rFonts w:ascii="Times New Roman" w:eastAsia="Times New Roman" w:hAnsi="Times New Roman" w:cs="Times New Roman"/>
          <w:sz w:val="24"/>
          <w:szCs w:val="24"/>
          <w:lang w:eastAsia="nl-NL"/>
        </w:rPr>
        <w:t xml:space="preserve"> aan</w:t>
      </w:r>
      <w:r w:rsidRPr="00856893">
        <w:rPr>
          <w:rFonts w:ascii="Times New Roman" w:eastAsia="Times New Roman" w:hAnsi="Times New Roman" w:cs="Times New Roman"/>
          <w:sz w:val="24"/>
          <w:szCs w:val="24"/>
          <w:lang w:eastAsia="nl-NL"/>
        </w:rPr>
        <w:t xml:space="preserve"> rekenonderwijs. Wij werken op school met de methode ‘Rekenzeker’ middels Snappet. </w:t>
      </w:r>
      <w:r w:rsidRPr="00856893">
        <w:rPr>
          <w:rFonts w:ascii="Times New Roman" w:hAnsi="Times New Roman" w:cs="Times New Roman"/>
          <w:sz w:val="24"/>
          <w:szCs w:val="24"/>
        </w:rPr>
        <w:t>In een les met nieuwe stof komt altijd maar één nieuw onderwerp aan de orde. Bij ieder nieuw rekenprobleem hanteren we één strategie. Zodra leerlingen de basisvaardigheden beheersen, maken ze ook kennis met andere strategieën. </w:t>
      </w:r>
      <w:r w:rsidRPr="00856893">
        <w:rPr>
          <w:rFonts w:ascii="Times New Roman" w:eastAsia="Times New Roman" w:hAnsi="Times New Roman" w:cs="Times New Roman"/>
          <w:sz w:val="24"/>
          <w:szCs w:val="24"/>
          <w:lang w:eastAsia="nl-NL"/>
        </w:rPr>
        <w:t xml:space="preserve">Het inslijpen van de basisvaardigheden staat voorop. Pas daarna plaatsen we die vaardigheden in een context. </w:t>
      </w:r>
    </w:p>
    <w:p w14:paraId="2668EF02" w14:textId="77777777" w:rsidR="00E87B07" w:rsidRPr="00856893" w:rsidRDefault="00E87B07" w:rsidP="00C57B68">
      <w:pPr>
        <w:spacing w:after="0" w:line="240" w:lineRule="auto"/>
        <w:ind w:firstLine="708"/>
        <w:rPr>
          <w:rFonts w:ascii="Times New Roman" w:eastAsia="Times New Roman" w:hAnsi="Times New Roman" w:cs="Times New Roman"/>
          <w:sz w:val="24"/>
          <w:szCs w:val="24"/>
          <w:lang w:eastAsia="nl-NL"/>
        </w:rPr>
      </w:pPr>
      <w:r w:rsidRPr="00856893">
        <w:rPr>
          <w:rFonts w:ascii="Times New Roman" w:eastAsia="Times New Roman" w:hAnsi="Times New Roman" w:cs="Times New Roman"/>
          <w:sz w:val="24"/>
          <w:szCs w:val="24"/>
          <w:lang w:eastAsia="nl-NL"/>
        </w:rPr>
        <w:t xml:space="preserve">Per leerdoel van een les doorlopen we de fasen: kennismaking/ betekenisverlening, uitvoering en reflectie. De meeste lessen zijn opgebouwd uit vier stappen: belangstelling aanspreken, centrale activiteit, zelfstandige verwerking op maat en evaluatie en procesgerichte feedback. </w:t>
      </w:r>
    </w:p>
    <w:p w14:paraId="6CC42B81" w14:textId="77777777" w:rsidR="00C57B68" w:rsidRPr="00856893" w:rsidRDefault="00E87B07" w:rsidP="00C57B68">
      <w:pPr>
        <w:spacing w:after="0" w:line="240" w:lineRule="auto"/>
        <w:ind w:firstLine="708"/>
        <w:rPr>
          <w:rFonts w:ascii="Times New Roman" w:eastAsia="Times New Roman" w:hAnsi="Times New Roman" w:cs="Times New Roman"/>
          <w:sz w:val="24"/>
          <w:szCs w:val="24"/>
          <w:lang w:eastAsia="nl-NL"/>
        </w:rPr>
      </w:pPr>
      <w:r w:rsidRPr="00856893">
        <w:rPr>
          <w:rFonts w:ascii="Times New Roman" w:eastAsia="Times New Roman" w:hAnsi="Times New Roman" w:cs="Times New Roman"/>
          <w:sz w:val="24"/>
          <w:szCs w:val="24"/>
          <w:lang w:eastAsia="nl-NL"/>
        </w:rPr>
        <w:t xml:space="preserve">In de fase van kennismaking, betekenisverlening en uitvoering gebruiken we bij voorkeur het model van de directe instructie: oriëntatie, lesdoel benoemen, ophalen voorkennis, instructie, begeleidende inoefening, terugblik en feedback en zelfstandige verwerking. </w:t>
      </w:r>
    </w:p>
    <w:p w14:paraId="13757153" w14:textId="77777777" w:rsidR="00B74A6E" w:rsidRDefault="00B74A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14:paraId="22A5EEC7" w14:textId="736FD734" w:rsidR="00E87B07" w:rsidRPr="00856893" w:rsidRDefault="00E87B07" w:rsidP="00C57B68">
      <w:pPr>
        <w:spacing w:after="0" w:line="240" w:lineRule="auto"/>
        <w:ind w:firstLine="708"/>
        <w:rPr>
          <w:rFonts w:ascii="Times New Roman" w:eastAsia="Times New Roman" w:hAnsi="Times New Roman" w:cs="Times New Roman"/>
          <w:sz w:val="24"/>
          <w:szCs w:val="24"/>
          <w:lang w:eastAsia="nl-NL"/>
        </w:rPr>
      </w:pPr>
      <w:r w:rsidRPr="00856893">
        <w:rPr>
          <w:rFonts w:ascii="Times New Roman" w:eastAsia="Times New Roman" w:hAnsi="Times New Roman" w:cs="Times New Roman"/>
          <w:sz w:val="24"/>
          <w:szCs w:val="24"/>
          <w:lang w:eastAsia="nl-NL"/>
        </w:rPr>
        <w:t>We werken met het drieslagmodel. Het drieslagmodel is een observatiemodel. Het drieslagmodel is verdeeld in drie schuine assen waar op we observeren: betekenis verlenen, uitvoeren en reflecteren.</w:t>
      </w:r>
    </w:p>
    <w:p w14:paraId="52C613F8" w14:textId="7C18819B" w:rsidR="00E87B07" w:rsidRPr="00856893" w:rsidRDefault="00E87B07" w:rsidP="00E87B07">
      <w:pPr>
        <w:spacing w:after="0" w:line="240" w:lineRule="auto"/>
        <w:rPr>
          <w:rFonts w:ascii="Times New Roman" w:eastAsia="Times New Roman" w:hAnsi="Times New Roman" w:cs="Times New Roman"/>
          <w:sz w:val="24"/>
          <w:szCs w:val="24"/>
          <w:lang w:eastAsia="nl-NL"/>
        </w:rPr>
      </w:pPr>
    </w:p>
    <w:p w14:paraId="13F8FC78" w14:textId="7BE76935" w:rsidR="00E87B07" w:rsidRPr="00856893" w:rsidRDefault="00C57B68" w:rsidP="00E87B07">
      <w:pPr>
        <w:spacing w:after="0" w:line="240" w:lineRule="auto"/>
        <w:rPr>
          <w:rFonts w:ascii="Times New Roman" w:eastAsia="Times New Roman" w:hAnsi="Times New Roman" w:cs="Times New Roman"/>
          <w:sz w:val="24"/>
          <w:szCs w:val="24"/>
          <w:lang w:eastAsia="nl-NL"/>
        </w:rPr>
      </w:pPr>
      <w:r w:rsidRPr="00856893">
        <w:rPr>
          <w:rFonts w:ascii="Times New Roman" w:eastAsia="Times New Roman" w:hAnsi="Times New Roman" w:cs="Times New Roman"/>
          <w:noProof/>
          <w:sz w:val="24"/>
          <w:szCs w:val="24"/>
          <w:lang w:eastAsia="nl-NL"/>
        </w:rPr>
        <w:drawing>
          <wp:anchor distT="0" distB="0" distL="114300" distR="114300" simplePos="0" relativeHeight="251679744" behindDoc="1" locked="0" layoutInCell="1" allowOverlap="1" wp14:anchorId="2BC61C87" wp14:editId="06A20DA6">
            <wp:simplePos x="0" y="0"/>
            <wp:positionH relativeFrom="margin">
              <wp:posOffset>1880235</wp:posOffset>
            </wp:positionH>
            <wp:positionV relativeFrom="paragraph">
              <wp:posOffset>8890</wp:posOffset>
            </wp:positionV>
            <wp:extent cx="1998980" cy="1779905"/>
            <wp:effectExtent l="0" t="0" r="1270" b="0"/>
            <wp:wrapTight wrapText="bothSides">
              <wp:wrapPolygon edited="0">
                <wp:start x="0" y="0"/>
                <wp:lineTo x="0" y="21269"/>
                <wp:lineTo x="21408" y="21269"/>
                <wp:lineTo x="2140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18"/>
                    <a:stretch/>
                  </pic:blipFill>
                  <pic:spPr bwMode="auto">
                    <a:xfrm>
                      <a:off x="0" y="0"/>
                      <a:ext cx="1998980" cy="177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1FA463C" w14:textId="77777777" w:rsidR="00E87B07" w:rsidRPr="00856893" w:rsidRDefault="00E87B07" w:rsidP="00E87B07">
      <w:pPr>
        <w:spacing w:after="0" w:line="240" w:lineRule="auto"/>
        <w:rPr>
          <w:rFonts w:ascii="Times New Roman" w:eastAsia="Times New Roman" w:hAnsi="Times New Roman" w:cs="Times New Roman"/>
          <w:sz w:val="24"/>
          <w:szCs w:val="24"/>
          <w:lang w:eastAsia="nl-NL"/>
        </w:rPr>
      </w:pPr>
    </w:p>
    <w:p w14:paraId="02AD2EAA" w14:textId="77777777" w:rsidR="00C57B68" w:rsidRPr="00856893" w:rsidRDefault="00C57B68" w:rsidP="00E87B07">
      <w:pPr>
        <w:spacing w:after="0" w:line="240" w:lineRule="auto"/>
        <w:rPr>
          <w:rFonts w:ascii="Times New Roman" w:eastAsia="Times New Roman" w:hAnsi="Times New Roman" w:cs="Times New Roman"/>
          <w:sz w:val="24"/>
          <w:szCs w:val="24"/>
          <w:lang w:eastAsia="nl-NL"/>
        </w:rPr>
      </w:pPr>
    </w:p>
    <w:p w14:paraId="4A2D550F" w14:textId="7EA50193" w:rsidR="00C57B68" w:rsidRPr="00856893" w:rsidRDefault="00C57B68" w:rsidP="00E87B07">
      <w:pPr>
        <w:spacing w:after="0" w:line="240" w:lineRule="auto"/>
        <w:rPr>
          <w:rFonts w:ascii="Times New Roman" w:eastAsia="Times New Roman" w:hAnsi="Times New Roman" w:cs="Times New Roman"/>
          <w:sz w:val="24"/>
          <w:szCs w:val="24"/>
          <w:lang w:eastAsia="nl-NL"/>
        </w:rPr>
      </w:pPr>
    </w:p>
    <w:p w14:paraId="1706F828" w14:textId="77777777" w:rsidR="00C57B68" w:rsidRPr="00856893" w:rsidRDefault="00C57B68" w:rsidP="00E87B07">
      <w:pPr>
        <w:spacing w:after="0" w:line="240" w:lineRule="auto"/>
        <w:rPr>
          <w:rFonts w:ascii="Times New Roman" w:eastAsia="Times New Roman" w:hAnsi="Times New Roman" w:cs="Times New Roman"/>
          <w:sz w:val="24"/>
          <w:szCs w:val="24"/>
          <w:lang w:eastAsia="nl-NL"/>
        </w:rPr>
      </w:pPr>
    </w:p>
    <w:p w14:paraId="697F0092" w14:textId="77777777" w:rsidR="00C57B68" w:rsidRPr="00856893" w:rsidRDefault="00C57B68" w:rsidP="00E87B07">
      <w:pPr>
        <w:spacing w:after="0" w:line="240" w:lineRule="auto"/>
        <w:rPr>
          <w:rFonts w:ascii="Times New Roman" w:eastAsia="Times New Roman" w:hAnsi="Times New Roman" w:cs="Times New Roman"/>
          <w:sz w:val="24"/>
          <w:szCs w:val="24"/>
          <w:lang w:eastAsia="nl-NL"/>
        </w:rPr>
      </w:pPr>
    </w:p>
    <w:p w14:paraId="6736D4E6" w14:textId="77777777" w:rsidR="00C57B68" w:rsidRPr="00856893" w:rsidRDefault="00C57B68" w:rsidP="00E87B07">
      <w:pPr>
        <w:spacing w:after="0" w:line="240" w:lineRule="auto"/>
        <w:rPr>
          <w:rFonts w:ascii="Times New Roman" w:eastAsia="Times New Roman" w:hAnsi="Times New Roman" w:cs="Times New Roman"/>
          <w:sz w:val="24"/>
          <w:szCs w:val="24"/>
          <w:lang w:eastAsia="nl-NL"/>
        </w:rPr>
      </w:pPr>
    </w:p>
    <w:p w14:paraId="348CFC33" w14:textId="77777777" w:rsidR="00C57B68" w:rsidRPr="00856893" w:rsidRDefault="00C57B68" w:rsidP="00E87B07">
      <w:pPr>
        <w:spacing w:after="0" w:line="240" w:lineRule="auto"/>
        <w:rPr>
          <w:rFonts w:ascii="Times New Roman" w:eastAsia="Times New Roman" w:hAnsi="Times New Roman" w:cs="Times New Roman"/>
          <w:sz w:val="24"/>
          <w:szCs w:val="24"/>
          <w:lang w:eastAsia="nl-NL"/>
        </w:rPr>
      </w:pPr>
    </w:p>
    <w:p w14:paraId="09C0249F" w14:textId="7CF7CE16" w:rsidR="00C57B68" w:rsidRPr="00856893" w:rsidRDefault="00C57B68" w:rsidP="00E87B07">
      <w:pPr>
        <w:spacing w:after="0" w:line="240" w:lineRule="auto"/>
        <w:rPr>
          <w:rFonts w:ascii="Times New Roman" w:eastAsia="Times New Roman" w:hAnsi="Times New Roman" w:cs="Times New Roman"/>
          <w:sz w:val="24"/>
          <w:szCs w:val="24"/>
          <w:lang w:eastAsia="nl-NL"/>
        </w:rPr>
      </w:pPr>
    </w:p>
    <w:p w14:paraId="3C8C8D30" w14:textId="77777777" w:rsidR="00C57B68" w:rsidRPr="00856893" w:rsidRDefault="00C57B68" w:rsidP="00E87B07">
      <w:pPr>
        <w:spacing w:after="0" w:line="240" w:lineRule="auto"/>
        <w:rPr>
          <w:rFonts w:ascii="Times New Roman" w:eastAsia="Times New Roman" w:hAnsi="Times New Roman" w:cs="Times New Roman"/>
          <w:sz w:val="24"/>
          <w:szCs w:val="24"/>
          <w:lang w:eastAsia="nl-NL"/>
        </w:rPr>
      </w:pPr>
    </w:p>
    <w:p w14:paraId="57BC5A55" w14:textId="21B4B5A8" w:rsidR="00C57B68" w:rsidRPr="00856893" w:rsidRDefault="00C57B68" w:rsidP="00E87B07">
      <w:pPr>
        <w:spacing w:after="0" w:line="240" w:lineRule="auto"/>
        <w:rPr>
          <w:rFonts w:ascii="Times New Roman" w:eastAsia="Times New Roman" w:hAnsi="Times New Roman" w:cs="Times New Roman"/>
          <w:sz w:val="24"/>
          <w:szCs w:val="24"/>
          <w:lang w:eastAsia="nl-NL"/>
        </w:rPr>
      </w:pPr>
    </w:p>
    <w:p w14:paraId="09653FF2" w14:textId="5764F949" w:rsidR="00E87B07" w:rsidRPr="00856893" w:rsidRDefault="00E87B07" w:rsidP="00E87B07">
      <w:pPr>
        <w:spacing w:after="0" w:line="240" w:lineRule="auto"/>
        <w:rPr>
          <w:rFonts w:ascii="Times New Roman" w:eastAsia="Times New Roman" w:hAnsi="Times New Roman" w:cs="Times New Roman"/>
          <w:sz w:val="24"/>
          <w:szCs w:val="24"/>
          <w:lang w:eastAsia="nl-NL"/>
        </w:rPr>
      </w:pPr>
      <w:r w:rsidRPr="00856893">
        <w:rPr>
          <w:rFonts w:ascii="Times New Roman" w:eastAsia="Times New Roman" w:hAnsi="Times New Roman" w:cs="Times New Roman"/>
          <w:sz w:val="24"/>
          <w:szCs w:val="24"/>
          <w:lang w:eastAsia="nl-NL"/>
        </w:rPr>
        <w:t>Om de behoeften van leerlingen te kunnen weten observeren we per as op:</w:t>
      </w:r>
    </w:p>
    <w:p w14:paraId="0C52D9B8" w14:textId="632395C5" w:rsidR="00E87B07" w:rsidRPr="00856893" w:rsidRDefault="00E87B07" w:rsidP="00E87B07">
      <w:pPr>
        <w:spacing w:after="0" w:line="240" w:lineRule="auto"/>
        <w:rPr>
          <w:rFonts w:ascii="Times New Roman" w:eastAsia="Times New Roman" w:hAnsi="Times New Roman" w:cs="Times New Roman"/>
          <w:sz w:val="24"/>
          <w:szCs w:val="24"/>
          <w:lang w:eastAsia="nl-NL"/>
        </w:rPr>
      </w:pPr>
    </w:p>
    <w:p w14:paraId="7F7D900C" w14:textId="77777777" w:rsidR="00856893" w:rsidRPr="00856893" w:rsidRDefault="00E87B07" w:rsidP="00E87B07">
      <w:pPr>
        <w:spacing w:after="0" w:line="240" w:lineRule="auto"/>
        <w:rPr>
          <w:rFonts w:ascii="Times New Roman" w:eastAsia="Times New Roman" w:hAnsi="Times New Roman" w:cs="Times New Roman"/>
          <w:i/>
          <w:sz w:val="24"/>
          <w:szCs w:val="24"/>
          <w:lang w:eastAsia="nl-NL"/>
        </w:rPr>
      </w:pPr>
      <w:r w:rsidRPr="00856893">
        <w:rPr>
          <w:rFonts w:ascii="Times New Roman" w:eastAsia="Times New Roman" w:hAnsi="Times New Roman" w:cs="Times New Roman"/>
          <w:i/>
          <w:sz w:val="24"/>
          <w:szCs w:val="24"/>
          <w:u w:val="single"/>
          <w:lang w:eastAsia="nl-NL"/>
        </w:rPr>
        <w:t>Betekenisverlening:</w:t>
      </w:r>
      <w:r w:rsidRPr="00856893">
        <w:rPr>
          <w:rFonts w:ascii="Times New Roman" w:eastAsia="Times New Roman" w:hAnsi="Times New Roman" w:cs="Times New Roman"/>
          <w:i/>
          <w:sz w:val="24"/>
          <w:szCs w:val="24"/>
          <w:lang w:eastAsia="nl-NL"/>
        </w:rPr>
        <w:t xml:space="preserve"> </w:t>
      </w:r>
    </w:p>
    <w:p w14:paraId="6177212A" w14:textId="13460013" w:rsidR="00E87B07" w:rsidRPr="00856893" w:rsidRDefault="00E87B07" w:rsidP="00E87B07">
      <w:pPr>
        <w:spacing w:after="0" w:line="240" w:lineRule="auto"/>
        <w:rPr>
          <w:rFonts w:ascii="Times New Roman" w:eastAsia="Times New Roman" w:hAnsi="Times New Roman" w:cs="Times New Roman"/>
          <w:i/>
          <w:sz w:val="24"/>
          <w:szCs w:val="24"/>
          <w:u w:val="single"/>
          <w:lang w:eastAsia="nl-NL"/>
        </w:rPr>
      </w:pPr>
      <w:r w:rsidRPr="00856893">
        <w:rPr>
          <w:rFonts w:ascii="Times New Roman" w:eastAsia="Times New Roman" w:hAnsi="Times New Roman" w:cs="Times New Roman"/>
          <w:sz w:val="24"/>
          <w:szCs w:val="24"/>
          <w:lang w:eastAsia="nl-NL"/>
        </w:rPr>
        <w:t>Kan de leerling zelfstandig een bewerking bedenken bij een context, betekenis verlenen aan getallen in relatie tot context, een tekening maken bij de context, een context bedenken bij een kale som</w:t>
      </w:r>
    </w:p>
    <w:p w14:paraId="32402060" w14:textId="77777777" w:rsidR="00E87B07" w:rsidRPr="00856893" w:rsidRDefault="00E87B07" w:rsidP="00E87B07">
      <w:pPr>
        <w:spacing w:after="0" w:line="240" w:lineRule="auto"/>
        <w:rPr>
          <w:rFonts w:ascii="Times New Roman" w:eastAsia="Times New Roman" w:hAnsi="Times New Roman" w:cs="Times New Roman"/>
          <w:sz w:val="24"/>
          <w:szCs w:val="24"/>
          <w:lang w:eastAsia="nl-NL"/>
        </w:rPr>
      </w:pPr>
    </w:p>
    <w:p w14:paraId="7DA50064" w14:textId="77777777" w:rsidR="00856893" w:rsidRPr="00856893" w:rsidRDefault="00E87B07" w:rsidP="00E87B07">
      <w:pPr>
        <w:spacing w:after="0" w:line="240" w:lineRule="auto"/>
        <w:rPr>
          <w:rFonts w:ascii="Times New Roman" w:eastAsia="Times New Roman" w:hAnsi="Times New Roman" w:cs="Times New Roman"/>
          <w:sz w:val="24"/>
          <w:szCs w:val="24"/>
          <w:lang w:eastAsia="nl-NL"/>
        </w:rPr>
      </w:pPr>
      <w:r w:rsidRPr="00856893">
        <w:rPr>
          <w:rFonts w:ascii="Times New Roman" w:eastAsia="Times New Roman" w:hAnsi="Times New Roman" w:cs="Times New Roman"/>
          <w:i/>
          <w:sz w:val="24"/>
          <w:szCs w:val="24"/>
          <w:u w:val="single"/>
          <w:lang w:eastAsia="nl-NL"/>
        </w:rPr>
        <w:t>Uitvoering:</w:t>
      </w:r>
      <w:r w:rsidRPr="00856893">
        <w:rPr>
          <w:rFonts w:ascii="Times New Roman" w:eastAsia="Times New Roman" w:hAnsi="Times New Roman" w:cs="Times New Roman"/>
          <w:sz w:val="24"/>
          <w:szCs w:val="24"/>
          <w:lang w:eastAsia="nl-NL"/>
        </w:rPr>
        <w:t xml:space="preserve"> </w:t>
      </w:r>
    </w:p>
    <w:p w14:paraId="6126CDBA" w14:textId="78DB75EF" w:rsidR="00E87B07" w:rsidRPr="00856893" w:rsidRDefault="00E87B07" w:rsidP="00E87B07">
      <w:pPr>
        <w:spacing w:after="0" w:line="240" w:lineRule="auto"/>
        <w:rPr>
          <w:rFonts w:ascii="Times New Roman" w:eastAsia="Times New Roman" w:hAnsi="Times New Roman" w:cs="Times New Roman"/>
          <w:sz w:val="24"/>
          <w:szCs w:val="24"/>
          <w:lang w:eastAsia="nl-NL"/>
        </w:rPr>
      </w:pPr>
      <w:r w:rsidRPr="00856893">
        <w:rPr>
          <w:rFonts w:ascii="Times New Roman" w:eastAsia="Times New Roman" w:hAnsi="Times New Roman" w:cs="Times New Roman"/>
          <w:sz w:val="24"/>
          <w:szCs w:val="24"/>
          <w:lang w:eastAsia="nl-NL"/>
        </w:rPr>
        <w:t>Kan de leerling de gevraagde bewerking uitvoeren, Gebruikt de leerling een efficiënte en gewenste oplossingsstrategie?</w:t>
      </w:r>
    </w:p>
    <w:p w14:paraId="28AF4405" w14:textId="77777777" w:rsidR="00E87B07" w:rsidRPr="00856893" w:rsidRDefault="00E87B07" w:rsidP="00E87B07">
      <w:pPr>
        <w:spacing w:after="0" w:line="240" w:lineRule="auto"/>
        <w:rPr>
          <w:rFonts w:ascii="Times New Roman" w:eastAsia="Times New Roman" w:hAnsi="Times New Roman" w:cs="Times New Roman"/>
          <w:sz w:val="24"/>
          <w:szCs w:val="24"/>
          <w:lang w:eastAsia="nl-NL"/>
        </w:rPr>
      </w:pPr>
    </w:p>
    <w:p w14:paraId="12D1F56C" w14:textId="77777777" w:rsidR="00856893" w:rsidRPr="00856893" w:rsidRDefault="00E87B07" w:rsidP="00E87B07">
      <w:pPr>
        <w:spacing w:after="0" w:line="240" w:lineRule="auto"/>
        <w:rPr>
          <w:rFonts w:ascii="Times New Roman" w:eastAsia="Times New Roman" w:hAnsi="Times New Roman" w:cs="Times New Roman"/>
          <w:sz w:val="24"/>
          <w:szCs w:val="24"/>
          <w:lang w:eastAsia="nl-NL"/>
        </w:rPr>
      </w:pPr>
      <w:r w:rsidRPr="00856893">
        <w:rPr>
          <w:rFonts w:ascii="Times New Roman" w:eastAsia="Times New Roman" w:hAnsi="Times New Roman" w:cs="Times New Roman"/>
          <w:i/>
          <w:sz w:val="24"/>
          <w:szCs w:val="24"/>
          <w:u w:val="single"/>
          <w:lang w:eastAsia="nl-NL"/>
        </w:rPr>
        <w:t>Reflectie:</w:t>
      </w:r>
      <w:r w:rsidRPr="00856893">
        <w:rPr>
          <w:rFonts w:ascii="Times New Roman" w:eastAsia="Times New Roman" w:hAnsi="Times New Roman" w:cs="Times New Roman"/>
          <w:sz w:val="24"/>
          <w:szCs w:val="24"/>
          <w:lang w:eastAsia="nl-NL"/>
        </w:rPr>
        <w:t xml:space="preserve"> </w:t>
      </w:r>
    </w:p>
    <w:p w14:paraId="66D1396C" w14:textId="1F22ECA3" w:rsidR="00E87B07" w:rsidRPr="00856893" w:rsidRDefault="00E87B07" w:rsidP="00E87B07">
      <w:pPr>
        <w:spacing w:after="0" w:line="240" w:lineRule="auto"/>
        <w:rPr>
          <w:rFonts w:ascii="Times New Roman" w:eastAsia="Times New Roman" w:hAnsi="Times New Roman" w:cs="Times New Roman"/>
          <w:sz w:val="24"/>
          <w:szCs w:val="24"/>
          <w:lang w:eastAsia="nl-NL"/>
        </w:rPr>
      </w:pPr>
      <w:r w:rsidRPr="00856893">
        <w:rPr>
          <w:rFonts w:ascii="Times New Roman" w:eastAsia="Times New Roman" w:hAnsi="Times New Roman" w:cs="Times New Roman"/>
          <w:sz w:val="24"/>
          <w:szCs w:val="24"/>
          <w:lang w:eastAsia="nl-NL"/>
        </w:rPr>
        <w:t xml:space="preserve">Weet de leerling wat het antwoord betekent, Koppelt de leerling het antwoord terug naar context, Gaat de leerling na of het antwoord kan kloppen. </w:t>
      </w:r>
    </w:p>
    <w:p w14:paraId="0394DAA0" w14:textId="77777777" w:rsidR="00E87B07" w:rsidRPr="00AA00B3" w:rsidRDefault="00E87B07" w:rsidP="00E87B07">
      <w:pPr>
        <w:spacing w:after="0"/>
        <w:rPr>
          <w:rFonts w:ascii="Times New Roman" w:hAnsi="Times New Roman" w:cs="Times New Roman"/>
          <w:b/>
          <w:color w:val="7030A0"/>
          <w:sz w:val="24"/>
          <w:szCs w:val="24"/>
        </w:rPr>
      </w:pPr>
    </w:p>
    <w:p w14:paraId="45170C22" w14:textId="19DCE370" w:rsidR="00B74A6E" w:rsidRDefault="005E644B">
      <w:pPr>
        <w:rPr>
          <w:rFonts w:ascii="Times New Roman" w:hAnsi="Times New Roman" w:cs="Times New Roman"/>
          <w:b/>
          <w:color w:val="FF33CC"/>
          <w:sz w:val="24"/>
          <w:szCs w:val="24"/>
        </w:rPr>
      </w:pPr>
      <w:r>
        <w:rPr>
          <w:noProof/>
          <w:color w:val="00B050"/>
          <w:lang w:eastAsia="nl-NL"/>
        </w:rPr>
        <w:drawing>
          <wp:anchor distT="0" distB="0" distL="114300" distR="114300" simplePos="0" relativeHeight="251687936" behindDoc="1" locked="0" layoutInCell="1" allowOverlap="1" wp14:anchorId="6ED5324E" wp14:editId="47803491">
            <wp:simplePos x="0" y="0"/>
            <wp:positionH relativeFrom="margin">
              <wp:align>center</wp:align>
            </wp:positionH>
            <wp:positionV relativeFrom="paragraph">
              <wp:posOffset>111760</wp:posOffset>
            </wp:positionV>
            <wp:extent cx="4419600" cy="2947035"/>
            <wp:effectExtent l="0" t="0" r="0" b="5715"/>
            <wp:wrapTight wrapText="bothSides">
              <wp:wrapPolygon edited="0">
                <wp:start x="0" y="0"/>
                <wp:lineTo x="0" y="21502"/>
                <wp:lineTo x="21507" y="21502"/>
                <wp:lineTo x="21507" y="0"/>
                <wp:lineTo x="0" y="0"/>
              </wp:wrapPolygon>
            </wp:wrapTight>
            <wp:docPr id="19" name="Afbeelding 19" descr="C:\Users\982-4749-D.Bruijn\AppData\Local\Microsoft\Windows\INetCache\Content.MSO\198CCF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82-4749-D.Bruijn\AppData\Local\Microsoft\Windows\INetCache\Content.MSO\198CCF2F.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9600" cy="294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A6E">
        <w:rPr>
          <w:rFonts w:ascii="Times New Roman" w:hAnsi="Times New Roman" w:cs="Times New Roman"/>
          <w:b/>
          <w:color w:val="FF33CC"/>
          <w:sz w:val="24"/>
          <w:szCs w:val="24"/>
        </w:rPr>
        <w:br w:type="page"/>
      </w:r>
    </w:p>
    <w:p w14:paraId="14BA557E" w14:textId="77777777" w:rsidR="00B74A6E" w:rsidRDefault="002E6CC1" w:rsidP="00E87B07">
      <w:pPr>
        <w:spacing w:after="0"/>
        <w:rPr>
          <w:rFonts w:ascii="Times New Roman" w:hAnsi="Times New Roman" w:cs="Times New Roman"/>
          <w:color w:val="FF33CC"/>
          <w:sz w:val="24"/>
          <w:szCs w:val="24"/>
        </w:rPr>
      </w:pPr>
      <w:r w:rsidRPr="002E6CC1">
        <w:rPr>
          <w:rFonts w:ascii="Times New Roman" w:hAnsi="Times New Roman" w:cs="Times New Roman"/>
          <w:b/>
          <w:color w:val="FF33CC"/>
          <w:sz w:val="24"/>
          <w:szCs w:val="24"/>
        </w:rPr>
        <w:t>Spelling</w:t>
      </w:r>
      <w:r w:rsidR="00E87B07" w:rsidRPr="002E6CC1">
        <w:rPr>
          <w:rFonts w:ascii="Times New Roman" w:hAnsi="Times New Roman" w:cs="Times New Roman"/>
          <w:b/>
          <w:color w:val="FF33CC"/>
          <w:sz w:val="24"/>
          <w:szCs w:val="24"/>
        </w:rPr>
        <w:t xml:space="preserve"> </w:t>
      </w:r>
      <w:r w:rsidR="00E87B07" w:rsidRPr="002E6CC1">
        <w:rPr>
          <w:rFonts w:ascii="Times New Roman" w:hAnsi="Times New Roman" w:cs="Times New Roman"/>
          <w:color w:val="FF33CC"/>
          <w:sz w:val="24"/>
          <w:szCs w:val="24"/>
        </w:rPr>
        <w:t xml:space="preserve">      </w:t>
      </w:r>
    </w:p>
    <w:p w14:paraId="0093DF4E" w14:textId="6976FC4F" w:rsidR="00E87B07" w:rsidRPr="002E6CC1" w:rsidRDefault="00E87B07" w:rsidP="00E87B07">
      <w:pPr>
        <w:spacing w:after="0"/>
        <w:rPr>
          <w:rFonts w:ascii="Times New Roman" w:hAnsi="Times New Roman" w:cs="Times New Roman"/>
          <w:b/>
          <w:color w:val="FF33CC"/>
          <w:sz w:val="24"/>
          <w:szCs w:val="24"/>
        </w:rPr>
      </w:pPr>
      <w:r w:rsidRPr="002E6CC1">
        <w:rPr>
          <w:rFonts w:ascii="Times New Roman" w:hAnsi="Times New Roman" w:cs="Times New Roman"/>
          <w:color w:val="FF33CC"/>
          <w:sz w:val="24"/>
          <w:szCs w:val="24"/>
        </w:rPr>
        <w:t xml:space="preserve"> </w:t>
      </w:r>
    </w:p>
    <w:p w14:paraId="43EA6922" w14:textId="3D14F887" w:rsidR="00E87B07" w:rsidRPr="00F478AF" w:rsidRDefault="00E87B07" w:rsidP="002E6CC1">
      <w:pPr>
        <w:spacing w:after="0"/>
        <w:ind w:firstLine="708"/>
        <w:rPr>
          <w:rFonts w:ascii="Times New Roman" w:hAnsi="Times New Roman" w:cs="Times New Roman"/>
          <w:sz w:val="24"/>
          <w:szCs w:val="24"/>
        </w:rPr>
      </w:pPr>
      <w:r w:rsidRPr="00F478AF">
        <w:rPr>
          <w:rFonts w:ascii="Times New Roman" w:hAnsi="Times New Roman" w:cs="Times New Roman"/>
          <w:sz w:val="24"/>
          <w:szCs w:val="24"/>
        </w:rPr>
        <w:t xml:space="preserve">Wij besteden </w:t>
      </w:r>
      <w:r w:rsidR="00897FF2" w:rsidRPr="00F478AF">
        <w:rPr>
          <w:rFonts w:ascii="Times New Roman" w:hAnsi="Times New Roman" w:cs="Times New Roman"/>
          <w:sz w:val="24"/>
          <w:szCs w:val="24"/>
        </w:rPr>
        <w:t>1.50 uur</w:t>
      </w:r>
      <w:r w:rsidRPr="00F478AF">
        <w:rPr>
          <w:rFonts w:ascii="Times New Roman" w:hAnsi="Times New Roman" w:cs="Times New Roman"/>
          <w:sz w:val="24"/>
          <w:szCs w:val="24"/>
        </w:rPr>
        <w:t xml:space="preserve"> per week aan spelling, verdeeld over twee tot drie lessen per week vanuit de spellingmethode. Naast de instructie en oefening met behulp van de methode zorgen wij nog voor de gelegenheid van 30 minuten in ons rooster om de verworven kennis en vaardigheden verder te oefenen en te onderhouden. </w:t>
      </w:r>
    </w:p>
    <w:p w14:paraId="12D0273B" w14:textId="77777777" w:rsidR="00E87B07" w:rsidRPr="00F478AF" w:rsidRDefault="00E87B07" w:rsidP="003C02A8">
      <w:pPr>
        <w:spacing w:after="0"/>
        <w:ind w:firstLine="708"/>
        <w:rPr>
          <w:rFonts w:ascii="Times New Roman" w:hAnsi="Times New Roman" w:cs="Times New Roman"/>
          <w:sz w:val="24"/>
          <w:szCs w:val="24"/>
        </w:rPr>
      </w:pPr>
      <w:r w:rsidRPr="00F478AF">
        <w:rPr>
          <w:rFonts w:ascii="Times New Roman" w:hAnsi="Times New Roman" w:cs="Times New Roman"/>
          <w:sz w:val="24"/>
          <w:szCs w:val="24"/>
        </w:rPr>
        <w:t xml:space="preserve">Per leerdoel voor spelling  doorlopen we de fasen: kennismaking/ betekenisverlening, uitvoering en reflectie. Instructie en feedback zijn cruciale factoren bij het stimuleren van de lees- en spellingvaardigheid. </w:t>
      </w:r>
      <w:r w:rsidRPr="00F478AF">
        <w:rPr>
          <w:rFonts w:ascii="Times New Roman" w:hAnsi="Times New Roman" w:cs="Times New Roman"/>
          <w:b/>
          <w:sz w:val="24"/>
          <w:szCs w:val="24"/>
        </w:rPr>
        <w:t>Instructie en goed gerichte feedback</w:t>
      </w:r>
      <w:r w:rsidRPr="00F478AF">
        <w:rPr>
          <w:rFonts w:ascii="Times New Roman" w:hAnsi="Times New Roman" w:cs="Times New Roman"/>
          <w:sz w:val="24"/>
          <w:szCs w:val="24"/>
        </w:rPr>
        <w:t xml:space="preserve"> is noodzakelijk totdat het niveau van functionele geletterdheid bereikt is. Dat betekent dat voor sommige leerlingen instructie van de leerkracht nodig is. </w:t>
      </w:r>
    </w:p>
    <w:p w14:paraId="567DB443" w14:textId="77777777" w:rsidR="00E87B07" w:rsidRPr="00AA00B3" w:rsidRDefault="00E87B07" w:rsidP="00E87B07">
      <w:pPr>
        <w:spacing w:after="0"/>
        <w:rPr>
          <w:rFonts w:ascii="Times New Roman" w:hAnsi="Times New Roman" w:cs="Times New Roman"/>
          <w:color w:val="7030A0"/>
          <w:sz w:val="24"/>
          <w:szCs w:val="24"/>
        </w:rPr>
      </w:pPr>
    </w:p>
    <w:tbl>
      <w:tblPr>
        <w:tblStyle w:val="Rastertabel1licht-Accent2"/>
        <w:tblW w:w="9171" w:type="dxa"/>
        <w:tblLook w:val="04A0" w:firstRow="1" w:lastRow="0" w:firstColumn="1" w:lastColumn="0" w:noHBand="0" w:noVBand="1"/>
      </w:tblPr>
      <w:tblGrid>
        <w:gridCol w:w="977"/>
        <w:gridCol w:w="2568"/>
        <w:gridCol w:w="2460"/>
        <w:gridCol w:w="3166"/>
      </w:tblGrid>
      <w:tr w:rsidR="00E87B07" w:rsidRPr="00AA00B3" w14:paraId="419C0468" w14:textId="77777777" w:rsidTr="00FD24AE">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77" w:type="dxa"/>
            <w:tcBorders>
              <w:top w:val="single" w:sz="8" w:space="0" w:color="FF33CC"/>
              <w:left w:val="single" w:sz="8" w:space="0" w:color="FF33CC"/>
              <w:bottom w:val="single" w:sz="24" w:space="0" w:color="FF33CC"/>
              <w:right w:val="single" w:sz="8" w:space="0" w:color="FF33CC"/>
            </w:tcBorders>
          </w:tcPr>
          <w:p w14:paraId="2F79402A" w14:textId="77777777" w:rsidR="00E87B07" w:rsidRPr="005552FB" w:rsidRDefault="00E87B07" w:rsidP="00E87B07">
            <w:pPr>
              <w:spacing w:line="264" w:lineRule="auto"/>
              <w:rPr>
                <w:rFonts w:ascii="Times New Roman" w:hAnsi="Times New Roman" w:cs="Times New Roman"/>
                <w:sz w:val="24"/>
                <w:szCs w:val="24"/>
              </w:rPr>
            </w:pPr>
          </w:p>
        </w:tc>
        <w:tc>
          <w:tcPr>
            <w:tcW w:w="2568" w:type="dxa"/>
            <w:tcBorders>
              <w:top w:val="single" w:sz="8" w:space="0" w:color="FF33CC"/>
              <w:left w:val="single" w:sz="8" w:space="0" w:color="FF33CC"/>
              <w:bottom w:val="single" w:sz="24" w:space="0" w:color="FF33CC"/>
              <w:right w:val="single" w:sz="8" w:space="0" w:color="FF33CC"/>
            </w:tcBorders>
          </w:tcPr>
          <w:p w14:paraId="599F4C38" w14:textId="77777777" w:rsidR="00E87B07" w:rsidRPr="005552FB" w:rsidRDefault="00E87B07" w:rsidP="00E87B07">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Basisaanbod </w:t>
            </w:r>
          </w:p>
          <w:p w14:paraId="4F3BECB1" w14:textId="77777777" w:rsidR="00E87B07" w:rsidRPr="005552FB" w:rsidRDefault="00E87B07" w:rsidP="00E87B07">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(zorgniveau 1)</w:t>
            </w:r>
          </w:p>
        </w:tc>
        <w:tc>
          <w:tcPr>
            <w:tcW w:w="2460" w:type="dxa"/>
            <w:tcBorders>
              <w:top w:val="single" w:sz="8" w:space="0" w:color="FF33CC"/>
              <w:left w:val="single" w:sz="8" w:space="0" w:color="FF33CC"/>
              <w:bottom w:val="single" w:sz="24" w:space="0" w:color="FF33CC"/>
              <w:right w:val="single" w:sz="8" w:space="0" w:color="FF33CC"/>
            </w:tcBorders>
          </w:tcPr>
          <w:p w14:paraId="48F40ECD" w14:textId="77777777" w:rsidR="00E87B07" w:rsidRPr="005552FB" w:rsidRDefault="00E87B07" w:rsidP="00E87B07">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Intensief aanbod</w:t>
            </w:r>
          </w:p>
          <w:p w14:paraId="55E8B9C5" w14:textId="77777777" w:rsidR="00E87B07" w:rsidRPr="005552FB" w:rsidRDefault="00E87B07" w:rsidP="00E87B07">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(zorgniveau 2)</w:t>
            </w:r>
          </w:p>
        </w:tc>
        <w:tc>
          <w:tcPr>
            <w:tcW w:w="3166" w:type="dxa"/>
            <w:tcBorders>
              <w:top w:val="single" w:sz="8" w:space="0" w:color="FF33CC"/>
              <w:left w:val="single" w:sz="8" w:space="0" w:color="FF33CC"/>
              <w:bottom w:val="single" w:sz="24" w:space="0" w:color="FF33CC"/>
              <w:right w:val="single" w:sz="8" w:space="0" w:color="FF33CC"/>
            </w:tcBorders>
          </w:tcPr>
          <w:p w14:paraId="5C2B989A" w14:textId="77777777" w:rsidR="00E87B07" w:rsidRPr="005552FB" w:rsidRDefault="00E87B07" w:rsidP="00E87B07">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Zeer intensief aanbod</w:t>
            </w:r>
          </w:p>
          <w:p w14:paraId="0F8A2437" w14:textId="77777777" w:rsidR="00E87B07" w:rsidRPr="005552FB" w:rsidRDefault="00E87B07" w:rsidP="00E87B07">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(zorgniveau 3)</w:t>
            </w:r>
          </w:p>
        </w:tc>
      </w:tr>
      <w:tr w:rsidR="00E87B07" w:rsidRPr="00AA00B3" w14:paraId="1A78B8BE" w14:textId="77777777" w:rsidTr="00FD24AE">
        <w:trPr>
          <w:trHeight w:val="1993"/>
        </w:trPr>
        <w:tc>
          <w:tcPr>
            <w:cnfStyle w:val="001000000000" w:firstRow="0" w:lastRow="0" w:firstColumn="1" w:lastColumn="0" w:oddVBand="0" w:evenVBand="0" w:oddHBand="0" w:evenHBand="0" w:firstRowFirstColumn="0" w:firstRowLastColumn="0" w:lastRowFirstColumn="0" w:lastRowLastColumn="0"/>
            <w:tcW w:w="977" w:type="dxa"/>
            <w:tcBorders>
              <w:top w:val="single" w:sz="24" w:space="0" w:color="FF33CC"/>
              <w:left w:val="single" w:sz="8" w:space="0" w:color="FF33CC"/>
              <w:bottom w:val="single" w:sz="8" w:space="0" w:color="FF33CC"/>
              <w:right w:val="single" w:sz="8" w:space="0" w:color="FF33CC"/>
            </w:tcBorders>
          </w:tcPr>
          <w:p w14:paraId="1961ECFD" w14:textId="5B2E2C99" w:rsidR="00E87B07" w:rsidRPr="005552FB" w:rsidRDefault="00FD24AE" w:rsidP="00E87B07">
            <w:pPr>
              <w:spacing w:line="264" w:lineRule="auto"/>
              <w:rPr>
                <w:rFonts w:ascii="Times New Roman" w:hAnsi="Times New Roman" w:cs="Times New Roman"/>
                <w:sz w:val="24"/>
                <w:szCs w:val="24"/>
              </w:rPr>
            </w:pPr>
            <w:r w:rsidRPr="005552FB">
              <w:rPr>
                <w:rFonts w:ascii="Times New Roman" w:hAnsi="Times New Roman" w:cs="Times New Roman"/>
                <w:sz w:val="24"/>
                <w:szCs w:val="24"/>
              </w:rPr>
              <w:t>Groep 3</w:t>
            </w:r>
          </w:p>
        </w:tc>
        <w:tc>
          <w:tcPr>
            <w:tcW w:w="2568" w:type="dxa"/>
            <w:tcBorders>
              <w:top w:val="single" w:sz="24" w:space="0" w:color="FF33CC"/>
              <w:left w:val="single" w:sz="8" w:space="0" w:color="FF33CC"/>
              <w:bottom w:val="single" w:sz="8" w:space="0" w:color="FF33CC"/>
              <w:right w:val="single" w:sz="8" w:space="0" w:color="FF33CC"/>
            </w:tcBorders>
          </w:tcPr>
          <w:p w14:paraId="5CCD6C44"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Start Veilig leren lezen</w:t>
            </w:r>
          </w:p>
        </w:tc>
        <w:tc>
          <w:tcPr>
            <w:tcW w:w="2460" w:type="dxa"/>
            <w:tcBorders>
              <w:top w:val="single" w:sz="24" w:space="0" w:color="FF33CC"/>
              <w:left w:val="single" w:sz="8" w:space="0" w:color="FF33CC"/>
              <w:bottom w:val="single" w:sz="8" w:space="0" w:color="FF33CC"/>
              <w:right w:val="single" w:sz="8" w:space="0" w:color="FF33CC"/>
            </w:tcBorders>
          </w:tcPr>
          <w:p w14:paraId="4FBF5C0C"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Verlengde instructie en verwerking van het basisaanbod. </w:t>
            </w:r>
          </w:p>
        </w:tc>
        <w:tc>
          <w:tcPr>
            <w:tcW w:w="3166" w:type="dxa"/>
            <w:tcBorders>
              <w:top w:val="single" w:sz="24" w:space="0" w:color="FF33CC"/>
              <w:left w:val="single" w:sz="8" w:space="0" w:color="FF33CC"/>
              <w:bottom w:val="single" w:sz="8" w:space="0" w:color="FF33CC"/>
              <w:right w:val="single" w:sz="8" w:space="0" w:color="FF33CC"/>
            </w:tcBorders>
          </w:tcPr>
          <w:p w14:paraId="7B3B0F0C" w14:textId="77777777" w:rsidR="00E87B07" w:rsidRPr="005552FB" w:rsidRDefault="00E87B07" w:rsidP="00E87B07">
            <w:pPr>
              <w:numPr>
                <w:ilvl w:val="0"/>
                <w:numId w:val="44"/>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Bouw!</w:t>
            </w:r>
          </w:p>
          <w:p w14:paraId="23BD45A2" w14:textId="77777777" w:rsidR="00E87B07" w:rsidRPr="005552FB" w:rsidRDefault="00E87B07" w:rsidP="00E87B07">
            <w:pPr>
              <w:numPr>
                <w:ilvl w:val="0"/>
                <w:numId w:val="44"/>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Oefenen met het omzetten van klankbeelden naar letters. </w:t>
            </w:r>
          </w:p>
          <w:p w14:paraId="2F251E83" w14:textId="77777777" w:rsidR="00E87B07" w:rsidRPr="005552FB" w:rsidRDefault="00E87B07" w:rsidP="00E87B07">
            <w:pPr>
              <w:numPr>
                <w:ilvl w:val="0"/>
                <w:numId w:val="44"/>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Trainen in luisteren naar woorden. </w:t>
            </w:r>
          </w:p>
          <w:p w14:paraId="3E104615" w14:textId="77777777" w:rsidR="00E87B07" w:rsidRPr="005552FB" w:rsidRDefault="00E87B07" w:rsidP="00E87B07">
            <w:pPr>
              <w:numPr>
                <w:ilvl w:val="0"/>
                <w:numId w:val="44"/>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Connect klanken en letters </w:t>
            </w:r>
          </w:p>
          <w:p w14:paraId="115D59D7" w14:textId="77777777" w:rsidR="00E87B07" w:rsidRPr="005552FB" w:rsidRDefault="00E87B07" w:rsidP="00E87B07">
            <w:pPr>
              <w:numPr>
                <w:ilvl w:val="0"/>
                <w:numId w:val="44"/>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Connect woordherkenning, </w:t>
            </w:r>
          </w:p>
          <w:p w14:paraId="454C4826" w14:textId="77777777" w:rsidR="00E87B07" w:rsidRPr="005552FB" w:rsidRDefault="00E87B07" w:rsidP="00E87B07">
            <w:pPr>
              <w:numPr>
                <w:ilvl w:val="0"/>
                <w:numId w:val="44"/>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Spelling langs de lijn </w:t>
            </w:r>
          </w:p>
        </w:tc>
      </w:tr>
      <w:tr w:rsidR="00E87B07" w:rsidRPr="00AA00B3" w14:paraId="7CE2BCCF" w14:textId="77777777" w:rsidTr="00FD24AE">
        <w:trPr>
          <w:trHeight w:val="1417"/>
        </w:trPr>
        <w:tc>
          <w:tcPr>
            <w:cnfStyle w:val="001000000000" w:firstRow="0" w:lastRow="0" w:firstColumn="1" w:lastColumn="0" w:oddVBand="0" w:evenVBand="0" w:oddHBand="0" w:evenHBand="0" w:firstRowFirstColumn="0" w:firstRowLastColumn="0" w:lastRowFirstColumn="0" w:lastRowLastColumn="0"/>
            <w:tcW w:w="977" w:type="dxa"/>
            <w:tcBorders>
              <w:top w:val="single" w:sz="8" w:space="0" w:color="FF33CC"/>
              <w:left w:val="single" w:sz="8" w:space="0" w:color="FF33CC"/>
              <w:bottom w:val="single" w:sz="8" w:space="0" w:color="FF33CC"/>
              <w:right w:val="single" w:sz="8" w:space="0" w:color="FF33CC"/>
            </w:tcBorders>
          </w:tcPr>
          <w:p w14:paraId="245409D2" w14:textId="77777777" w:rsidR="00E87B07" w:rsidRPr="005552FB" w:rsidRDefault="00E87B07" w:rsidP="00E87B07">
            <w:pPr>
              <w:spacing w:line="264" w:lineRule="auto"/>
              <w:rPr>
                <w:rFonts w:ascii="Times New Roman" w:hAnsi="Times New Roman" w:cs="Times New Roman"/>
                <w:sz w:val="24"/>
                <w:szCs w:val="24"/>
              </w:rPr>
            </w:pPr>
            <w:r w:rsidRPr="005552FB">
              <w:rPr>
                <w:rFonts w:ascii="Times New Roman" w:hAnsi="Times New Roman" w:cs="Times New Roman"/>
                <w:sz w:val="24"/>
                <w:szCs w:val="24"/>
              </w:rPr>
              <w:t>Groep 4</w:t>
            </w:r>
          </w:p>
        </w:tc>
        <w:tc>
          <w:tcPr>
            <w:tcW w:w="2568" w:type="dxa"/>
            <w:tcBorders>
              <w:top w:val="single" w:sz="8" w:space="0" w:color="FF33CC"/>
              <w:left w:val="single" w:sz="8" w:space="0" w:color="FF33CC"/>
              <w:bottom w:val="single" w:sz="8" w:space="0" w:color="FF33CC"/>
              <w:right w:val="single" w:sz="8" w:space="0" w:color="FF33CC"/>
            </w:tcBorders>
          </w:tcPr>
          <w:p w14:paraId="47098AFD"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Veilig leren Lezen afronden   </w:t>
            </w:r>
          </w:p>
          <w:p w14:paraId="5425F39C"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Spelling op maat groep 4A blok 1 t/m 4</w:t>
            </w:r>
          </w:p>
        </w:tc>
        <w:tc>
          <w:tcPr>
            <w:tcW w:w="2460" w:type="dxa"/>
            <w:tcBorders>
              <w:top w:val="single" w:sz="8" w:space="0" w:color="FF33CC"/>
              <w:left w:val="single" w:sz="8" w:space="0" w:color="FF33CC"/>
              <w:bottom w:val="single" w:sz="8" w:space="0" w:color="FF33CC"/>
              <w:right w:val="single" w:sz="8" w:space="0" w:color="FF33CC"/>
            </w:tcBorders>
          </w:tcPr>
          <w:p w14:paraId="4EFF907F"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Verlengde instructie en verwerking van het basisaanbod.</w:t>
            </w:r>
          </w:p>
        </w:tc>
        <w:tc>
          <w:tcPr>
            <w:tcW w:w="3166" w:type="dxa"/>
            <w:tcBorders>
              <w:top w:val="single" w:sz="8" w:space="0" w:color="FF33CC"/>
              <w:left w:val="single" w:sz="8" w:space="0" w:color="FF33CC"/>
              <w:bottom w:val="single" w:sz="8" w:space="0" w:color="FF33CC"/>
              <w:right w:val="single" w:sz="8" w:space="0" w:color="FF33CC"/>
            </w:tcBorders>
          </w:tcPr>
          <w:p w14:paraId="3D573666" w14:textId="77777777" w:rsidR="00E87B07" w:rsidRPr="005552FB" w:rsidRDefault="00E87B07" w:rsidP="00E87B07">
            <w:pPr>
              <w:numPr>
                <w:ilvl w:val="0"/>
                <w:numId w:val="43"/>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Bouw!</w:t>
            </w:r>
          </w:p>
          <w:p w14:paraId="55CEADDC" w14:textId="77777777" w:rsidR="00E87B07" w:rsidRPr="005552FB" w:rsidRDefault="00E87B07" w:rsidP="00E87B07">
            <w:pPr>
              <w:numPr>
                <w:ilvl w:val="0"/>
                <w:numId w:val="43"/>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Connect woordherkenning </w:t>
            </w:r>
          </w:p>
          <w:p w14:paraId="74F0C3B6" w14:textId="77777777" w:rsidR="00E87B07" w:rsidRPr="005552FB" w:rsidRDefault="00E87B07" w:rsidP="00E87B07">
            <w:pPr>
              <w:numPr>
                <w:ilvl w:val="0"/>
                <w:numId w:val="43"/>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Connect Vloeiend lezen </w:t>
            </w:r>
          </w:p>
          <w:p w14:paraId="53910172" w14:textId="77777777" w:rsidR="00E87B07" w:rsidRPr="005552FB" w:rsidRDefault="00E87B07" w:rsidP="00E87B07">
            <w:pPr>
              <w:numPr>
                <w:ilvl w:val="0"/>
                <w:numId w:val="43"/>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Toch nog leren lezen</w:t>
            </w:r>
          </w:p>
          <w:p w14:paraId="7CF154A4" w14:textId="77777777" w:rsidR="00E87B07" w:rsidRPr="005552FB" w:rsidRDefault="00E87B07" w:rsidP="00E87B07">
            <w:pPr>
              <w:numPr>
                <w:ilvl w:val="0"/>
                <w:numId w:val="43"/>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Spellingssprint </w:t>
            </w:r>
          </w:p>
          <w:p w14:paraId="51491CCD" w14:textId="77777777" w:rsidR="00E87B07" w:rsidRPr="005552FB" w:rsidRDefault="00E87B07" w:rsidP="00E87B07">
            <w:pPr>
              <w:numPr>
                <w:ilvl w:val="0"/>
                <w:numId w:val="43"/>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Spelling langs de lijn </w:t>
            </w:r>
          </w:p>
        </w:tc>
      </w:tr>
      <w:tr w:rsidR="00E87B07" w:rsidRPr="00AA00B3" w14:paraId="4C382213" w14:textId="77777777" w:rsidTr="00FD24AE">
        <w:trPr>
          <w:trHeight w:val="625"/>
        </w:trPr>
        <w:tc>
          <w:tcPr>
            <w:cnfStyle w:val="001000000000" w:firstRow="0" w:lastRow="0" w:firstColumn="1" w:lastColumn="0" w:oddVBand="0" w:evenVBand="0" w:oddHBand="0" w:evenHBand="0" w:firstRowFirstColumn="0" w:firstRowLastColumn="0" w:lastRowFirstColumn="0" w:lastRowLastColumn="0"/>
            <w:tcW w:w="977" w:type="dxa"/>
            <w:tcBorders>
              <w:top w:val="single" w:sz="8" w:space="0" w:color="FF33CC"/>
              <w:left w:val="single" w:sz="8" w:space="0" w:color="FF33CC"/>
              <w:bottom w:val="single" w:sz="8" w:space="0" w:color="FF33CC"/>
              <w:right w:val="single" w:sz="8" w:space="0" w:color="FF33CC"/>
            </w:tcBorders>
          </w:tcPr>
          <w:p w14:paraId="21725753" w14:textId="77777777" w:rsidR="00E87B07" w:rsidRPr="005552FB" w:rsidRDefault="00E87B07" w:rsidP="00E87B07">
            <w:pPr>
              <w:spacing w:line="264" w:lineRule="auto"/>
              <w:rPr>
                <w:rFonts w:ascii="Times New Roman" w:hAnsi="Times New Roman" w:cs="Times New Roman"/>
                <w:sz w:val="24"/>
                <w:szCs w:val="24"/>
              </w:rPr>
            </w:pPr>
            <w:r w:rsidRPr="005552FB">
              <w:rPr>
                <w:rFonts w:ascii="Times New Roman" w:hAnsi="Times New Roman" w:cs="Times New Roman"/>
                <w:sz w:val="24"/>
                <w:szCs w:val="24"/>
              </w:rPr>
              <w:t>Groep 5</w:t>
            </w:r>
          </w:p>
        </w:tc>
        <w:tc>
          <w:tcPr>
            <w:tcW w:w="2568" w:type="dxa"/>
            <w:tcBorders>
              <w:top w:val="single" w:sz="8" w:space="0" w:color="FF33CC"/>
              <w:left w:val="single" w:sz="8" w:space="0" w:color="FF33CC"/>
              <w:bottom w:val="single" w:sz="8" w:space="0" w:color="FF33CC"/>
              <w:right w:val="single" w:sz="8" w:space="0" w:color="FF33CC"/>
            </w:tcBorders>
          </w:tcPr>
          <w:p w14:paraId="3A8CC406"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Spelling op maat:</w:t>
            </w:r>
          </w:p>
          <w:p w14:paraId="4548EED9"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groep 4B blok 5 t/m 8</w:t>
            </w:r>
          </w:p>
          <w:p w14:paraId="19FFDE6A"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groep 5A blok 1 t/m 4</w:t>
            </w:r>
          </w:p>
        </w:tc>
        <w:tc>
          <w:tcPr>
            <w:tcW w:w="2460" w:type="dxa"/>
            <w:tcBorders>
              <w:top w:val="single" w:sz="8" w:space="0" w:color="FF33CC"/>
              <w:left w:val="single" w:sz="8" w:space="0" w:color="FF33CC"/>
              <w:bottom w:val="single" w:sz="8" w:space="0" w:color="FF33CC"/>
              <w:right w:val="single" w:sz="8" w:space="0" w:color="FF33CC"/>
            </w:tcBorders>
          </w:tcPr>
          <w:p w14:paraId="08044B59"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Verlengde instructie en verwerking van het basisaanbod.</w:t>
            </w:r>
          </w:p>
        </w:tc>
        <w:tc>
          <w:tcPr>
            <w:tcW w:w="3166" w:type="dxa"/>
            <w:tcBorders>
              <w:top w:val="single" w:sz="8" w:space="0" w:color="FF33CC"/>
              <w:left w:val="single" w:sz="8" w:space="0" w:color="FF33CC"/>
              <w:bottom w:val="single" w:sz="8" w:space="0" w:color="FF33CC"/>
              <w:right w:val="single" w:sz="8" w:space="0" w:color="FF33CC"/>
            </w:tcBorders>
          </w:tcPr>
          <w:p w14:paraId="27CB49B5" w14:textId="77777777" w:rsidR="00E87B07" w:rsidRPr="005552FB" w:rsidRDefault="00E87B07" w:rsidP="00E87B07">
            <w:pPr>
              <w:numPr>
                <w:ilvl w:val="0"/>
                <w:numId w:val="45"/>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Bouw!</w:t>
            </w:r>
          </w:p>
          <w:p w14:paraId="3CD77D52" w14:textId="77777777" w:rsidR="00E87B07" w:rsidRPr="005552FB" w:rsidRDefault="00E87B07" w:rsidP="00E87B07">
            <w:pPr>
              <w:numPr>
                <w:ilvl w:val="0"/>
                <w:numId w:val="45"/>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Spellingssprint</w:t>
            </w:r>
          </w:p>
          <w:p w14:paraId="31EF8117" w14:textId="77777777" w:rsidR="00E87B07" w:rsidRPr="005552FB" w:rsidRDefault="00E87B07" w:rsidP="00E87B07">
            <w:pPr>
              <w:numPr>
                <w:ilvl w:val="0"/>
                <w:numId w:val="45"/>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Spelling langs de lijn </w:t>
            </w:r>
          </w:p>
        </w:tc>
      </w:tr>
      <w:tr w:rsidR="00E87B07" w:rsidRPr="00AA00B3" w14:paraId="1CAB4D51" w14:textId="77777777" w:rsidTr="00FD24AE">
        <w:trPr>
          <w:trHeight w:val="529"/>
        </w:trPr>
        <w:tc>
          <w:tcPr>
            <w:cnfStyle w:val="001000000000" w:firstRow="0" w:lastRow="0" w:firstColumn="1" w:lastColumn="0" w:oddVBand="0" w:evenVBand="0" w:oddHBand="0" w:evenHBand="0" w:firstRowFirstColumn="0" w:firstRowLastColumn="0" w:lastRowFirstColumn="0" w:lastRowLastColumn="0"/>
            <w:tcW w:w="977" w:type="dxa"/>
            <w:tcBorders>
              <w:top w:val="single" w:sz="8" w:space="0" w:color="FF33CC"/>
              <w:left w:val="single" w:sz="8" w:space="0" w:color="FF33CC"/>
              <w:bottom w:val="single" w:sz="8" w:space="0" w:color="FF33CC"/>
              <w:right w:val="single" w:sz="8" w:space="0" w:color="FF33CC"/>
            </w:tcBorders>
          </w:tcPr>
          <w:p w14:paraId="20802120" w14:textId="77777777" w:rsidR="00E87B07" w:rsidRPr="005552FB" w:rsidRDefault="00E87B07" w:rsidP="00E87B07">
            <w:pPr>
              <w:spacing w:line="264" w:lineRule="auto"/>
              <w:rPr>
                <w:rFonts w:ascii="Times New Roman" w:hAnsi="Times New Roman" w:cs="Times New Roman"/>
                <w:sz w:val="24"/>
                <w:szCs w:val="24"/>
              </w:rPr>
            </w:pPr>
            <w:r w:rsidRPr="005552FB">
              <w:rPr>
                <w:rFonts w:ascii="Times New Roman" w:hAnsi="Times New Roman" w:cs="Times New Roman"/>
                <w:sz w:val="24"/>
                <w:szCs w:val="24"/>
              </w:rPr>
              <w:t>Groep 6</w:t>
            </w:r>
          </w:p>
        </w:tc>
        <w:tc>
          <w:tcPr>
            <w:tcW w:w="2568" w:type="dxa"/>
            <w:tcBorders>
              <w:top w:val="single" w:sz="8" w:space="0" w:color="FF33CC"/>
              <w:left w:val="single" w:sz="8" w:space="0" w:color="FF33CC"/>
              <w:bottom w:val="single" w:sz="8" w:space="0" w:color="FF33CC"/>
              <w:right w:val="single" w:sz="8" w:space="0" w:color="FF33CC"/>
            </w:tcBorders>
          </w:tcPr>
          <w:p w14:paraId="6E838384"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Spelling op maat: </w:t>
            </w:r>
          </w:p>
          <w:p w14:paraId="46595650"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groep 5B blok 5 t/m 8</w:t>
            </w:r>
          </w:p>
          <w:p w14:paraId="6C512289"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groep 6A blok 1t/m 4</w:t>
            </w:r>
          </w:p>
        </w:tc>
        <w:tc>
          <w:tcPr>
            <w:tcW w:w="2460" w:type="dxa"/>
            <w:tcBorders>
              <w:top w:val="single" w:sz="8" w:space="0" w:color="FF33CC"/>
              <w:left w:val="single" w:sz="8" w:space="0" w:color="FF33CC"/>
              <w:bottom w:val="single" w:sz="8" w:space="0" w:color="FF33CC"/>
              <w:right w:val="single" w:sz="8" w:space="0" w:color="FF33CC"/>
            </w:tcBorders>
          </w:tcPr>
          <w:p w14:paraId="7FA6DC0D"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Verlengde instructie en verwerking van het basisaanbod.</w:t>
            </w:r>
          </w:p>
        </w:tc>
        <w:tc>
          <w:tcPr>
            <w:tcW w:w="3166" w:type="dxa"/>
            <w:tcBorders>
              <w:top w:val="single" w:sz="8" w:space="0" w:color="FF33CC"/>
              <w:left w:val="single" w:sz="8" w:space="0" w:color="FF33CC"/>
              <w:bottom w:val="single" w:sz="8" w:space="0" w:color="FF33CC"/>
              <w:right w:val="single" w:sz="8" w:space="0" w:color="FF33CC"/>
            </w:tcBorders>
          </w:tcPr>
          <w:p w14:paraId="3F54C959" w14:textId="77777777" w:rsidR="00E87B07" w:rsidRPr="005552FB" w:rsidRDefault="00E87B07" w:rsidP="00E87B07">
            <w:pPr>
              <w:numPr>
                <w:ilvl w:val="0"/>
                <w:numId w:val="46"/>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naar zelfstandig spellen</w:t>
            </w:r>
          </w:p>
          <w:p w14:paraId="32BD2117" w14:textId="77777777" w:rsidR="00E87B07" w:rsidRPr="005552FB" w:rsidRDefault="00E87B07" w:rsidP="00E87B07">
            <w:pPr>
              <w:numPr>
                <w:ilvl w:val="0"/>
                <w:numId w:val="46"/>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Spelling langs de lijn </w:t>
            </w:r>
          </w:p>
        </w:tc>
      </w:tr>
      <w:tr w:rsidR="00E87B07" w:rsidRPr="00AA00B3" w14:paraId="37DD5BD3" w14:textId="77777777" w:rsidTr="00FD24AE">
        <w:trPr>
          <w:trHeight w:val="591"/>
        </w:trPr>
        <w:tc>
          <w:tcPr>
            <w:cnfStyle w:val="001000000000" w:firstRow="0" w:lastRow="0" w:firstColumn="1" w:lastColumn="0" w:oddVBand="0" w:evenVBand="0" w:oddHBand="0" w:evenHBand="0" w:firstRowFirstColumn="0" w:firstRowLastColumn="0" w:lastRowFirstColumn="0" w:lastRowLastColumn="0"/>
            <w:tcW w:w="977" w:type="dxa"/>
            <w:tcBorders>
              <w:top w:val="single" w:sz="8" w:space="0" w:color="FF33CC"/>
              <w:left w:val="single" w:sz="8" w:space="0" w:color="FF33CC"/>
              <w:bottom w:val="single" w:sz="8" w:space="0" w:color="FF33CC"/>
              <w:right w:val="single" w:sz="8" w:space="0" w:color="FF33CC"/>
            </w:tcBorders>
          </w:tcPr>
          <w:p w14:paraId="72C1EDB8" w14:textId="77777777" w:rsidR="00E87B07" w:rsidRPr="005552FB" w:rsidRDefault="00E87B07" w:rsidP="00E87B07">
            <w:pPr>
              <w:spacing w:line="264" w:lineRule="auto"/>
              <w:rPr>
                <w:rFonts w:ascii="Times New Roman" w:hAnsi="Times New Roman" w:cs="Times New Roman"/>
                <w:sz w:val="24"/>
                <w:szCs w:val="24"/>
              </w:rPr>
            </w:pPr>
            <w:r w:rsidRPr="005552FB">
              <w:rPr>
                <w:rFonts w:ascii="Times New Roman" w:hAnsi="Times New Roman" w:cs="Times New Roman"/>
                <w:sz w:val="24"/>
                <w:szCs w:val="24"/>
              </w:rPr>
              <w:t xml:space="preserve">Groep 7 </w:t>
            </w:r>
          </w:p>
        </w:tc>
        <w:tc>
          <w:tcPr>
            <w:tcW w:w="2568" w:type="dxa"/>
            <w:tcBorders>
              <w:top w:val="single" w:sz="8" w:space="0" w:color="FF33CC"/>
              <w:left w:val="single" w:sz="8" w:space="0" w:color="FF33CC"/>
              <w:bottom w:val="single" w:sz="8" w:space="0" w:color="FF33CC"/>
              <w:right w:val="single" w:sz="8" w:space="0" w:color="FF33CC"/>
            </w:tcBorders>
          </w:tcPr>
          <w:p w14:paraId="14C9AF1F"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Spelling op maat: </w:t>
            </w:r>
          </w:p>
          <w:p w14:paraId="184FF4BB"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groep 6B blok 5 t/m 8</w:t>
            </w:r>
          </w:p>
          <w:p w14:paraId="4E6C73D0"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groep 7A blok 1t/m 4</w:t>
            </w:r>
          </w:p>
        </w:tc>
        <w:tc>
          <w:tcPr>
            <w:tcW w:w="2460" w:type="dxa"/>
            <w:tcBorders>
              <w:top w:val="single" w:sz="8" w:space="0" w:color="FF33CC"/>
              <w:left w:val="single" w:sz="8" w:space="0" w:color="FF33CC"/>
              <w:bottom w:val="single" w:sz="8" w:space="0" w:color="FF33CC"/>
              <w:right w:val="single" w:sz="8" w:space="0" w:color="FF33CC"/>
            </w:tcBorders>
          </w:tcPr>
          <w:p w14:paraId="31A3D026"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Verlengde instructie en verwerking van het basisaanbod.</w:t>
            </w:r>
          </w:p>
        </w:tc>
        <w:tc>
          <w:tcPr>
            <w:tcW w:w="3166" w:type="dxa"/>
            <w:tcBorders>
              <w:top w:val="single" w:sz="8" w:space="0" w:color="FF33CC"/>
              <w:left w:val="single" w:sz="8" w:space="0" w:color="FF33CC"/>
              <w:bottom w:val="single" w:sz="8" w:space="0" w:color="FF33CC"/>
              <w:right w:val="single" w:sz="8" w:space="0" w:color="FF33CC"/>
            </w:tcBorders>
          </w:tcPr>
          <w:p w14:paraId="7475169F" w14:textId="77777777" w:rsidR="00E87B07" w:rsidRPr="005552FB" w:rsidRDefault="00E87B07" w:rsidP="00E87B07">
            <w:pPr>
              <w:numPr>
                <w:ilvl w:val="0"/>
                <w:numId w:val="46"/>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naar zelfstandig spellen</w:t>
            </w:r>
          </w:p>
          <w:p w14:paraId="4AF1C347" w14:textId="77777777" w:rsidR="00E87B07" w:rsidRPr="005552FB" w:rsidRDefault="00E87B07" w:rsidP="00E87B07">
            <w:pPr>
              <w:numPr>
                <w:ilvl w:val="0"/>
                <w:numId w:val="46"/>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Spelling langs de lijn</w:t>
            </w:r>
          </w:p>
        </w:tc>
      </w:tr>
      <w:tr w:rsidR="00E87B07" w:rsidRPr="00AA00B3" w14:paraId="001FEAD9" w14:textId="77777777" w:rsidTr="00FD24AE">
        <w:trPr>
          <w:trHeight w:val="803"/>
        </w:trPr>
        <w:tc>
          <w:tcPr>
            <w:cnfStyle w:val="001000000000" w:firstRow="0" w:lastRow="0" w:firstColumn="1" w:lastColumn="0" w:oddVBand="0" w:evenVBand="0" w:oddHBand="0" w:evenHBand="0" w:firstRowFirstColumn="0" w:firstRowLastColumn="0" w:lastRowFirstColumn="0" w:lastRowLastColumn="0"/>
            <w:tcW w:w="977" w:type="dxa"/>
            <w:tcBorders>
              <w:top w:val="single" w:sz="8" w:space="0" w:color="FF33CC"/>
              <w:left w:val="single" w:sz="8" w:space="0" w:color="FF33CC"/>
              <w:bottom w:val="single" w:sz="8" w:space="0" w:color="FF33CC"/>
              <w:right w:val="single" w:sz="8" w:space="0" w:color="FF33CC"/>
            </w:tcBorders>
          </w:tcPr>
          <w:p w14:paraId="4218901C" w14:textId="77777777" w:rsidR="00E87B07" w:rsidRPr="005552FB" w:rsidRDefault="00E87B07" w:rsidP="00E87B07">
            <w:pPr>
              <w:spacing w:line="264" w:lineRule="auto"/>
              <w:rPr>
                <w:rFonts w:ascii="Times New Roman" w:hAnsi="Times New Roman" w:cs="Times New Roman"/>
                <w:sz w:val="24"/>
                <w:szCs w:val="24"/>
              </w:rPr>
            </w:pPr>
            <w:r w:rsidRPr="005552FB">
              <w:rPr>
                <w:rFonts w:ascii="Times New Roman" w:hAnsi="Times New Roman" w:cs="Times New Roman"/>
                <w:sz w:val="24"/>
                <w:szCs w:val="24"/>
              </w:rPr>
              <w:t>Groep 8</w:t>
            </w:r>
          </w:p>
        </w:tc>
        <w:tc>
          <w:tcPr>
            <w:tcW w:w="2568" w:type="dxa"/>
            <w:tcBorders>
              <w:top w:val="single" w:sz="8" w:space="0" w:color="FF33CC"/>
              <w:left w:val="single" w:sz="8" w:space="0" w:color="FF33CC"/>
              <w:bottom w:val="single" w:sz="8" w:space="0" w:color="FF33CC"/>
              <w:right w:val="single" w:sz="8" w:space="0" w:color="FF33CC"/>
            </w:tcBorders>
          </w:tcPr>
          <w:p w14:paraId="435D4F93"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 xml:space="preserve">Spelling op maat: </w:t>
            </w:r>
          </w:p>
          <w:p w14:paraId="6DC2863A"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groep 7B blok 5 t/m 8</w:t>
            </w:r>
          </w:p>
          <w:p w14:paraId="5AA45861"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groep 8A blok 1t/m 4</w:t>
            </w:r>
          </w:p>
        </w:tc>
        <w:tc>
          <w:tcPr>
            <w:tcW w:w="2460" w:type="dxa"/>
            <w:tcBorders>
              <w:top w:val="single" w:sz="8" w:space="0" w:color="FF33CC"/>
              <w:left w:val="single" w:sz="8" w:space="0" w:color="FF33CC"/>
              <w:bottom w:val="single" w:sz="8" w:space="0" w:color="FF33CC"/>
              <w:right w:val="single" w:sz="8" w:space="0" w:color="FF33CC"/>
            </w:tcBorders>
          </w:tcPr>
          <w:p w14:paraId="6DDF5E12" w14:textId="77777777" w:rsidR="00E87B07" w:rsidRPr="005552FB" w:rsidRDefault="00E87B07" w:rsidP="00E87B07">
            <w:p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Verlengde instructie en verwerking van het basisaanbod.</w:t>
            </w:r>
          </w:p>
        </w:tc>
        <w:tc>
          <w:tcPr>
            <w:tcW w:w="3166" w:type="dxa"/>
            <w:tcBorders>
              <w:top w:val="single" w:sz="8" w:space="0" w:color="FF33CC"/>
              <w:left w:val="single" w:sz="8" w:space="0" w:color="FF33CC"/>
              <w:bottom w:val="single" w:sz="8" w:space="0" w:color="FF33CC"/>
              <w:right w:val="single" w:sz="8" w:space="0" w:color="FF33CC"/>
            </w:tcBorders>
          </w:tcPr>
          <w:p w14:paraId="2D28DAC4" w14:textId="77777777" w:rsidR="00E87B07" w:rsidRPr="005552FB" w:rsidRDefault="00E87B07" w:rsidP="00E87B07">
            <w:pPr>
              <w:numPr>
                <w:ilvl w:val="0"/>
                <w:numId w:val="46"/>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naar zelfstandig spellen</w:t>
            </w:r>
          </w:p>
          <w:p w14:paraId="135D5F5B" w14:textId="77777777" w:rsidR="00E87B07" w:rsidRPr="005552FB" w:rsidRDefault="00E87B07" w:rsidP="00E87B07">
            <w:pPr>
              <w:numPr>
                <w:ilvl w:val="0"/>
                <w:numId w:val="46"/>
              </w:numPr>
              <w:spacing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52FB">
              <w:rPr>
                <w:rFonts w:ascii="Times New Roman" w:hAnsi="Times New Roman" w:cs="Times New Roman"/>
                <w:sz w:val="24"/>
                <w:szCs w:val="24"/>
              </w:rPr>
              <w:t>Spelling langs de lijn</w:t>
            </w:r>
          </w:p>
        </w:tc>
      </w:tr>
    </w:tbl>
    <w:p w14:paraId="63813091" w14:textId="77777777" w:rsidR="00E87B07" w:rsidRPr="00AA00B3" w:rsidRDefault="00E87B07" w:rsidP="00E87B07">
      <w:pPr>
        <w:spacing w:after="0"/>
        <w:rPr>
          <w:rFonts w:ascii="Times New Roman" w:hAnsi="Times New Roman" w:cs="Times New Roman"/>
          <w:sz w:val="24"/>
          <w:szCs w:val="24"/>
        </w:rPr>
      </w:pPr>
    </w:p>
    <w:p w14:paraId="6A86F080" w14:textId="77777777" w:rsidR="00E87B07" w:rsidRPr="00AA00B3" w:rsidRDefault="00E87B07" w:rsidP="00E87B07">
      <w:pPr>
        <w:spacing w:after="0"/>
        <w:rPr>
          <w:rFonts w:ascii="Times New Roman" w:hAnsi="Times New Roman" w:cs="Times New Roman"/>
          <w:sz w:val="24"/>
          <w:szCs w:val="24"/>
        </w:rPr>
      </w:pPr>
    </w:p>
    <w:p w14:paraId="0BCF9F1B" w14:textId="48D89956" w:rsidR="00E87B07" w:rsidRDefault="00E87B07" w:rsidP="00E87B07">
      <w:pPr>
        <w:pStyle w:val="Geenafstand"/>
        <w:rPr>
          <w:rFonts w:ascii="Times New Roman" w:hAnsi="Times New Roman" w:cs="Times New Roman"/>
          <w:b/>
          <w:color w:val="FF33CC"/>
          <w:sz w:val="24"/>
          <w:szCs w:val="24"/>
        </w:rPr>
      </w:pPr>
      <w:r w:rsidRPr="00FD24AE">
        <w:rPr>
          <w:rFonts w:ascii="Times New Roman" w:hAnsi="Times New Roman" w:cs="Times New Roman"/>
          <w:b/>
          <w:color w:val="FF33CC"/>
          <w:sz w:val="24"/>
          <w:szCs w:val="24"/>
        </w:rPr>
        <w:t>Overstap naar het VO.</w:t>
      </w:r>
    </w:p>
    <w:p w14:paraId="387F4232" w14:textId="77777777" w:rsidR="00B74A6E" w:rsidRPr="00AA00B3" w:rsidRDefault="00B74A6E" w:rsidP="00E87B07">
      <w:pPr>
        <w:pStyle w:val="Geenafstand"/>
        <w:rPr>
          <w:rFonts w:ascii="Times New Roman" w:hAnsi="Times New Roman" w:cs="Times New Roman"/>
          <w:b/>
          <w:color w:val="7030A0"/>
          <w:sz w:val="24"/>
          <w:szCs w:val="24"/>
        </w:rPr>
      </w:pPr>
    </w:p>
    <w:p w14:paraId="37178B20" w14:textId="77777777" w:rsidR="00E87B07" w:rsidRPr="00FD24AE" w:rsidRDefault="00E87B07" w:rsidP="00FD24AE">
      <w:pPr>
        <w:ind w:firstLine="708"/>
        <w:rPr>
          <w:rFonts w:ascii="Times New Roman" w:eastAsia="Verdana" w:hAnsi="Times New Roman" w:cs="Times New Roman"/>
          <w:sz w:val="24"/>
          <w:szCs w:val="24"/>
        </w:rPr>
      </w:pPr>
      <w:r w:rsidRPr="00FD24AE">
        <w:rPr>
          <w:rFonts w:ascii="Times New Roman" w:hAnsi="Times New Roman" w:cs="Times New Roman"/>
          <w:sz w:val="24"/>
          <w:szCs w:val="24"/>
        </w:rPr>
        <w:t>I</w:t>
      </w:r>
      <w:r w:rsidRPr="00FD24AE">
        <w:rPr>
          <w:rFonts w:ascii="Times New Roman" w:eastAsia="Verdana" w:hAnsi="Times New Roman" w:cs="Times New Roman"/>
          <w:sz w:val="24"/>
          <w:szCs w:val="24"/>
        </w:rPr>
        <w:t>n de afgelopen vijf jaar stroomden 17% van onze leerlingen naar een reguliere school voor voortgezet onderwijs in de richting van VMBO-TL, HAVO of VWO, 48% naar VMBO BBL met en zonder LWOO en VMBO KBL en 35% stroomt uit naar het Praktijkonderwijs. Een enkel jaar hebben we een leerling die, in overleg met ouders, uitstroomt naar het Voortgezet Speciaal Onderwijs.</w:t>
      </w:r>
    </w:p>
    <w:p w14:paraId="1D412CEF" w14:textId="17CCB4CC" w:rsidR="00E87B07" w:rsidRPr="00FD24AE" w:rsidRDefault="00E87B07" w:rsidP="00FD24AE">
      <w:pPr>
        <w:ind w:firstLine="708"/>
        <w:rPr>
          <w:rFonts w:ascii="Times New Roman" w:eastAsia="Verdana" w:hAnsi="Times New Roman" w:cs="Times New Roman"/>
          <w:sz w:val="24"/>
          <w:szCs w:val="24"/>
        </w:rPr>
      </w:pPr>
      <w:r w:rsidRPr="00FD24AE">
        <w:rPr>
          <w:rFonts w:ascii="Times New Roman" w:eastAsia="Verdana" w:hAnsi="Times New Roman" w:cs="Times New Roman"/>
          <w:sz w:val="24"/>
          <w:szCs w:val="24"/>
        </w:rPr>
        <w:t xml:space="preserve">De afstemming met het Voortgezet onderwijs valt onder de verantwoordelijkheid van team Leerlingzorg  en de groepsleerkracht van de leerling. In de jaren waarin de leerling op de Bonte Vlinder zit, </w:t>
      </w:r>
      <w:r w:rsidR="00FD24AE" w:rsidRPr="00FD24AE">
        <w:rPr>
          <w:rFonts w:ascii="Times New Roman" w:eastAsia="Verdana" w:hAnsi="Times New Roman" w:cs="Times New Roman"/>
          <w:sz w:val="24"/>
          <w:szCs w:val="24"/>
        </w:rPr>
        <w:t>monitoren</w:t>
      </w:r>
      <w:r w:rsidRPr="00FD24AE">
        <w:rPr>
          <w:rFonts w:ascii="Times New Roman" w:eastAsia="Verdana" w:hAnsi="Times New Roman" w:cs="Times New Roman"/>
          <w:sz w:val="24"/>
          <w:szCs w:val="24"/>
        </w:rPr>
        <w:t xml:space="preserve"> wij hen middels de afgenomen CITO toetsen </w:t>
      </w:r>
      <w:r w:rsidR="00FD24AE" w:rsidRPr="00FD24AE">
        <w:rPr>
          <w:rFonts w:ascii="Times New Roman" w:eastAsia="Verdana" w:hAnsi="Times New Roman" w:cs="Times New Roman"/>
          <w:sz w:val="24"/>
          <w:szCs w:val="24"/>
        </w:rPr>
        <w:t>om te zien of</w:t>
      </w:r>
      <w:r w:rsidRPr="00FD24AE">
        <w:rPr>
          <w:rFonts w:ascii="Times New Roman" w:eastAsia="Verdana" w:hAnsi="Times New Roman" w:cs="Times New Roman"/>
          <w:sz w:val="24"/>
          <w:szCs w:val="24"/>
        </w:rPr>
        <w:t xml:space="preserve"> hij of zij zich volgens de vastgestelde leerroute ontwikkelt. In het jaar waarin de leerling in groep 6 zit, kijken we al wat gerichter naar de uitstroombestemming. We kijken niet alleen naar leerprestaties, maar ook naar inzet, interesse, motivatie en mentaliteit. Vanaf eind groep 7 wordt er met ouder(s)/verzorger(s) een voorlopig schooladvies besproken. </w:t>
      </w:r>
    </w:p>
    <w:p w14:paraId="68658C49" w14:textId="77777777" w:rsidR="00E87B07" w:rsidRPr="00773DA0" w:rsidRDefault="00E87B07" w:rsidP="00FD24AE">
      <w:pPr>
        <w:ind w:firstLine="708"/>
        <w:rPr>
          <w:rFonts w:ascii="Times New Roman" w:eastAsia="Verdana" w:hAnsi="Times New Roman" w:cs="Times New Roman"/>
          <w:sz w:val="24"/>
          <w:szCs w:val="24"/>
        </w:rPr>
      </w:pPr>
      <w:r w:rsidRPr="00773DA0">
        <w:rPr>
          <w:rFonts w:ascii="Times New Roman" w:eastAsia="Verdana" w:hAnsi="Times New Roman" w:cs="Times New Roman"/>
          <w:sz w:val="24"/>
          <w:szCs w:val="24"/>
        </w:rPr>
        <w:t>Sinds 2015 is het advies van de basisschool beslissend voor plaatsing van de groep 8 leerlingen in het voortgezet onderwijs. De beoordeling van de leerkracht is belangrijk geworden voor een bindend schooladvies. Om zeker te zijn van zo’n beslissing nemen wij als school bij de leerlingen in groep 8 twee landelijk genormeerde toetsen af. Dat zijn het drempelonderzoek van 6,7,8 en de ADIT van A-vision. Zij maken het advies, naast de afgenomen CITO- toetsen in de voorgaande jaren en de beoordeling van school, het schooladvies compleet.</w:t>
      </w:r>
    </w:p>
    <w:p w14:paraId="1AC3C6F4" w14:textId="77777777" w:rsidR="00E87B07" w:rsidRPr="00773DA0" w:rsidRDefault="00E87B07" w:rsidP="00773DA0">
      <w:pPr>
        <w:ind w:firstLine="708"/>
        <w:rPr>
          <w:rFonts w:ascii="Times New Roman" w:eastAsia="Verdana" w:hAnsi="Times New Roman" w:cs="Times New Roman"/>
          <w:sz w:val="24"/>
          <w:szCs w:val="24"/>
        </w:rPr>
      </w:pPr>
      <w:r w:rsidRPr="00773DA0">
        <w:rPr>
          <w:rFonts w:ascii="Times New Roman" w:eastAsia="Verdana" w:hAnsi="Times New Roman" w:cs="Times New Roman"/>
          <w:sz w:val="24"/>
          <w:szCs w:val="24"/>
        </w:rPr>
        <w:t>In de maand december geven wij als school een advies voor de leerling richting het VO. Bij de totstandkoming van deze advisering wordt in ieder geval gebruik gemaakt van de hierboven genoemde toetsen, de CITO toetsen in voorgaande leerjaren volgens vastgestelde leerroute en de beoordeling van school. In onze beoordeling kijken wij niet alleen naar toetsscores, maar ook naar de belemmerende en stimulerende factoren van de leerling. Deze advisering wordt, zodra alle gegevens verwerkt zijn, tijdens het adviesgesprek besproken.</w:t>
      </w:r>
    </w:p>
    <w:p w14:paraId="63B450D6" w14:textId="7E55FA14" w:rsidR="00E87B07" w:rsidRDefault="00E87B07" w:rsidP="00E87B07">
      <w:pPr>
        <w:rPr>
          <w:rFonts w:ascii="Times New Roman" w:eastAsia="Verdana" w:hAnsi="Times New Roman" w:cs="Times New Roman"/>
          <w:sz w:val="24"/>
          <w:szCs w:val="24"/>
        </w:rPr>
      </w:pPr>
      <w:r w:rsidRPr="0066024A">
        <w:rPr>
          <w:rFonts w:ascii="Times New Roman" w:eastAsia="Verdana" w:hAnsi="Times New Roman" w:cs="Times New Roman"/>
          <w:sz w:val="24"/>
          <w:szCs w:val="24"/>
        </w:rPr>
        <w:t>In de Wet Eindtoetsing PO (2014-2015) wordt het afnemen van de eindtoets vanaf het schooljaar 2019-2020 ook verplicht voor leerling</w:t>
      </w:r>
      <w:r w:rsidR="00773DA0" w:rsidRPr="0066024A">
        <w:rPr>
          <w:rFonts w:ascii="Times New Roman" w:eastAsia="Verdana" w:hAnsi="Times New Roman" w:cs="Times New Roman"/>
          <w:sz w:val="24"/>
          <w:szCs w:val="24"/>
        </w:rPr>
        <w:t>en in het speciaal onderwijs (SO</w:t>
      </w:r>
      <w:r w:rsidRPr="0066024A">
        <w:rPr>
          <w:rFonts w:ascii="Times New Roman" w:eastAsia="Verdana" w:hAnsi="Times New Roman" w:cs="Times New Roman"/>
          <w:sz w:val="24"/>
          <w:szCs w:val="24"/>
        </w:rPr>
        <w:t>) en speciaal basisonderwijs (</w:t>
      </w:r>
      <w:r w:rsidR="0066024A" w:rsidRPr="0066024A">
        <w:rPr>
          <w:rFonts w:ascii="Times New Roman" w:eastAsia="Verdana" w:hAnsi="Times New Roman" w:cs="Times New Roman"/>
          <w:sz w:val="24"/>
          <w:szCs w:val="24"/>
        </w:rPr>
        <w:t>SBO</w:t>
      </w:r>
      <w:r w:rsidRPr="0066024A">
        <w:rPr>
          <w:rFonts w:ascii="Times New Roman" w:eastAsia="Verdana" w:hAnsi="Times New Roman" w:cs="Times New Roman"/>
          <w:sz w:val="24"/>
          <w:szCs w:val="24"/>
        </w:rPr>
        <w:t xml:space="preserve">). Sinds schooljaar 2018-2019 nemen wij na het geven van het basisschooladvies een eindtoets af in groep 8. Wij nemen de eindtoets Route 8 af van A-VISION. </w:t>
      </w:r>
    </w:p>
    <w:p w14:paraId="79DF014A" w14:textId="77777777" w:rsidR="00B74A6E" w:rsidRDefault="00B74A6E">
      <w:pPr>
        <w:rPr>
          <w:rFonts w:ascii="Times New Roman" w:eastAsia="Times New Roman" w:hAnsi="Times New Roman" w:cs="Times New Roman"/>
          <w:b/>
          <w:color w:val="FF33CC"/>
          <w:sz w:val="24"/>
          <w:szCs w:val="24"/>
          <w:lang w:eastAsia="nl-NL"/>
        </w:rPr>
      </w:pPr>
      <w:r>
        <w:rPr>
          <w:b/>
          <w:color w:val="FF33CC"/>
        </w:rPr>
        <w:br w:type="page"/>
      </w:r>
    </w:p>
    <w:p w14:paraId="79621828" w14:textId="6A7732A6" w:rsidR="00B74A6E" w:rsidRDefault="00C734E0" w:rsidP="00B74A6E">
      <w:pPr>
        <w:pStyle w:val="Normaalweb"/>
        <w:rPr>
          <w:b/>
          <w:color w:val="FF33CC"/>
        </w:rPr>
      </w:pPr>
      <w:r w:rsidRPr="00C734E0">
        <w:rPr>
          <w:b/>
          <w:color w:val="FF33CC"/>
        </w:rPr>
        <w:t>Vakoverstijgend onderwijs.</w:t>
      </w:r>
    </w:p>
    <w:p w14:paraId="66EA3325" w14:textId="1E107B97" w:rsidR="00C734E0" w:rsidRPr="00C734E0" w:rsidRDefault="00C734E0" w:rsidP="00B74A6E">
      <w:pPr>
        <w:pStyle w:val="Normaalweb"/>
        <w:ind w:firstLine="708"/>
        <w:rPr>
          <w:color w:val="000000"/>
        </w:rPr>
      </w:pPr>
      <w:r w:rsidRPr="00C734E0">
        <w:rPr>
          <w:color w:val="000000"/>
        </w:rPr>
        <w:t xml:space="preserve">Om onze leerlingen goed voor te bereiden op de toekomst in onze </w:t>
      </w:r>
      <w:r w:rsidR="00A43E0A">
        <w:rPr>
          <w:color w:val="000000"/>
        </w:rPr>
        <w:t>continu</w:t>
      </w:r>
      <w:r w:rsidRPr="00C734E0">
        <w:rPr>
          <w:color w:val="000000"/>
        </w:rPr>
        <w:t xml:space="preserve"> veranderende maatschap</w:t>
      </w:r>
      <w:r w:rsidR="00A43E0A">
        <w:rPr>
          <w:color w:val="000000"/>
        </w:rPr>
        <w:t>pij besteden we naast de vakken</w:t>
      </w:r>
      <w:r w:rsidRPr="00C734E0">
        <w:rPr>
          <w:color w:val="000000"/>
        </w:rPr>
        <w:t xml:space="preserve"> rekenen en taal o</w:t>
      </w:r>
      <w:r w:rsidR="00A43E0A">
        <w:rPr>
          <w:color w:val="000000"/>
        </w:rPr>
        <w:t>ok aandacht aan vakoverstijgend</w:t>
      </w:r>
      <w:r w:rsidRPr="00C734E0">
        <w:rPr>
          <w:color w:val="000000"/>
        </w:rPr>
        <w:t xml:space="preserve"> onderwijs. Wij vinden het belangrijk dat onze leerlingen zich breed ontwikkelen, naast het taal en rekenonderwijs streven we naar vakken die niet naast elkaar worden gegeven maar juist samen goed tot hun recht komen. De Bonte Vlinder streeft er naar om leerlingen creatief te vormen, kritisch te laten denken, literair te ontwikkelen en communicatieve en sociale vaardigheden bij te brengen. We zijn het er over eens dat er een nieuwe koers in ons onderwijs noodzakelijk is. Het is onze ambitie om toe te werken naar meer samenhang tussen vakken. Meer verbinding tussen vakken kan het onderwijs voor leerlingen meer betekenisvol maken.</w:t>
      </w:r>
    </w:p>
    <w:p w14:paraId="2237BBE4" w14:textId="57215F01" w:rsidR="009B44CE" w:rsidRDefault="00C734E0" w:rsidP="00607A57">
      <w:pPr>
        <w:pStyle w:val="Normaalweb"/>
        <w:ind w:firstLine="708"/>
        <w:rPr>
          <w:color w:val="000000"/>
        </w:rPr>
      </w:pPr>
      <w:r w:rsidRPr="00C734E0">
        <w:rPr>
          <w:color w:val="000000"/>
        </w:rPr>
        <w:t xml:space="preserve">Met ons cultuuronderwijs zijn we de afgelopen vier jaar al begonnen om deze meer samenhang te geven. Op de Bonte Vlinder willen we ons culturele aanbod in het dagelijks programma voegen, zodat het verweven </w:t>
      </w:r>
      <w:r w:rsidR="00A43E0A">
        <w:rPr>
          <w:color w:val="000000"/>
        </w:rPr>
        <w:t>raakt met</w:t>
      </w:r>
      <w:r w:rsidR="00607A57">
        <w:rPr>
          <w:color w:val="000000"/>
        </w:rPr>
        <w:t xml:space="preserve"> het lesaanbod.</w:t>
      </w:r>
    </w:p>
    <w:p w14:paraId="485B6B25" w14:textId="1D1DFB20" w:rsidR="00C734E0" w:rsidRPr="00C734E0" w:rsidRDefault="00C734E0" w:rsidP="009B44CE">
      <w:pPr>
        <w:pStyle w:val="Normaalweb"/>
        <w:ind w:firstLine="708"/>
        <w:rPr>
          <w:color w:val="000000"/>
        </w:rPr>
      </w:pPr>
      <w:r w:rsidRPr="00C734E0">
        <w:rPr>
          <w:color w:val="000000"/>
        </w:rPr>
        <w:t>Vanuit onze vernieuwde visie is het onze ambitie om dit ook te gaan doen met onze andere vakken zoals, natuuronderwijs, geschiedenis, aardrijkskunde, Engels en verkeer.</w:t>
      </w:r>
    </w:p>
    <w:p w14:paraId="345D9981" w14:textId="4CCEF7C1" w:rsidR="00C734E0" w:rsidRPr="0066024A" w:rsidRDefault="00C734E0" w:rsidP="00E87B07">
      <w:pPr>
        <w:rPr>
          <w:rFonts w:ascii="Times New Roman" w:eastAsia="Verdana" w:hAnsi="Times New Roman" w:cs="Times New Roman"/>
          <w:sz w:val="24"/>
          <w:szCs w:val="24"/>
        </w:rPr>
      </w:pPr>
    </w:p>
    <w:p w14:paraId="74CCF66F" w14:textId="77777777" w:rsidR="00F2530E" w:rsidRPr="00AA00B3" w:rsidRDefault="00F2530E" w:rsidP="003F283A">
      <w:pPr>
        <w:spacing w:after="0"/>
        <w:rPr>
          <w:rFonts w:ascii="Times New Roman" w:hAnsi="Times New Roman" w:cs="Times New Roman"/>
          <w:color w:val="FF33CC"/>
          <w:sz w:val="24"/>
          <w:szCs w:val="24"/>
        </w:rPr>
      </w:pPr>
    </w:p>
    <w:p w14:paraId="1FB98DD0" w14:textId="73BA9478" w:rsidR="00121654" w:rsidRPr="00FA04D3" w:rsidRDefault="008D788B" w:rsidP="006402FE">
      <w:pPr>
        <w:pStyle w:val="Kop2"/>
        <w:rPr>
          <w:rFonts w:ascii="Times New Roman" w:hAnsi="Times New Roman" w:cs="Times New Roman"/>
          <w:color w:val="99CC00"/>
          <w:sz w:val="24"/>
          <w:szCs w:val="24"/>
        </w:rPr>
      </w:pPr>
      <w:r w:rsidRPr="00AA00B3">
        <w:rPr>
          <w:rFonts w:ascii="Times New Roman" w:hAnsi="Times New Roman" w:cs="Times New Roman"/>
          <w:i/>
          <w:sz w:val="24"/>
          <w:szCs w:val="24"/>
        </w:rPr>
        <w:br w:type="page"/>
      </w:r>
      <w:bookmarkStart w:id="11" w:name="_Toc528593832"/>
      <w:bookmarkStart w:id="12" w:name="_Toc12007694"/>
      <w:r w:rsidR="00CA40A9" w:rsidRPr="00FA04D3">
        <w:rPr>
          <w:rFonts w:ascii="Times New Roman" w:hAnsi="Times New Roman" w:cs="Times New Roman"/>
          <w:noProof/>
          <w:color w:val="99CC00"/>
          <w:sz w:val="24"/>
          <w:szCs w:val="24"/>
          <w:lang w:eastAsia="nl-NL"/>
        </w:rPr>
        <mc:AlternateContent>
          <mc:Choice Requires="wps">
            <w:drawing>
              <wp:anchor distT="91440" distB="91440" distL="137160" distR="137160" simplePos="0" relativeHeight="251661312" behindDoc="0" locked="0" layoutInCell="0" allowOverlap="1" wp14:anchorId="0A834ED8" wp14:editId="05F995C6">
                <wp:simplePos x="0" y="0"/>
                <wp:positionH relativeFrom="margin">
                  <wp:posOffset>539750</wp:posOffset>
                </wp:positionH>
                <wp:positionV relativeFrom="margin">
                  <wp:posOffset>-28575</wp:posOffset>
                </wp:positionV>
                <wp:extent cx="4689475" cy="5733415"/>
                <wp:effectExtent l="0" t="7620" r="27305" b="27305"/>
                <wp:wrapSquare wrapText="bothSides"/>
                <wp:docPr id="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89475" cy="5733415"/>
                        </a:xfrm>
                        <a:prstGeom prst="roundRect">
                          <a:avLst>
                            <a:gd name="adj" fmla="val 13032"/>
                          </a:avLst>
                        </a:prstGeom>
                        <a:gradFill flip="none" rotWithShape="1">
                          <a:gsLst>
                            <a:gs pos="0">
                              <a:srgbClr val="99CC00">
                                <a:tint val="66000"/>
                                <a:satMod val="160000"/>
                              </a:srgbClr>
                            </a:gs>
                            <a:gs pos="50000">
                              <a:srgbClr val="99CC00">
                                <a:tint val="44500"/>
                                <a:satMod val="160000"/>
                              </a:srgbClr>
                            </a:gs>
                            <a:gs pos="100000">
                              <a:srgbClr val="99CC00">
                                <a:tint val="23500"/>
                                <a:satMod val="160000"/>
                              </a:srgbClr>
                            </a:gs>
                          </a:gsLst>
                          <a:lin ang="2700000" scaled="1"/>
                          <a:tileRect/>
                        </a:gradFill>
                        <a:ln>
                          <a:solidFill>
                            <a:srgbClr val="99CC00"/>
                          </a:solidFill>
                        </a:ln>
                        <a:extLst/>
                      </wps:spPr>
                      <wps:style>
                        <a:lnRef idx="2">
                          <a:schemeClr val="accent6"/>
                        </a:lnRef>
                        <a:fillRef idx="1">
                          <a:schemeClr val="lt1"/>
                        </a:fillRef>
                        <a:effectRef idx="0">
                          <a:schemeClr val="accent6"/>
                        </a:effectRef>
                        <a:fontRef idx="minor">
                          <a:schemeClr val="dk1"/>
                        </a:fontRef>
                      </wps:style>
                      <wps:txbx>
                        <w:txbxContent>
                          <w:p w14:paraId="62578EED" w14:textId="25EE11E5" w:rsidR="00166BF0" w:rsidRPr="00FA04D3" w:rsidRDefault="00166BF0" w:rsidP="005D104B">
                            <w:pPr>
                              <w:rPr>
                                <w:rFonts w:ascii="Times New Roman" w:hAnsi="Times New Roman" w:cs="Times New Roman"/>
                                <w:b/>
                                <w:sz w:val="24"/>
                              </w:rPr>
                            </w:pPr>
                            <w:r w:rsidRPr="00FA04D3">
                              <w:rPr>
                                <w:rFonts w:ascii="Times New Roman" w:hAnsi="Times New Roman" w:cs="Times New Roman"/>
                                <w:b/>
                                <w:sz w:val="24"/>
                              </w:rPr>
                              <w:t>Passend onderwijs</w:t>
                            </w:r>
                          </w:p>
                          <w:p w14:paraId="5413088B" w14:textId="77777777" w:rsidR="00166BF0" w:rsidRPr="00FA04D3" w:rsidRDefault="00166BF0" w:rsidP="005D104B">
                            <w:pPr>
                              <w:rPr>
                                <w:rFonts w:ascii="Times New Roman" w:hAnsi="Times New Roman" w:cs="Times New Roman"/>
                                <w:sz w:val="24"/>
                              </w:rPr>
                            </w:pPr>
                            <w:r w:rsidRPr="00FA04D3">
                              <w:rPr>
                                <w:rFonts w:ascii="Times New Roman" w:hAnsi="Times New Roman" w:cs="Times New Roman"/>
                                <w:sz w:val="24"/>
                              </w:rPr>
                              <w:t xml:space="preserve">Sinds 2014 is de wet Passend Onderwijs van kracht, waardoor scholen een zorgplicht hebben gekregen. Om alle leerlingen die extra ondersteuning nodig hebben een passende onderwijsplek aan te kunnen bieden, werken scholen samen in samenwerkingsverbanden. Bijna alle scholen van De Haagse Scholen participeren in het samenwerkingsverband van SPPOH. Dit geldt niet voor de VSO-afdelingen, deze zijn aangesloten bij Samenwerkingsverband Zuid-Holland West. De scholen “de Strandwacht” en “De Piramide” maken daarnaast deel uit van enkele andere samenwerkingsverbanden. </w:t>
                            </w:r>
                          </w:p>
                          <w:p w14:paraId="40CF3091" w14:textId="1C83B9F2" w:rsidR="00166BF0" w:rsidRPr="00FA04D3" w:rsidRDefault="00166BF0" w:rsidP="005D104B">
                            <w:pPr>
                              <w:rPr>
                                <w:rFonts w:ascii="Times New Roman" w:hAnsi="Times New Roman" w:cs="Times New Roman"/>
                                <w:sz w:val="24"/>
                              </w:rPr>
                            </w:pPr>
                            <w:r w:rsidRPr="00FA04D3">
                              <w:rPr>
                                <w:rFonts w:ascii="Times New Roman" w:hAnsi="Times New Roman" w:cs="Times New Roman"/>
                                <w:sz w:val="24"/>
                              </w:rPr>
                              <w:t>SPPOH heeft kaders gesteld waarbinnen passend onderwijs op de scholen vorm gegeven wordt en er een dekkend aanbod voor al onze leerlingen binnen het samenwerkingsverband is. De scholen werken op drie niveaus aan passend onderwijs: 1) de basisondersteuning, 2) extra ondersteuning door arrangementen (voor een individuele leerling of een klein groepje leerlingen) en 3) extra ondersteuning door plaatsing op een SBO of SO. Voor het gehele kader: zie het ondersteuningsplan van SPPOH</w:t>
                            </w:r>
                          </w:p>
                          <w:p w14:paraId="793B8C4B" w14:textId="2BA0544F" w:rsidR="00166BF0" w:rsidRPr="00FA04D3" w:rsidRDefault="00166BF0" w:rsidP="005D104B">
                            <w:pPr>
                              <w:rPr>
                                <w:rFonts w:ascii="Times New Roman" w:hAnsi="Times New Roman" w:cs="Times New Roman"/>
                                <w:sz w:val="24"/>
                              </w:rPr>
                            </w:pPr>
                            <w:r w:rsidRPr="00FA04D3">
                              <w:rPr>
                                <w:rFonts w:ascii="Times New Roman" w:hAnsi="Times New Roman" w:cs="Times New Roman"/>
                                <w:sz w:val="24"/>
                              </w:rPr>
                              <w:t xml:space="preserve"> </w:t>
                            </w:r>
                            <w:hyperlink r:id="rId16" w:history="1">
                              <w:r w:rsidRPr="00FA04D3">
                                <w:rPr>
                                  <w:rStyle w:val="Hyperlink"/>
                                  <w:rFonts w:ascii="Times New Roman" w:hAnsi="Times New Roman" w:cs="Times New Roman"/>
                                  <w:sz w:val="24"/>
                                </w:rPr>
                                <w:t>http://www.sppoh.nl/wp-content/uploads/2017/09/Ondersteuningsplan-2017-2021-SPPOH-versie-1.0-defintief-7-juli-2017.pdf</w:t>
                              </w:r>
                            </w:hyperlink>
                            <w:r w:rsidRPr="00FA04D3">
                              <w:rPr>
                                <w:rFonts w:ascii="Times New Roman" w:hAnsi="Times New Roman" w:cs="Times New Roman"/>
                                <w:sz w:val="24"/>
                              </w:rPr>
                              <w:t xml:space="preserve"> .</w:t>
                            </w:r>
                          </w:p>
                          <w:p w14:paraId="7C82043E" w14:textId="795721FA" w:rsidR="00166BF0" w:rsidRPr="00FA04D3" w:rsidRDefault="00166BF0" w:rsidP="00D977EC">
                            <w:pPr>
                              <w:rPr>
                                <w:rFonts w:ascii="Times New Roman" w:hAnsi="Times New Roman" w:cs="Times New Roman"/>
                                <w:sz w:val="24"/>
                              </w:rPr>
                            </w:pPr>
                            <w:r w:rsidRPr="00FA04D3">
                              <w:rPr>
                                <w:rFonts w:ascii="Times New Roman" w:hAnsi="Times New Roman" w:cs="Times New Roman"/>
                                <w:sz w:val="24"/>
                              </w:rPr>
                              <w:t xml:space="preserve">Alle scholen van De Haagse Scholen hebben een schoolondersteuningsprofiel  (SOP) ontwikkeld waarmee we aan ouders en andere scholen laten zien wat we bieden aan basisondersteuning en extra ondersteuning. </w:t>
                            </w:r>
                          </w:p>
                          <w:p w14:paraId="1EBF63D7" w14:textId="050BB73E" w:rsidR="00166BF0" w:rsidRPr="00FA04D3" w:rsidRDefault="00166BF0" w:rsidP="00D977EC">
                            <w:pPr>
                              <w:rPr>
                                <w:rFonts w:ascii="Times New Roman" w:hAnsi="Times New Roman" w:cs="Times New Roman"/>
                                <w:sz w:val="24"/>
                              </w:rPr>
                            </w:pPr>
                            <w:r w:rsidRPr="00FA04D3">
                              <w:rPr>
                                <w:rFonts w:ascii="Times New Roman" w:hAnsi="Times New Roman" w:cs="Times New Roman"/>
                                <w:sz w:val="24"/>
                              </w:rPr>
                              <w:t xml:space="preserve">Binnen ons bestuur zien we een groei van onze SO en SBO scholen. De Haagse Scholen wil in de toekomst graag een antwoord vinden, hoe om te gaan met deze groei en wat dit betekent voor de basisondersteuning op onze reguliere scholen. </w:t>
                            </w:r>
                          </w:p>
                          <w:p w14:paraId="22E9A70D" w14:textId="34F66B34" w:rsidR="00166BF0" w:rsidRDefault="00166BF0" w:rsidP="005D104B"/>
                          <w:p w14:paraId="6B4CCB2F" w14:textId="22E73F35" w:rsidR="00166BF0" w:rsidRDefault="00166BF0">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ershild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834ED8" id="_x0000_s1039" style="position:absolute;margin-left:42.5pt;margin-top:-2.25pt;width:369.25pt;height:451.4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" o:allowincell="f" fillcolor="#c7f38a" strokecolor="#9c0" strokeweight="1pt">
                <v:fill color2="#edfadd" rotate="t" angle="45" colors="0 #c7f38a;.5 #dbf5b9;1 #edfadd" focus="100%" type="gradient"/>
                <v:stroke joinstyle="miter"/>
                <v:textbox>
                  <w:txbxContent>
                    <w:p w14:paraId="62578EED" w14:textId="25EE11E5" w:rsidR="00166BF0" w:rsidRPr="00FA04D3" w:rsidRDefault="00166BF0" w:rsidP="005D104B">
                      <w:pPr>
                        <w:rPr>
                          <w:rFonts w:ascii="Times New Roman" w:hAnsi="Times New Roman" w:cs="Times New Roman"/>
                          <w:b/>
                          <w:sz w:val="24"/>
                        </w:rPr>
                      </w:pPr>
                      <w:r w:rsidRPr="00FA04D3">
                        <w:rPr>
                          <w:rFonts w:ascii="Times New Roman" w:hAnsi="Times New Roman" w:cs="Times New Roman"/>
                          <w:b/>
                          <w:sz w:val="24"/>
                        </w:rPr>
                        <w:t>Passend onderwijs</w:t>
                      </w:r>
                    </w:p>
                    <w:p w14:paraId="5413088B" w14:textId="77777777" w:rsidR="00166BF0" w:rsidRPr="00FA04D3" w:rsidRDefault="00166BF0" w:rsidP="005D104B">
                      <w:pPr>
                        <w:rPr>
                          <w:rFonts w:ascii="Times New Roman" w:hAnsi="Times New Roman" w:cs="Times New Roman"/>
                          <w:sz w:val="24"/>
                        </w:rPr>
                      </w:pPr>
                      <w:r w:rsidRPr="00FA04D3">
                        <w:rPr>
                          <w:rFonts w:ascii="Times New Roman" w:hAnsi="Times New Roman" w:cs="Times New Roman"/>
                          <w:sz w:val="24"/>
                        </w:rPr>
                        <w:t xml:space="preserve">Sinds 2014 is de wet Passend Onderwijs van kracht, waardoor scholen een zorgplicht hebben gekregen. Om alle leerlingen die extra ondersteuning nodig hebben een passende onderwijsplek aan te kunnen bieden, werken scholen samen in samenwerkingsverbanden. Bijna alle scholen van De Haagse Scholen participeren in het samenwerkingsverband van SPPOH. Dit geldt niet voor de VSO-afdelingen, deze zijn aangesloten bij Samenwerkingsverband Zuid-Holland West. De scholen “de Strandwacht” en “De Piramide” maken daarnaast deel uit van enkele andere samenwerkingsverbanden. </w:t>
                      </w:r>
                    </w:p>
                    <w:p w14:paraId="40CF3091" w14:textId="1C83B9F2" w:rsidR="00166BF0" w:rsidRPr="00FA04D3" w:rsidRDefault="00166BF0" w:rsidP="005D104B">
                      <w:pPr>
                        <w:rPr>
                          <w:rFonts w:ascii="Times New Roman" w:hAnsi="Times New Roman" w:cs="Times New Roman"/>
                          <w:sz w:val="24"/>
                        </w:rPr>
                      </w:pPr>
                      <w:r w:rsidRPr="00FA04D3">
                        <w:rPr>
                          <w:rFonts w:ascii="Times New Roman" w:hAnsi="Times New Roman" w:cs="Times New Roman"/>
                          <w:sz w:val="24"/>
                        </w:rPr>
                        <w:t>SPPOH heeft kaders gesteld waarbinnen passend onderwijs op de scholen vorm gegeven wordt en er een dekkend aanbod voor al onze leerlingen binnen het samenwerkingsverband is. De scholen werken op drie niveaus aan passend onderwijs: 1) de basisondersteuning, 2) extra ondersteuning door arrangementen (voor een individuele leerling of een klein groepje leerlingen) en 3) extra ondersteuning door plaatsing op een SBO of SO. Voor het gehele kader: zie het ondersteuningsplan van SPPOH</w:t>
                      </w:r>
                    </w:p>
                    <w:p w14:paraId="793B8C4B" w14:textId="2BA0544F" w:rsidR="00166BF0" w:rsidRPr="00FA04D3" w:rsidRDefault="00166BF0" w:rsidP="005D104B">
                      <w:pPr>
                        <w:rPr>
                          <w:rFonts w:ascii="Times New Roman" w:hAnsi="Times New Roman" w:cs="Times New Roman"/>
                          <w:sz w:val="24"/>
                        </w:rPr>
                      </w:pPr>
                      <w:r w:rsidRPr="00FA04D3">
                        <w:rPr>
                          <w:rFonts w:ascii="Times New Roman" w:hAnsi="Times New Roman" w:cs="Times New Roman"/>
                          <w:sz w:val="24"/>
                        </w:rPr>
                        <w:t xml:space="preserve"> </w:t>
                      </w:r>
                      <w:hyperlink r:id="rId17" w:history="1">
                        <w:r w:rsidRPr="00FA04D3">
                          <w:rPr>
                            <w:rStyle w:val="Hyperlink"/>
                            <w:rFonts w:ascii="Times New Roman" w:hAnsi="Times New Roman" w:cs="Times New Roman"/>
                            <w:sz w:val="24"/>
                          </w:rPr>
                          <w:t>http://www.sppoh.nl/wp-content/uploads/2017/09/Ondersteuningsplan-2017-2021-SPPOH-versie-1.0-defintief-7-juli-2017.pdf</w:t>
                        </w:r>
                      </w:hyperlink>
                      <w:r w:rsidRPr="00FA04D3">
                        <w:rPr>
                          <w:rFonts w:ascii="Times New Roman" w:hAnsi="Times New Roman" w:cs="Times New Roman"/>
                          <w:sz w:val="24"/>
                        </w:rPr>
                        <w:t xml:space="preserve"> .</w:t>
                      </w:r>
                    </w:p>
                    <w:p w14:paraId="7C82043E" w14:textId="795721FA" w:rsidR="00166BF0" w:rsidRPr="00FA04D3" w:rsidRDefault="00166BF0" w:rsidP="00D977EC">
                      <w:pPr>
                        <w:rPr>
                          <w:rFonts w:ascii="Times New Roman" w:hAnsi="Times New Roman" w:cs="Times New Roman"/>
                          <w:sz w:val="24"/>
                        </w:rPr>
                      </w:pPr>
                      <w:r w:rsidRPr="00FA04D3">
                        <w:rPr>
                          <w:rFonts w:ascii="Times New Roman" w:hAnsi="Times New Roman" w:cs="Times New Roman"/>
                          <w:sz w:val="24"/>
                        </w:rPr>
                        <w:t xml:space="preserve">Alle scholen van De Haagse Scholen hebben een </w:t>
                      </w:r>
                      <w:proofErr w:type="spellStart"/>
                      <w:r w:rsidRPr="00FA04D3">
                        <w:rPr>
                          <w:rFonts w:ascii="Times New Roman" w:hAnsi="Times New Roman" w:cs="Times New Roman"/>
                          <w:sz w:val="24"/>
                        </w:rPr>
                        <w:t>schoolondersteuningsprofiel</w:t>
                      </w:r>
                      <w:proofErr w:type="spellEnd"/>
                      <w:r w:rsidRPr="00FA04D3">
                        <w:rPr>
                          <w:rFonts w:ascii="Times New Roman" w:hAnsi="Times New Roman" w:cs="Times New Roman"/>
                          <w:sz w:val="24"/>
                        </w:rPr>
                        <w:t xml:space="preserve">  (SOP) ontwikkeld waarmee we aan ouders en andere scholen laten zien wat we bieden aan basisondersteuning en extra ondersteuning. </w:t>
                      </w:r>
                    </w:p>
                    <w:p w14:paraId="1EBF63D7" w14:textId="050BB73E" w:rsidR="00166BF0" w:rsidRPr="00FA04D3" w:rsidRDefault="00166BF0" w:rsidP="00D977EC">
                      <w:pPr>
                        <w:rPr>
                          <w:rFonts w:ascii="Times New Roman" w:hAnsi="Times New Roman" w:cs="Times New Roman"/>
                          <w:sz w:val="24"/>
                        </w:rPr>
                      </w:pPr>
                      <w:r w:rsidRPr="00FA04D3">
                        <w:rPr>
                          <w:rFonts w:ascii="Times New Roman" w:hAnsi="Times New Roman" w:cs="Times New Roman"/>
                          <w:sz w:val="24"/>
                        </w:rPr>
                        <w:t xml:space="preserve">Binnen ons bestuur zien we een groei van onze SO en SBO scholen. De Haagse Scholen wil in de toekomst graag een antwoord vinden, hoe om te gaan met deze groei en wat dit betekent voor de basisondersteuning op onze reguliere scholen. </w:t>
                      </w:r>
                    </w:p>
                    <w:p w14:paraId="22E9A70D" w14:textId="34F66B34" w:rsidR="00166BF0" w:rsidRDefault="00166BF0" w:rsidP="005D104B"/>
                    <w:p w14:paraId="6B4CCB2F" w14:textId="22E73F35" w:rsidR="00166BF0" w:rsidRDefault="00166BF0">
                      <w:pPr>
                        <w:jc w:val="center"/>
                        <w:rPr>
                          <w:rFonts w:asciiTheme="majorHAnsi" w:eastAsiaTheme="majorEastAsia" w:hAnsiTheme="majorHAnsi" w:cstheme="majorBidi"/>
                          <w:i/>
                          <w:iCs/>
                          <w:color w:val="FFFFFF" w:themeColor="background1"/>
                          <w:sz w:val="28"/>
                          <w:szCs w:val="28"/>
                        </w:rPr>
                      </w:pPr>
                      <w:proofErr w:type="spellStart"/>
                      <w:r>
                        <w:rPr>
                          <w:rFonts w:asciiTheme="majorHAnsi" w:eastAsiaTheme="majorEastAsia" w:hAnsiTheme="majorHAnsi" w:cstheme="majorBidi"/>
                          <w:i/>
                          <w:iCs/>
                          <w:color w:val="FFFFFF" w:themeColor="background1"/>
                          <w:sz w:val="28"/>
                          <w:szCs w:val="28"/>
                        </w:rPr>
                        <w:t>ershild</w:t>
                      </w:r>
                      <w:proofErr w:type="spellEnd"/>
                    </w:p>
                  </w:txbxContent>
                </v:textbox>
                <w10:wrap type="square" anchorx="margin" anchory="margin"/>
              </v:roundrect>
            </w:pict>
          </mc:Fallback>
        </mc:AlternateContent>
      </w:r>
      <w:r w:rsidR="00874143" w:rsidRPr="00FA04D3">
        <w:rPr>
          <w:rFonts w:ascii="Times New Roman" w:hAnsi="Times New Roman" w:cs="Times New Roman"/>
          <w:color w:val="99CC00"/>
          <w:sz w:val="24"/>
          <w:szCs w:val="24"/>
        </w:rPr>
        <w:t>Ondersteuning</w:t>
      </w:r>
      <w:r w:rsidR="008F3B9F" w:rsidRPr="00FA04D3">
        <w:rPr>
          <w:rFonts w:ascii="Times New Roman" w:hAnsi="Times New Roman" w:cs="Times New Roman"/>
          <w:color w:val="99CC00"/>
          <w:sz w:val="24"/>
          <w:szCs w:val="24"/>
        </w:rPr>
        <w:t xml:space="preserve"> en begeleiding</w:t>
      </w:r>
      <w:bookmarkEnd w:id="11"/>
      <w:bookmarkEnd w:id="12"/>
    </w:p>
    <w:p w14:paraId="35D4BC2F" w14:textId="48D5DDAA" w:rsidR="005567B8" w:rsidRPr="005F60EE" w:rsidRDefault="005567B8" w:rsidP="0088636F">
      <w:pPr>
        <w:rPr>
          <w:rFonts w:ascii="Times New Roman" w:hAnsi="Times New Roman" w:cs="Times New Roman"/>
          <w:sz w:val="24"/>
          <w:szCs w:val="24"/>
        </w:rPr>
      </w:pPr>
    </w:p>
    <w:p w14:paraId="5D826975" w14:textId="074E1087" w:rsidR="00876C1E" w:rsidRPr="008535FE" w:rsidRDefault="00876C1E" w:rsidP="005567B8">
      <w:pPr>
        <w:rPr>
          <w:rFonts w:ascii="Times New Roman" w:hAnsi="Times New Roman" w:cs="Times New Roman"/>
          <w:sz w:val="24"/>
          <w:szCs w:val="24"/>
        </w:rPr>
      </w:pPr>
    </w:p>
    <w:p w14:paraId="58DCC470" w14:textId="124229FA" w:rsidR="009C04DD" w:rsidRPr="003F00C3" w:rsidRDefault="009C04DD" w:rsidP="004F34C3">
      <w:pPr>
        <w:ind w:firstLine="708"/>
        <w:rPr>
          <w:rFonts w:ascii="Times New Roman" w:hAnsi="Times New Roman" w:cs="Times New Roman"/>
          <w:sz w:val="24"/>
          <w:szCs w:val="24"/>
        </w:rPr>
      </w:pPr>
      <w:r w:rsidRPr="003F00C3">
        <w:rPr>
          <w:rFonts w:ascii="Times New Roman" w:hAnsi="Times New Roman" w:cs="Times New Roman"/>
          <w:sz w:val="24"/>
          <w:szCs w:val="24"/>
        </w:rPr>
        <w:t>De Bonte Vlinder heeft de ondersteuningsstructuur beschreven in het School</w:t>
      </w:r>
      <w:r w:rsidR="00036581" w:rsidRPr="003F00C3">
        <w:rPr>
          <w:rFonts w:ascii="Times New Roman" w:hAnsi="Times New Roman" w:cs="Times New Roman"/>
          <w:sz w:val="24"/>
          <w:szCs w:val="24"/>
        </w:rPr>
        <w:t xml:space="preserve"> Ondersteuningsplan. </w:t>
      </w:r>
    </w:p>
    <w:p w14:paraId="2D7FA77D" w14:textId="1B25E19D" w:rsidR="002D655F" w:rsidRPr="003F00C3" w:rsidRDefault="002D655F" w:rsidP="004F34C3">
      <w:pPr>
        <w:ind w:firstLine="708"/>
        <w:rPr>
          <w:rFonts w:ascii="Times New Roman" w:hAnsi="Times New Roman" w:cs="Times New Roman"/>
          <w:sz w:val="24"/>
          <w:szCs w:val="24"/>
        </w:rPr>
      </w:pPr>
      <w:r w:rsidRPr="003F00C3">
        <w:rPr>
          <w:rFonts w:ascii="Times New Roman" w:hAnsi="Times New Roman" w:cs="Times New Roman"/>
          <w:sz w:val="24"/>
          <w:szCs w:val="24"/>
        </w:rPr>
        <w:t>Alle leerkrachten zijn zich bewus</w:t>
      </w:r>
      <w:r w:rsidR="00036581" w:rsidRPr="003F00C3">
        <w:rPr>
          <w:rFonts w:ascii="Times New Roman" w:hAnsi="Times New Roman" w:cs="Times New Roman"/>
          <w:sz w:val="24"/>
          <w:szCs w:val="24"/>
        </w:rPr>
        <w:t>t</w:t>
      </w:r>
      <w:r w:rsidRPr="003F00C3">
        <w:rPr>
          <w:rFonts w:ascii="Times New Roman" w:hAnsi="Times New Roman" w:cs="Times New Roman"/>
          <w:sz w:val="24"/>
          <w:szCs w:val="24"/>
        </w:rPr>
        <w:t xml:space="preserve"> van de grote invloed die zij op de ontwikkeling van hun leerlingen hebben. Leraren reflecteren op hun eigen rol en het effect van hun gedrag op het </w:t>
      </w:r>
      <w:r w:rsidR="00036581" w:rsidRPr="003F00C3">
        <w:rPr>
          <w:rFonts w:ascii="Times New Roman" w:hAnsi="Times New Roman" w:cs="Times New Roman"/>
          <w:sz w:val="24"/>
          <w:szCs w:val="24"/>
        </w:rPr>
        <w:t>gedrag</w:t>
      </w:r>
      <w:r w:rsidRPr="003F00C3">
        <w:rPr>
          <w:rFonts w:ascii="Times New Roman" w:hAnsi="Times New Roman" w:cs="Times New Roman"/>
          <w:sz w:val="24"/>
          <w:szCs w:val="24"/>
        </w:rPr>
        <w:t xml:space="preserve"> van de leerlingen, ouders en collega’s en zijn in staat hun eigen ondersteuningsbehoeften te formuleren.</w:t>
      </w:r>
    </w:p>
    <w:p w14:paraId="10C15E65" w14:textId="4EB775A8" w:rsidR="002D655F" w:rsidRPr="003F00C3" w:rsidRDefault="002D655F" w:rsidP="004F34C3">
      <w:pPr>
        <w:ind w:firstLine="708"/>
        <w:rPr>
          <w:rFonts w:ascii="Times New Roman" w:hAnsi="Times New Roman" w:cs="Times New Roman"/>
          <w:sz w:val="24"/>
          <w:szCs w:val="24"/>
        </w:rPr>
      </w:pPr>
      <w:r w:rsidRPr="003F00C3">
        <w:rPr>
          <w:rFonts w:ascii="Times New Roman" w:hAnsi="Times New Roman" w:cs="Times New Roman"/>
          <w:sz w:val="24"/>
          <w:szCs w:val="24"/>
        </w:rPr>
        <w:t>De Bonte Vlin</w:t>
      </w:r>
      <w:r w:rsidR="003F00C3" w:rsidRPr="003F00C3">
        <w:rPr>
          <w:rFonts w:ascii="Times New Roman" w:hAnsi="Times New Roman" w:cs="Times New Roman"/>
          <w:sz w:val="24"/>
          <w:szCs w:val="24"/>
        </w:rPr>
        <w:t>der werkt met een team leerling</w:t>
      </w:r>
      <w:r w:rsidRPr="003F00C3">
        <w:rPr>
          <w:rFonts w:ascii="Times New Roman" w:hAnsi="Times New Roman" w:cs="Times New Roman"/>
          <w:sz w:val="24"/>
          <w:szCs w:val="24"/>
        </w:rPr>
        <w:t xml:space="preserve">zorg. In dit team zit een didactisch </w:t>
      </w:r>
      <w:r w:rsidR="0049078F" w:rsidRPr="003F00C3">
        <w:rPr>
          <w:rFonts w:ascii="Times New Roman" w:hAnsi="Times New Roman" w:cs="Times New Roman"/>
          <w:sz w:val="24"/>
          <w:szCs w:val="24"/>
        </w:rPr>
        <w:t>coördinator</w:t>
      </w:r>
      <w:r w:rsidR="003F00C3" w:rsidRPr="003F00C3">
        <w:rPr>
          <w:rFonts w:ascii="Times New Roman" w:hAnsi="Times New Roman" w:cs="Times New Roman"/>
          <w:sz w:val="24"/>
          <w:szCs w:val="24"/>
        </w:rPr>
        <w:t>, zorg</w:t>
      </w:r>
      <w:r w:rsidR="0049078F" w:rsidRPr="003F00C3">
        <w:rPr>
          <w:rFonts w:ascii="Times New Roman" w:hAnsi="Times New Roman" w:cs="Times New Roman"/>
          <w:sz w:val="24"/>
          <w:szCs w:val="24"/>
        </w:rPr>
        <w:t>coördinator</w:t>
      </w:r>
      <w:r w:rsidRPr="003F00C3">
        <w:rPr>
          <w:rFonts w:ascii="Times New Roman" w:hAnsi="Times New Roman" w:cs="Times New Roman"/>
          <w:sz w:val="24"/>
          <w:szCs w:val="24"/>
        </w:rPr>
        <w:t xml:space="preserve">, gedragsspecialist, een onderbouw specialist en een bovenbouw specialist. Gezamenlijk zijn zij verantwoordelijk voor de </w:t>
      </w:r>
      <w:r w:rsidR="0049078F" w:rsidRPr="003F00C3">
        <w:rPr>
          <w:rFonts w:ascii="Times New Roman" w:hAnsi="Times New Roman" w:cs="Times New Roman"/>
          <w:sz w:val="24"/>
          <w:szCs w:val="24"/>
        </w:rPr>
        <w:t>leerling zorg binnen onze school. Twee keer per jaar is er een groepsbespreking en twee keer per jaar een leerlingbespreking.</w:t>
      </w:r>
    </w:p>
    <w:p w14:paraId="53B17EE9" w14:textId="6ED6786C" w:rsidR="0049078F" w:rsidRPr="003F00C3" w:rsidRDefault="0049078F" w:rsidP="004F34C3">
      <w:pPr>
        <w:ind w:firstLine="708"/>
        <w:rPr>
          <w:rFonts w:ascii="Times New Roman" w:hAnsi="Times New Roman" w:cs="Times New Roman"/>
          <w:sz w:val="24"/>
          <w:szCs w:val="24"/>
        </w:rPr>
      </w:pPr>
      <w:r w:rsidRPr="003F00C3">
        <w:rPr>
          <w:rFonts w:ascii="Times New Roman" w:hAnsi="Times New Roman" w:cs="Times New Roman"/>
          <w:sz w:val="24"/>
          <w:szCs w:val="24"/>
        </w:rPr>
        <w:t>Elke leerling heeft bij ons op school een ontwikkelingsperspectief. In ons ontwikkelingsperspectief staan de onderwijsbehoeftes centraal. De leerlingen die extra ondersteuning nodig hebben komen terug in de CVB of het MDO. Hier zal gekeken worden of we het onderwijs op de Bonte Vlinder passend kunnen maken.</w:t>
      </w:r>
      <w:r w:rsidR="00036581" w:rsidRPr="003F00C3">
        <w:rPr>
          <w:rFonts w:ascii="Times New Roman" w:hAnsi="Times New Roman" w:cs="Times New Roman"/>
          <w:sz w:val="24"/>
          <w:szCs w:val="24"/>
        </w:rPr>
        <w:t xml:space="preserve"> Hier zal ook gekeken worden of er leerlingen terug geplaatst kunnen worden naar het reguliere aanbod. De desbetreffende basisschool zal mee genomen worden in het traject. Daarnaast zal de Bonte Vlinder nazorg bieden via een individueel arrangement op de basisschool.</w:t>
      </w:r>
    </w:p>
    <w:p w14:paraId="5182083F" w14:textId="55D3FE24" w:rsidR="00EE6426" w:rsidRPr="003F00C3" w:rsidRDefault="00EE6426" w:rsidP="004F34C3">
      <w:pPr>
        <w:ind w:firstLine="708"/>
        <w:rPr>
          <w:rFonts w:ascii="Times New Roman" w:hAnsi="Times New Roman" w:cs="Times New Roman"/>
          <w:sz w:val="24"/>
          <w:szCs w:val="24"/>
        </w:rPr>
      </w:pPr>
      <w:r w:rsidRPr="003F00C3">
        <w:rPr>
          <w:rFonts w:ascii="Times New Roman" w:hAnsi="Times New Roman" w:cs="Times New Roman"/>
          <w:sz w:val="24"/>
          <w:szCs w:val="24"/>
        </w:rPr>
        <w:t>Binnen de Bonte Vlinder is er een aanbod van extra ondersteuning: speltherapie, tekenth</w:t>
      </w:r>
      <w:r w:rsidR="003F00C3">
        <w:rPr>
          <w:rFonts w:ascii="Times New Roman" w:hAnsi="Times New Roman" w:cs="Times New Roman"/>
          <w:sz w:val="24"/>
          <w:szCs w:val="24"/>
        </w:rPr>
        <w:t>erapie, sova trainingen, Rots &amp;</w:t>
      </w:r>
      <w:r w:rsidRPr="003F00C3">
        <w:rPr>
          <w:rFonts w:ascii="Times New Roman" w:hAnsi="Times New Roman" w:cs="Times New Roman"/>
          <w:sz w:val="24"/>
          <w:szCs w:val="24"/>
        </w:rPr>
        <w:t xml:space="preserve"> Watertrainingen, logopedie, fysiotherapie, sensomotorische integratie therapie, dyslexiecoach, dyslexiebehandelaar.</w:t>
      </w:r>
    </w:p>
    <w:p w14:paraId="6AB302B2" w14:textId="366D93E6" w:rsidR="009C04DD" w:rsidRPr="003F00C3" w:rsidRDefault="00EE6426" w:rsidP="004F34C3">
      <w:pPr>
        <w:ind w:firstLine="708"/>
        <w:rPr>
          <w:rFonts w:ascii="Times New Roman" w:hAnsi="Times New Roman" w:cs="Times New Roman"/>
          <w:sz w:val="24"/>
          <w:szCs w:val="24"/>
        </w:rPr>
      </w:pPr>
      <w:r w:rsidRPr="003F00C3">
        <w:rPr>
          <w:rFonts w:ascii="Times New Roman" w:hAnsi="Times New Roman" w:cs="Times New Roman"/>
          <w:sz w:val="24"/>
          <w:szCs w:val="24"/>
        </w:rPr>
        <w:t>Wanneer de leerlingen meer nodig hebben da</w:t>
      </w:r>
      <w:r w:rsidR="00036581" w:rsidRPr="003F00C3">
        <w:rPr>
          <w:rFonts w:ascii="Times New Roman" w:hAnsi="Times New Roman" w:cs="Times New Roman"/>
          <w:sz w:val="24"/>
          <w:szCs w:val="24"/>
        </w:rPr>
        <w:t>n het reguliere</w:t>
      </w:r>
      <w:r w:rsidRPr="003F00C3">
        <w:rPr>
          <w:rFonts w:ascii="Times New Roman" w:hAnsi="Times New Roman" w:cs="Times New Roman"/>
          <w:sz w:val="24"/>
          <w:szCs w:val="24"/>
        </w:rPr>
        <w:t xml:space="preserve"> aanbod kunnen leerlingen in aanmerking komen voor een individueel arrangement. De ondersteuning op individuele basis wordt ingestemd op de leerbehoeftes van de leerlingen. Een aantal voorbeelden zijn: spraak-taal stoornis, problemen met de visus, medische problemen.</w:t>
      </w:r>
    </w:p>
    <w:p w14:paraId="24CFB1F4" w14:textId="6482AA04" w:rsidR="007C1864" w:rsidRPr="00785700" w:rsidRDefault="00785700" w:rsidP="001D4B6E">
      <w:pPr>
        <w:pStyle w:val="Geenafstand"/>
        <w:rPr>
          <w:rFonts w:ascii="Times New Roman" w:hAnsi="Times New Roman" w:cs="Times New Roman"/>
          <w:b/>
          <w:color w:val="99CC00"/>
          <w:sz w:val="24"/>
          <w:szCs w:val="24"/>
        </w:rPr>
      </w:pPr>
      <w:r w:rsidRPr="00785700">
        <w:rPr>
          <w:rFonts w:ascii="Times New Roman" w:hAnsi="Times New Roman" w:cs="Times New Roman"/>
          <w:b/>
          <w:color w:val="99CC00"/>
          <w:sz w:val="24"/>
          <w:szCs w:val="24"/>
        </w:rPr>
        <w:t>Successen</w:t>
      </w:r>
    </w:p>
    <w:p w14:paraId="03C1427C" w14:textId="5F568AD0" w:rsidR="00785700" w:rsidRDefault="00785700" w:rsidP="001D4B6E">
      <w:pPr>
        <w:pStyle w:val="Geenafstand"/>
        <w:rPr>
          <w:rFonts w:ascii="Times New Roman" w:hAnsi="Times New Roman" w:cs="Times New Roman"/>
          <w:b/>
          <w:color w:val="00B050"/>
          <w:sz w:val="24"/>
          <w:szCs w:val="24"/>
        </w:rPr>
      </w:pPr>
    </w:p>
    <w:tbl>
      <w:tblPr>
        <w:tblStyle w:val="Onopgemaaktetabel2"/>
        <w:tblW w:w="9198" w:type="dxa"/>
        <w:tblLook w:val="04A0" w:firstRow="1" w:lastRow="0" w:firstColumn="1" w:lastColumn="0" w:noHBand="0" w:noVBand="1"/>
      </w:tblPr>
      <w:tblGrid>
        <w:gridCol w:w="9198"/>
      </w:tblGrid>
      <w:tr w:rsidR="00785700" w:rsidRPr="00AA00B3" w14:paraId="5376B91D" w14:textId="77777777" w:rsidTr="00785700">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7F8D4B09" w14:textId="77777777" w:rsidR="00785700" w:rsidRDefault="00FC10E4" w:rsidP="0074684C">
            <w:pPr>
              <w:pStyle w:val="xparagraph"/>
              <w:spacing w:before="0" w:beforeAutospacing="0" w:after="0" w:afterAutospacing="0"/>
              <w:textAlignment w:val="baseline"/>
              <w:rPr>
                <w:rStyle w:val="xnormaltextrun"/>
                <w:b w:val="0"/>
                <w:bdr w:val="none" w:sz="0" w:space="0" w:color="auto" w:frame="1"/>
              </w:rPr>
            </w:pPr>
            <w:r w:rsidRPr="00FC10E4">
              <w:rPr>
                <w:rStyle w:val="xnormaltextrun"/>
                <w:b w:val="0"/>
                <w:bdr w:val="none" w:sz="0" w:space="0" w:color="auto" w:frame="1"/>
              </w:rPr>
              <w:t>Vanuit ons vorige schoolplan waren dit onze successen</w:t>
            </w:r>
          </w:p>
          <w:p w14:paraId="5436C029" w14:textId="3FF6F121" w:rsidR="00FC10E4" w:rsidRPr="00FC10E4" w:rsidRDefault="00FC10E4" w:rsidP="0074684C">
            <w:pPr>
              <w:pStyle w:val="xparagraph"/>
              <w:spacing w:before="0" w:beforeAutospacing="0" w:after="0" w:afterAutospacing="0"/>
              <w:textAlignment w:val="baseline"/>
              <w:rPr>
                <w:rStyle w:val="xnormaltextrun"/>
                <w:b w:val="0"/>
                <w:bdr w:val="none" w:sz="0" w:space="0" w:color="auto" w:frame="1"/>
              </w:rPr>
            </w:pPr>
          </w:p>
        </w:tc>
      </w:tr>
      <w:tr w:rsidR="00785700" w:rsidRPr="00AA00B3" w14:paraId="348414AF" w14:textId="77777777" w:rsidTr="0078570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50FF96AD" w14:textId="77777777" w:rsidR="00785700" w:rsidRDefault="00FC10E4" w:rsidP="0074684C">
            <w:pPr>
              <w:pStyle w:val="xparagraph"/>
              <w:spacing w:before="0" w:beforeAutospacing="0" w:after="0" w:afterAutospacing="0"/>
              <w:textAlignment w:val="baseline"/>
              <w:rPr>
                <w:rStyle w:val="xnormaltextrun"/>
                <w:b w:val="0"/>
                <w:bdr w:val="none" w:sz="0" w:space="0" w:color="auto" w:frame="1"/>
              </w:rPr>
            </w:pPr>
            <w:r w:rsidRPr="00FC10E4">
              <w:rPr>
                <w:rStyle w:val="xnormaltextrun"/>
                <w:b w:val="0"/>
                <w:bdr w:val="none" w:sz="0" w:space="0" w:color="auto" w:frame="1"/>
              </w:rPr>
              <w:t>Binnen de school hebben we een dyslexiecoach.</w:t>
            </w:r>
          </w:p>
          <w:p w14:paraId="0CA86DAC" w14:textId="5F8D7648" w:rsidR="00FC10E4" w:rsidRPr="00FC10E4" w:rsidRDefault="00FC10E4" w:rsidP="0074684C">
            <w:pPr>
              <w:pStyle w:val="xparagraph"/>
              <w:spacing w:before="0" w:beforeAutospacing="0" w:after="0" w:afterAutospacing="0"/>
              <w:textAlignment w:val="baseline"/>
              <w:rPr>
                <w:rStyle w:val="xnormaltextrun"/>
                <w:b w:val="0"/>
                <w:bdr w:val="none" w:sz="0" w:space="0" w:color="auto" w:frame="1"/>
              </w:rPr>
            </w:pPr>
          </w:p>
        </w:tc>
      </w:tr>
      <w:tr w:rsidR="00785700" w:rsidRPr="00AA00B3" w14:paraId="6F649181" w14:textId="77777777" w:rsidTr="00785700">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086151BF" w14:textId="77777777" w:rsidR="00FC10E4" w:rsidRPr="00FC10E4" w:rsidRDefault="00FC10E4" w:rsidP="00FC10E4">
            <w:pPr>
              <w:pStyle w:val="Geenafstand"/>
              <w:rPr>
                <w:rFonts w:ascii="Times New Roman" w:hAnsi="Times New Roman" w:cs="Times New Roman"/>
                <w:b w:val="0"/>
                <w:sz w:val="24"/>
                <w:szCs w:val="24"/>
              </w:rPr>
            </w:pPr>
            <w:r w:rsidRPr="00FC10E4">
              <w:rPr>
                <w:rFonts w:ascii="Times New Roman" w:hAnsi="Times New Roman" w:cs="Times New Roman"/>
                <w:b w:val="0"/>
                <w:sz w:val="24"/>
                <w:szCs w:val="24"/>
              </w:rPr>
              <w:t>Binnen de school hebben we een gedragsspecialist.</w:t>
            </w:r>
          </w:p>
          <w:p w14:paraId="4A1A5610" w14:textId="31C7E688" w:rsidR="00785700" w:rsidRPr="00FC10E4" w:rsidRDefault="00785700" w:rsidP="0074684C">
            <w:pPr>
              <w:pStyle w:val="xparagraph"/>
              <w:spacing w:before="0" w:beforeAutospacing="0" w:after="0" w:afterAutospacing="0"/>
              <w:textAlignment w:val="baseline"/>
              <w:rPr>
                <w:rStyle w:val="xnormaltextrun"/>
                <w:b w:val="0"/>
                <w:bdr w:val="none" w:sz="0" w:space="0" w:color="auto" w:frame="1"/>
              </w:rPr>
            </w:pPr>
          </w:p>
        </w:tc>
      </w:tr>
      <w:tr w:rsidR="00785700" w:rsidRPr="00AA00B3" w14:paraId="25FC1D19" w14:textId="77777777" w:rsidTr="0078570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4BC99CF0" w14:textId="77777777" w:rsidR="00FC10E4" w:rsidRPr="00FC10E4" w:rsidRDefault="00FC10E4" w:rsidP="00FC10E4">
            <w:pPr>
              <w:pStyle w:val="Geenafstand"/>
              <w:rPr>
                <w:rFonts w:ascii="Times New Roman" w:hAnsi="Times New Roman" w:cs="Times New Roman"/>
                <w:b w:val="0"/>
                <w:sz w:val="24"/>
                <w:szCs w:val="24"/>
              </w:rPr>
            </w:pPr>
            <w:r w:rsidRPr="00FC10E4">
              <w:rPr>
                <w:rFonts w:ascii="Times New Roman" w:hAnsi="Times New Roman" w:cs="Times New Roman"/>
                <w:b w:val="0"/>
                <w:sz w:val="24"/>
                <w:szCs w:val="24"/>
              </w:rPr>
              <w:t>Binnen de school houden we twee keer per jaar een leerlingbespreking en twee keer per jaar groepsbespreking.</w:t>
            </w:r>
          </w:p>
          <w:p w14:paraId="002EFF13" w14:textId="5CE3B011" w:rsidR="00785700" w:rsidRPr="00FC10E4" w:rsidRDefault="00785700" w:rsidP="0074684C">
            <w:pPr>
              <w:pStyle w:val="xparagraph"/>
              <w:spacing w:before="0" w:beforeAutospacing="0" w:after="0" w:afterAutospacing="0"/>
              <w:textAlignment w:val="baseline"/>
              <w:rPr>
                <w:rStyle w:val="xnormaltextrun"/>
                <w:b w:val="0"/>
                <w:bdr w:val="none" w:sz="0" w:space="0" w:color="auto" w:frame="1"/>
              </w:rPr>
            </w:pPr>
          </w:p>
        </w:tc>
      </w:tr>
      <w:tr w:rsidR="00FC10E4" w:rsidRPr="00AA00B3" w14:paraId="35445E1B" w14:textId="77777777" w:rsidTr="00785700">
        <w:trPr>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7E1F0F75" w14:textId="77777777" w:rsidR="00FC10E4" w:rsidRPr="00FC10E4" w:rsidRDefault="00FC10E4" w:rsidP="00FC10E4">
            <w:pPr>
              <w:pStyle w:val="Geenafstand"/>
              <w:rPr>
                <w:rFonts w:ascii="Times New Roman" w:hAnsi="Times New Roman" w:cs="Times New Roman"/>
                <w:b w:val="0"/>
                <w:sz w:val="24"/>
                <w:szCs w:val="24"/>
              </w:rPr>
            </w:pPr>
            <w:r w:rsidRPr="00FC10E4">
              <w:rPr>
                <w:rFonts w:ascii="Times New Roman" w:hAnsi="Times New Roman" w:cs="Times New Roman"/>
                <w:b w:val="0"/>
                <w:sz w:val="24"/>
                <w:szCs w:val="24"/>
              </w:rPr>
              <w:t>Binnen de school werken we met een team leerling zorg die om de week zorgleerlingen bespreekt.</w:t>
            </w:r>
          </w:p>
          <w:p w14:paraId="14C71A30" w14:textId="77777777" w:rsidR="00FC10E4" w:rsidRPr="00FC10E4" w:rsidRDefault="00FC10E4" w:rsidP="00FC10E4">
            <w:pPr>
              <w:pStyle w:val="Geenafstand"/>
              <w:rPr>
                <w:rFonts w:ascii="Times New Roman" w:hAnsi="Times New Roman" w:cs="Times New Roman"/>
                <w:b w:val="0"/>
                <w:sz w:val="24"/>
                <w:szCs w:val="24"/>
              </w:rPr>
            </w:pPr>
          </w:p>
        </w:tc>
      </w:tr>
      <w:tr w:rsidR="00FC10E4" w:rsidRPr="00AA00B3" w14:paraId="449FA1CF" w14:textId="77777777" w:rsidTr="0078570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5F3C16FC" w14:textId="77777777" w:rsidR="00FC10E4" w:rsidRPr="00FC10E4" w:rsidRDefault="00FC10E4" w:rsidP="00FC10E4">
            <w:pPr>
              <w:pStyle w:val="Geenafstand"/>
              <w:rPr>
                <w:rFonts w:ascii="Times New Roman" w:hAnsi="Times New Roman" w:cs="Times New Roman"/>
                <w:b w:val="0"/>
                <w:sz w:val="24"/>
                <w:szCs w:val="24"/>
              </w:rPr>
            </w:pPr>
            <w:r w:rsidRPr="00FC10E4">
              <w:rPr>
                <w:rFonts w:ascii="Times New Roman" w:hAnsi="Times New Roman" w:cs="Times New Roman"/>
                <w:b w:val="0"/>
                <w:sz w:val="24"/>
                <w:szCs w:val="24"/>
              </w:rPr>
              <w:t>Binnen de school hebben we een therapie groep die maandelijks de leerlingen bespreekt op het gebied van sociaal emotionele ontwikkeling.</w:t>
            </w:r>
          </w:p>
          <w:p w14:paraId="6430F122" w14:textId="77777777" w:rsidR="00FC10E4" w:rsidRPr="00FC10E4" w:rsidRDefault="00FC10E4" w:rsidP="00FC10E4">
            <w:pPr>
              <w:pStyle w:val="Geenafstand"/>
              <w:rPr>
                <w:rFonts w:ascii="Times New Roman" w:hAnsi="Times New Roman" w:cs="Times New Roman"/>
                <w:b w:val="0"/>
                <w:sz w:val="24"/>
                <w:szCs w:val="24"/>
              </w:rPr>
            </w:pPr>
          </w:p>
        </w:tc>
      </w:tr>
    </w:tbl>
    <w:p w14:paraId="16182621" w14:textId="77777777" w:rsidR="00785700" w:rsidRPr="008535FE" w:rsidRDefault="00785700" w:rsidP="001D4B6E">
      <w:pPr>
        <w:pStyle w:val="Geenafstand"/>
        <w:rPr>
          <w:rFonts w:ascii="Times New Roman" w:hAnsi="Times New Roman" w:cs="Times New Roman"/>
          <w:b/>
          <w:color w:val="00B050"/>
          <w:sz w:val="24"/>
          <w:szCs w:val="24"/>
        </w:rPr>
      </w:pPr>
    </w:p>
    <w:p w14:paraId="5AC39DDE" w14:textId="77777777" w:rsidR="001D4B6E" w:rsidRPr="008535FE" w:rsidRDefault="001D4B6E" w:rsidP="001D4B6E">
      <w:pPr>
        <w:pStyle w:val="Geenafstand"/>
        <w:rPr>
          <w:rFonts w:ascii="Times New Roman" w:hAnsi="Times New Roman" w:cs="Times New Roman"/>
          <w:color w:val="00B050"/>
          <w:sz w:val="24"/>
          <w:szCs w:val="24"/>
        </w:rPr>
      </w:pPr>
    </w:p>
    <w:p w14:paraId="4ABB0FF8" w14:textId="77777777" w:rsidR="001D6736" w:rsidRDefault="001D6736" w:rsidP="00CD7FD9">
      <w:pPr>
        <w:pStyle w:val="Geenafstand"/>
        <w:rPr>
          <w:rFonts w:ascii="Times New Roman" w:hAnsi="Times New Roman" w:cs="Times New Roman"/>
          <w:color w:val="00B050"/>
          <w:sz w:val="24"/>
          <w:szCs w:val="24"/>
        </w:rPr>
      </w:pPr>
      <w:r w:rsidRPr="001D6736">
        <w:rPr>
          <w:rStyle w:val="xnormaltextrun"/>
          <w:rFonts w:ascii="Times New Roman" w:hAnsi="Times New Roman" w:cs="Times New Roman"/>
          <w:b/>
          <w:sz w:val="24"/>
          <w:szCs w:val="24"/>
        </w:rPr>
        <w:t>S</w:t>
      </w:r>
      <w:r w:rsidR="001D4B6E" w:rsidRPr="001D6736">
        <w:rPr>
          <w:rStyle w:val="xnormaltextrun"/>
          <w:rFonts w:ascii="Times New Roman" w:hAnsi="Times New Roman" w:cs="Times New Roman"/>
          <w:b/>
          <w:sz w:val="24"/>
          <w:szCs w:val="24"/>
        </w:rPr>
        <w:t>peerpunten</w:t>
      </w:r>
      <w:r w:rsidR="001D4B6E" w:rsidRPr="001D6736">
        <w:rPr>
          <w:rStyle w:val="xscxw160831978"/>
          <w:rFonts w:ascii="Times New Roman" w:hAnsi="Times New Roman" w:cs="Times New Roman"/>
          <w:sz w:val="24"/>
          <w:szCs w:val="24"/>
        </w:rPr>
        <w:t> </w:t>
      </w:r>
    </w:p>
    <w:p w14:paraId="66F1C9B0" w14:textId="77777777" w:rsidR="001D6736" w:rsidRDefault="001D6736" w:rsidP="00CD7FD9">
      <w:pPr>
        <w:pStyle w:val="Geenafstand"/>
        <w:rPr>
          <w:rFonts w:ascii="Times New Roman" w:hAnsi="Times New Roman" w:cs="Times New Roman"/>
          <w:color w:val="00B050"/>
          <w:sz w:val="24"/>
          <w:szCs w:val="24"/>
        </w:rPr>
      </w:pPr>
    </w:p>
    <w:tbl>
      <w:tblPr>
        <w:tblStyle w:val="Onopgemaaktetabel2"/>
        <w:tblW w:w="9198" w:type="dxa"/>
        <w:tblLook w:val="04A0" w:firstRow="1" w:lastRow="0" w:firstColumn="1" w:lastColumn="0" w:noHBand="0" w:noVBand="1"/>
      </w:tblPr>
      <w:tblGrid>
        <w:gridCol w:w="9198"/>
      </w:tblGrid>
      <w:tr w:rsidR="001D6736" w:rsidRPr="00AA00B3" w14:paraId="34355E7C" w14:textId="77777777" w:rsidTr="0074684C">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36DCF050" w14:textId="77777777" w:rsidR="001D6736" w:rsidRPr="001D6736" w:rsidRDefault="001D6736" w:rsidP="001D6736">
            <w:pPr>
              <w:pStyle w:val="Geenafstand"/>
              <w:rPr>
                <w:rFonts w:ascii="Times New Roman" w:hAnsi="Times New Roman" w:cs="Times New Roman"/>
                <w:b w:val="0"/>
                <w:sz w:val="24"/>
                <w:szCs w:val="24"/>
              </w:rPr>
            </w:pPr>
            <w:r w:rsidRPr="001D6736">
              <w:rPr>
                <w:rFonts w:ascii="Times New Roman" w:hAnsi="Times New Roman" w:cs="Times New Roman"/>
                <w:b w:val="0"/>
                <w:sz w:val="24"/>
                <w:szCs w:val="24"/>
              </w:rPr>
              <w:t>Er is een intensieve samenwerking tussen team leerling zorg en de leerkrachten.</w:t>
            </w:r>
          </w:p>
          <w:p w14:paraId="6CB3439A" w14:textId="77777777" w:rsidR="001D6736" w:rsidRPr="001D6736" w:rsidRDefault="001D6736" w:rsidP="0074684C">
            <w:pPr>
              <w:pStyle w:val="xparagraph"/>
              <w:spacing w:before="0" w:beforeAutospacing="0" w:after="0" w:afterAutospacing="0"/>
              <w:textAlignment w:val="baseline"/>
              <w:rPr>
                <w:rStyle w:val="xnormaltextrun"/>
                <w:b w:val="0"/>
                <w:bdr w:val="none" w:sz="0" w:space="0" w:color="auto" w:frame="1"/>
              </w:rPr>
            </w:pPr>
          </w:p>
        </w:tc>
      </w:tr>
      <w:tr w:rsidR="001D6736" w:rsidRPr="00AA00B3" w14:paraId="5E6BE501" w14:textId="77777777" w:rsidTr="0074684C">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0F3C70A5" w14:textId="77777777" w:rsidR="001D6736" w:rsidRPr="001D6736" w:rsidRDefault="001D6736" w:rsidP="001D6736">
            <w:pPr>
              <w:pStyle w:val="Geenafstand"/>
              <w:rPr>
                <w:rFonts w:ascii="Times New Roman" w:hAnsi="Times New Roman" w:cs="Times New Roman"/>
                <w:b w:val="0"/>
                <w:sz w:val="24"/>
                <w:szCs w:val="24"/>
              </w:rPr>
            </w:pPr>
            <w:r w:rsidRPr="001D6736">
              <w:rPr>
                <w:rFonts w:ascii="Times New Roman" w:hAnsi="Times New Roman" w:cs="Times New Roman"/>
                <w:b w:val="0"/>
                <w:sz w:val="24"/>
                <w:szCs w:val="24"/>
              </w:rPr>
              <w:t>Er is sprake van een passend time out protocol voor de leerlingen en leerkrachten.</w:t>
            </w:r>
          </w:p>
          <w:p w14:paraId="26C493EE" w14:textId="77777777" w:rsidR="001D6736" w:rsidRPr="001D6736" w:rsidRDefault="001D6736" w:rsidP="0074684C">
            <w:pPr>
              <w:pStyle w:val="xparagraph"/>
              <w:spacing w:before="0" w:beforeAutospacing="0" w:after="0" w:afterAutospacing="0"/>
              <w:textAlignment w:val="baseline"/>
              <w:rPr>
                <w:rStyle w:val="xnormaltextrun"/>
                <w:b w:val="0"/>
                <w:bdr w:val="none" w:sz="0" w:space="0" w:color="auto" w:frame="1"/>
              </w:rPr>
            </w:pPr>
          </w:p>
        </w:tc>
      </w:tr>
      <w:tr w:rsidR="001D6736" w:rsidRPr="00AA00B3" w14:paraId="7589AB25" w14:textId="77777777" w:rsidTr="0074684C">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4DBBA01B" w14:textId="77777777" w:rsidR="001D6736" w:rsidRPr="001D6736" w:rsidRDefault="001D6736" w:rsidP="001D6736">
            <w:pPr>
              <w:pStyle w:val="Geenafstand"/>
              <w:rPr>
                <w:rFonts w:ascii="Times New Roman" w:hAnsi="Times New Roman" w:cs="Times New Roman"/>
                <w:b w:val="0"/>
                <w:sz w:val="24"/>
                <w:szCs w:val="24"/>
              </w:rPr>
            </w:pPr>
            <w:r w:rsidRPr="001D6736">
              <w:rPr>
                <w:rFonts w:ascii="Times New Roman" w:hAnsi="Times New Roman" w:cs="Times New Roman"/>
                <w:b w:val="0"/>
                <w:sz w:val="24"/>
                <w:szCs w:val="24"/>
              </w:rPr>
              <w:t>Er is sprake van passend materiaal voor leerlingen met dyslexie en dyscalculie.</w:t>
            </w:r>
          </w:p>
          <w:p w14:paraId="05A06685" w14:textId="77777777" w:rsidR="001D6736" w:rsidRPr="001D6736" w:rsidRDefault="001D6736" w:rsidP="0074684C">
            <w:pPr>
              <w:pStyle w:val="xparagraph"/>
              <w:spacing w:before="0" w:beforeAutospacing="0" w:after="0" w:afterAutospacing="0"/>
              <w:textAlignment w:val="baseline"/>
              <w:rPr>
                <w:rStyle w:val="xnormaltextrun"/>
                <w:b w:val="0"/>
                <w:bdr w:val="none" w:sz="0" w:space="0" w:color="auto" w:frame="1"/>
              </w:rPr>
            </w:pPr>
          </w:p>
        </w:tc>
      </w:tr>
      <w:tr w:rsidR="001D6736" w:rsidRPr="00AA00B3" w14:paraId="4F09D5FE" w14:textId="77777777" w:rsidTr="0074684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99CC00"/>
              <w:bottom w:val="single" w:sz="8" w:space="0" w:color="99CC00"/>
            </w:tcBorders>
          </w:tcPr>
          <w:p w14:paraId="0D0D4D32" w14:textId="77777777" w:rsidR="001D6736" w:rsidRPr="001D6736" w:rsidRDefault="001D6736" w:rsidP="001D6736">
            <w:pPr>
              <w:pStyle w:val="Geenafstand"/>
              <w:rPr>
                <w:rFonts w:ascii="Times New Roman" w:hAnsi="Times New Roman" w:cs="Times New Roman"/>
                <w:b w:val="0"/>
                <w:sz w:val="24"/>
                <w:szCs w:val="24"/>
              </w:rPr>
            </w:pPr>
            <w:r w:rsidRPr="001D6736">
              <w:rPr>
                <w:rFonts w:ascii="Times New Roman" w:hAnsi="Times New Roman" w:cs="Times New Roman"/>
                <w:b w:val="0"/>
                <w:sz w:val="24"/>
                <w:szCs w:val="24"/>
              </w:rPr>
              <w:t>Er is sprake van optimale ondersteuning passend bij ieder kind.</w:t>
            </w:r>
          </w:p>
          <w:p w14:paraId="301FCD0A" w14:textId="77777777" w:rsidR="001D6736" w:rsidRPr="001D6736" w:rsidRDefault="001D6736" w:rsidP="0074684C">
            <w:pPr>
              <w:pStyle w:val="xparagraph"/>
              <w:spacing w:before="0" w:beforeAutospacing="0" w:after="0" w:afterAutospacing="0"/>
              <w:textAlignment w:val="baseline"/>
              <w:rPr>
                <w:rStyle w:val="xnormaltextrun"/>
                <w:b w:val="0"/>
                <w:bdr w:val="none" w:sz="0" w:space="0" w:color="auto" w:frame="1"/>
              </w:rPr>
            </w:pPr>
          </w:p>
        </w:tc>
      </w:tr>
    </w:tbl>
    <w:p w14:paraId="4C59F283" w14:textId="0CF5F975" w:rsidR="001D4B6E" w:rsidRPr="008535FE" w:rsidRDefault="001D4B6E" w:rsidP="00CD7FD9">
      <w:pPr>
        <w:pStyle w:val="Geenafstand"/>
        <w:rPr>
          <w:rFonts w:ascii="Times New Roman" w:hAnsi="Times New Roman" w:cs="Times New Roman"/>
          <w:color w:val="00B050"/>
          <w:sz w:val="24"/>
          <w:szCs w:val="24"/>
        </w:rPr>
      </w:pPr>
      <w:r w:rsidRPr="008535FE">
        <w:rPr>
          <w:rFonts w:ascii="Times New Roman" w:hAnsi="Times New Roman" w:cs="Times New Roman"/>
          <w:color w:val="00B050"/>
          <w:sz w:val="24"/>
          <w:szCs w:val="24"/>
        </w:rPr>
        <w:br/>
      </w:r>
    </w:p>
    <w:p w14:paraId="6AE653C9" w14:textId="77777777" w:rsidR="004661F8" w:rsidRPr="008535FE" w:rsidRDefault="004661F8" w:rsidP="001D4B6E">
      <w:pPr>
        <w:pStyle w:val="Geenafstand"/>
        <w:rPr>
          <w:rFonts w:ascii="Times New Roman" w:hAnsi="Times New Roman" w:cs="Times New Roman"/>
          <w:color w:val="00B050"/>
          <w:sz w:val="24"/>
          <w:szCs w:val="24"/>
        </w:rPr>
      </w:pPr>
    </w:p>
    <w:p w14:paraId="6ADACA4D" w14:textId="514BB54B" w:rsidR="001D4B6E" w:rsidRPr="008535FE" w:rsidRDefault="001D4B6E" w:rsidP="005567B8">
      <w:pPr>
        <w:rPr>
          <w:rFonts w:ascii="Times New Roman" w:hAnsi="Times New Roman" w:cs="Times New Roman"/>
          <w:color w:val="00B050"/>
          <w:sz w:val="24"/>
          <w:szCs w:val="24"/>
        </w:rPr>
      </w:pPr>
    </w:p>
    <w:p w14:paraId="26CAB398" w14:textId="77777777" w:rsidR="001D6736" w:rsidRDefault="001D6736">
      <w:pPr>
        <w:rPr>
          <w:rFonts w:ascii="Times New Roman" w:hAnsi="Times New Roman" w:cs="Times New Roman"/>
          <w:b/>
          <w:color w:val="00B050"/>
          <w:sz w:val="24"/>
          <w:szCs w:val="24"/>
        </w:rPr>
      </w:pPr>
      <w:r>
        <w:rPr>
          <w:rFonts w:ascii="Times New Roman" w:hAnsi="Times New Roman" w:cs="Times New Roman"/>
          <w:b/>
          <w:color w:val="00B050"/>
          <w:sz w:val="24"/>
          <w:szCs w:val="24"/>
        </w:rPr>
        <w:br w:type="page"/>
      </w:r>
    </w:p>
    <w:p w14:paraId="17C437F1" w14:textId="22E0D7FC" w:rsidR="004661F8" w:rsidRPr="001D6736" w:rsidRDefault="004661F8" w:rsidP="004661F8">
      <w:pPr>
        <w:rPr>
          <w:rFonts w:ascii="Times New Roman" w:hAnsi="Times New Roman" w:cs="Times New Roman"/>
          <w:b/>
          <w:color w:val="99CC00"/>
          <w:sz w:val="24"/>
          <w:szCs w:val="24"/>
        </w:rPr>
      </w:pPr>
      <w:r w:rsidRPr="001D6736">
        <w:rPr>
          <w:rFonts w:ascii="Times New Roman" w:hAnsi="Times New Roman" w:cs="Times New Roman"/>
          <w:b/>
          <w:color w:val="99CC00"/>
          <w:sz w:val="24"/>
          <w:szCs w:val="24"/>
        </w:rPr>
        <w:t>Concrete aanpak</w:t>
      </w:r>
    </w:p>
    <w:p w14:paraId="1A7FBE08" w14:textId="524EF5CB" w:rsidR="004661F8" w:rsidRPr="00F37DC0" w:rsidRDefault="004661F8" w:rsidP="00F37DC0">
      <w:pPr>
        <w:ind w:firstLine="708"/>
        <w:rPr>
          <w:rFonts w:ascii="Times New Roman" w:hAnsi="Times New Roman" w:cs="Times New Roman"/>
          <w:sz w:val="24"/>
          <w:szCs w:val="24"/>
        </w:rPr>
      </w:pPr>
      <w:r w:rsidRPr="00F37DC0">
        <w:rPr>
          <w:rFonts w:ascii="Times New Roman" w:hAnsi="Times New Roman" w:cs="Times New Roman"/>
          <w:sz w:val="24"/>
          <w:szCs w:val="24"/>
        </w:rPr>
        <w:t>In de komende jaren zal de samenwerking tussen de leerkrachten en het team leerlingzorg geïntensiveerd worden. Dit zal plaatsvinden tijdens de groepsbesprekingen en de leerling besprekingen. Daarnaast kunnen er altijd leerlingen tussentijds besproken worden in het team leerling zorg.</w:t>
      </w:r>
    </w:p>
    <w:p w14:paraId="18BE9712" w14:textId="0B6D44AD" w:rsidR="004661F8" w:rsidRPr="00F37DC0" w:rsidRDefault="004661F8" w:rsidP="00F37DC0">
      <w:pPr>
        <w:ind w:firstLine="708"/>
        <w:rPr>
          <w:rFonts w:ascii="Times New Roman" w:hAnsi="Times New Roman" w:cs="Times New Roman"/>
          <w:sz w:val="24"/>
          <w:szCs w:val="24"/>
        </w:rPr>
      </w:pPr>
      <w:r w:rsidRPr="00F37DC0">
        <w:rPr>
          <w:rFonts w:ascii="Times New Roman" w:hAnsi="Times New Roman" w:cs="Times New Roman"/>
          <w:sz w:val="24"/>
          <w:szCs w:val="24"/>
        </w:rPr>
        <w:t>De komende jaren zal het time out protocol geëvalueerd en bijgesteld worden. Er zal dan ook aandacht zijn voor de inrichting van de achte</w:t>
      </w:r>
      <w:r w:rsidR="00F37DC0">
        <w:rPr>
          <w:rFonts w:ascii="Times New Roman" w:hAnsi="Times New Roman" w:cs="Times New Roman"/>
          <w:sz w:val="24"/>
          <w:szCs w:val="24"/>
        </w:rPr>
        <w:t>rwachtruimte en het materiaal d</w:t>
      </w:r>
      <w:r w:rsidRPr="00F37DC0">
        <w:rPr>
          <w:rFonts w:ascii="Times New Roman" w:hAnsi="Times New Roman" w:cs="Times New Roman"/>
          <w:sz w:val="24"/>
          <w:szCs w:val="24"/>
        </w:rPr>
        <w:t>at aangeboden kan worden. Hierbij zullen we vooral kijken naar de onderwijsbehoeftes van de leerlingen.</w:t>
      </w:r>
    </w:p>
    <w:p w14:paraId="1F0035B9" w14:textId="72A568AE" w:rsidR="004661F8" w:rsidRPr="00F37DC0" w:rsidRDefault="004661F8" w:rsidP="00F37DC0">
      <w:pPr>
        <w:ind w:firstLine="708"/>
        <w:rPr>
          <w:rFonts w:ascii="Times New Roman" w:hAnsi="Times New Roman" w:cs="Times New Roman"/>
          <w:sz w:val="24"/>
          <w:szCs w:val="24"/>
        </w:rPr>
      </w:pPr>
      <w:r w:rsidRPr="00F37DC0">
        <w:rPr>
          <w:rFonts w:ascii="Times New Roman" w:hAnsi="Times New Roman" w:cs="Times New Roman"/>
          <w:sz w:val="24"/>
          <w:szCs w:val="24"/>
        </w:rPr>
        <w:t>Binnen de groepen zal er de komende jaren</w:t>
      </w:r>
      <w:r w:rsidR="00F24215" w:rsidRPr="00F37DC0">
        <w:rPr>
          <w:rFonts w:ascii="Times New Roman" w:hAnsi="Times New Roman" w:cs="Times New Roman"/>
          <w:sz w:val="24"/>
          <w:szCs w:val="24"/>
        </w:rPr>
        <w:t xml:space="preserve"> aandacht zijn om</w:t>
      </w:r>
      <w:r w:rsidRPr="00F37DC0">
        <w:rPr>
          <w:rFonts w:ascii="Times New Roman" w:hAnsi="Times New Roman" w:cs="Times New Roman"/>
          <w:sz w:val="24"/>
          <w:szCs w:val="24"/>
        </w:rPr>
        <w:t xml:space="preserve"> het aanbod voor leerlingen met dyslexie en dysc</w:t>
      </w:r>
      <w:r w:rsidR="00F24215" w:rsidRPr="00F37DC0">
        <w:rPr>
          <w:rFonts w:ascii="Times New Roman" w:hAnsi="Times New Roman" w:cs="Times New Roman"/>
          <w:sz w:val="24"/>
          <w:szCs w:val="24"/>
        </w:rPr>
        <w:t>alculie passender te maken</w:t>
      </w:r>
      <w:r w:rsidRPr="00F37DC0">
        <w:rPr>
          <w:rFonts w:ascii="Times New Roman" w:hAnsi="Times New Roman" w:cs="Times New Roman"/>
          <w:sz w:val="24"/>
          <w:szCs w:val="24"/>
        </w:rPr>
        <w:t>. Hierdoor kunnen we beter aansluiten bij de onderwijsbehoeftes van onze leerlingen.</w:t>
      </w:r>
    </w:p>
    <w:p w14:paraId="0F8D4EAB" w14:textId="4B8AC55E" w:rsidR="007E6911" w:rsidRPr="00C858E0" w:rsidRDefault="00036581" w:rsidP="00F37DC0">
      <w:pPr>
        <w:pStyle w:val="Geenafstand"/>
        <w:ind w:firstLine="708"/>
        <w:rPr>
          <w:rFonts w:ascii="Times New Roman" w:hAnsi="Times New Roman" w:cs="Times New Roman"/>
          <w:sz w:val="24"/>
          <w:szCs w:val="24"/>
        </w:rPr>
      </w:pPr>
      <w:r w:rsidRPr="00C858E0">
        <w:rPr>
          <w:rFonts w:ascii="Times New Roman" w:hAnsi="Times New Roman" w:cs="Times New Roman"/>
          <w:sz w:val="24"/>
          <w:szCs w:val="24"/>
        </w:rPr>
        <w:t>In het schooljaar 2019-2020 wordt er een start ge</w:t>
      </w:r>
      <w:r w:rsidR="00C858E0">
        <w:rPr>
          <w:rFonts w:ascii="Times New Roman" w:hAnsi="Times New Roman" w:cs="Times New Roman"/>
          <w:sz w:val="24"/>
          <w:szCs w:val="24"/>
        </w:rPr>
        <w:t>maakt met de samenwerking met</w:t>
      </w:r>
      <w:r w:rsidRPr="00C858E0">
        <w:rPr>
          <w:rFonts w:ascii="Times New Roman" w:hAnsi="Times New Roman" w:cs="Times New Roman"/>
          <w:sz w:val="24"/>
          <w:szCs w:val="24"/>
        </w:rPr>
        <w:t xml:space="preserve"> Clust</w:t>
      </w:r>
      <w:r w:rsidR="004661F8" w:rsidRPr="00C858E0">
        <w:rPr>
          <w:rFonts w:ascii="Times New Roman" w:hAnsi="Times New Roman" w:cs="Times New Roman"/>
          <w:sz w:val="24"/>
          <w:szCs w:val="24"/>
        </w:rPr>
        <w:t xml:space="preserve">er 4. </w:t>
      </w:r>
      <w:r w:rsidR="00C858E0">
        <w:rPr>
          <w:rFonts w:ascii="Times New Roman" w:hAnsi="Times New Roman" w:cs="Times New Roman"/>
          <w:sz w:val="24"/>
          <w:szCs w:val="24"/>
        </w:rPr>
        <w:t>Er komt een boven</w:t>
      </w:r>
      <w:r w:rsidR="004661F8" w:rsidRPr="00C858E0">
        <w:rPr>
          <w:rFonts w:ascii="Times New Roman" w:hAnsi="Times New Roman" w:cs="Times New Roman"/>
          <w:sz w:val="24"/>
          <w:szCs w:val="24"/>
        </w:rPr>
        <w:t>schools</w:t>
      </w:r>
      <w:r w:rsidRPr="00C858E0">
        <w:rPr>
          <w:rFonts w:ascii="Times New Roman" w:hAnsi="Times New Roman" w:cs="Times New Roman"/>
          <w:sz w:val="24"/>
          <w:szCs w:val="24"/>
        </w:rPr>
        <w:t xml:space="preserve"> MDO waarbij SBO de Bonte Vlinder en 4-TACT beide aansluiten om leerlingen direct op de juiste plek te kunnen plaatsen.</w:t>
      </w:r>
      <w:r w:rsidR="004661F8" w:rsidRPr="00C858E0">
        <w:rPr>
          <w:rFonts w:ascii="Times New Roman" w:hAnsi="Times New Roman" w:cs="Times New Roman"/>
          <w:sz w:val="24"/>
          <w:szCs w:val="24"/>
        </w:rPr>
        <w:t xml:space="preserve"> In het MDO kan er een goede afweging gemaakt worden welke plek passend is voor de leerling, SBO of Cluster 4.</w:t>
      </w:r>
    </w:p>
    <w:p w14:paraId="0F6025D7" w14:textId="77777777" w:rsidR="007E6911" w:rsidRPr="008535FE" w:rsidRDefault="007E6911" w:rsidP="007E6911">
      <w:pPr>
        <w:pStyle w:val="Geenafstand"/>
        <w:rPr>
          <w:rFonts w:ascii="Times New Roman" w:hAnsi="Times New Roman" w:cs="Times New Roman"/>
          <w:color w:val="00B050"/>
          <w:sz w:val="24"/>
          <w:szCs w:val="24"/>
        </w:rPr>
      </w:pPr>
    </w:p>
    <w:p w14:paraId="7881CA64" w14:textId="77777777" w:rsidR="00C858E0" w:rsidRDefault="007E6911" w:rsidP="00F37DC0">
      <w:pPr>
        <w:pStyle w:val="Geenafstand"/>
        <w:ind w:firstLine="708"/>
        <w:rPr>
          <w:rFonts w:ascii="Times New Roman" w:eastAsia="Times New Roman" w:hAnsi="Times New Roman" w:cs="Times New Roman"/>
          <w:sz w:val="24"/>
          <w:szCs w:val="24"/>
          <w:lang w:eastAsia="nl-NL"/>
        </w:rPr>
      </w:pPr>
      <w:r w:rsidRPr="00C858E0">
        <w:rPr>
          <w:rFonts w:ascii="Times New Roman" w:hAnsi="Times New Roman" w:cs="Times New Roman"/>
          <w:sz w:val="24"/>
          <w:szCs w:val="24"/>
        </w:rPr>
        <w:t>In het schooljaar 2019- 2020 zal voor regio Haaglanden op SBO De Bonte Vlinder een groep HB+ starten voor leerlingen, in de leeftijd van groep 5 en 6, die</w:t>
      </w:r>
      <w:r w:rsidRPr="00C858E0">
        <w:rPr>
          <w:rFonts w:ascii="Times New Roman" w:eastAsia="Times New Roman" w:hAnsi="Times New Roman" w:cs="Times New Roman"/>
          <w:sz w:val="24"/>
          <w:szCs w:val="24"/>
          <w:lang w:eastAsia="nl-NL"/>
        </w:rPr>
        <w:t xml:space="preserve"> hoogbegaafd zijn en daarnaast zeer specifieke onderwijs- en ondersteuningsbehoefte hebben. Zij kunnen onvoldoende tot ontwikkeling komen in het reguliere basisonderwijs.</w:t>
      </w:r>
      <w:r w:rsidRPr="00C858E0">
        <w:rPr>
          <w:rFonts w:ascii="Times New Roman" w:hAnsi="Times New Roman" w:cs="Times New Roman"/>
          <w:sz w:val="24"/>
          <w:szCs w:val="24"/>
        </w:rPr>
        <w:t xml:space="preserve"> Bij deze leerlingen weten we dat ze veel potentieel hebben, maar dat zijn of haar motivatie en functioneren dusdanig in het geding is, dat er meer nodig is dan het regulier onderwijs. Dit kan dan gaan om een dubbele diagnose zoals ADHD, autisme spectrumstoornis. Maar het kan zich ook uiten in (ernstige) faalangst en het verliezen van motivatie voor school.</w:t>
      </w:r>
      <w:r w:rsidRPr="00C858E0">
        <w:rPr>
          <w:rFonts w:ascii="Times New Roman" w:eastAsia="Times New Roman" w:hAnsi="Times New Roman" w:cs="Times New Roman"/>
          <w:sz w:val="24"/>
          <w:szCs w:val="24"/>
          <w:lang w:eastAsia="nl-NL"/>
        </w:rPr>
        <w:t xml:space="preserve"> </w:t>
      </w:r>
    </w:p>
    <w:p w14:paraId="761B1A59" w14:textId="71E4FB18" w:rsidR="007E6911" w:rsidRPr="00C858E0" w:rsidRDefault="007E6911" w:rsidP="00F37DC0">
      <w:pPr>
        <w:pStyle w:val="Geenafstand"/>
        <w:ind w:firstLine="708"/>
        <w:rPr>
          <w:rFonts w:ascii="Times New Roman" w:eastAsia="Times New Roman" w:hAnsi="Times New Roman" w:cs="Times New Roman"/>
          <w:sz w:val="24"/>
          <w:szCs w:val="24"/>
          <w:lang w:eastAsia="nl-NL"/>
        </w:rPr>
      </w:pPr>
      <w:r w:rsidRPr="00C858E0">
        <w:rPr>
          <w:rFonts w:ascii="Times New Roman" w:eastAsia="Times New Roman" w:hAnsi="Times New Roman" w:cs="Times New Roman"/>
          <w:sz w:val="24"/>
          <w:szCs w:val="24"/>
          <w:lang w:eastAsia="nl-NL"/>
        </w:rPr>
        <w:t xml:space="preserve">De leerlingen die in deze groep komen hebben een toelaatbaarheidsverklaring voor het speciaal basisonderwijs. In deze groep zullen de leerlingen gelijkgestemden ontmoeten en zal er, naast het aanbod dat de Bonte Vlinder biedt aan alle leerlingen, extra aandacht zijn voor de specifieke onderwijs- en ondersteuningsbehoeften. </w:t>
      </w:r>
    </w:p>
    <w:p w14:paraId="75CB522D" w14:textId="77777777" w:rsidR="00785700" w:rsidRPr="00C858E0" w:rsidRDefault="00785700" w:rsidP="00785700">
      <w:pPr>
        <w:pStyle w:val="Geenafstand"/>
        <w:rPr>
          <w:rFonts w:ascii="Times New Roman" w:hAnsi="Times New Roman" w:cs="Times New Roman"/>
          <w:sz w:val="24"/>
          <w:szCs w:val="24"/>
        </w:rPr>
      </w:pPr>
    </w:p>
    <w:p w14:paraId="4A7B5BB1" w14:textId="5A4C2159" w:rsidR="005567B8" w:rsidRPr="00C858E0" w:rsidRDefault="007E6911" w:rsidP="00F37DC0">
      <w:pPr>
        <w:pStyle w:val="Geenafstand"/>
        <w:ind w:firstLine="708"/>
        <w:rPr>
          <w:rFonts w:ascii="Times New Roman" w:hAnsi="Times New Roman" w:cs="Times New Roman"/>
          <w:sz w:val="24"/>
          <w:szCs w:val="24"/>
        </w:rPr>
      </w:pPr>
      <w:r w:rsidRPr="00C858E0">
        <w:rPr>
          <w:rFonts w:ascii="Times New Roman" w:hAnsi="Times New Roman" w:cs="Times New Roman"/>
          <w:sz w:val="24"/>
          <w:szCs w:val="24"/>
        </w:rPr>
        <w:t>Het aantal kinderen met gedrags- en ontwikkelingsproblemen neemt toe en deze problematiek wordt op steeds jongere leeftijd zichtbaar. Het aantal kleuters in het Speciaal Basisonderwijs groeit. En ook in de praktijk van de peuteropvang groeit het aantal peuters dat andere begeleiding nodig heeft dan er op dit moment op een reguliere VVE-locatie kan worden geboden. De Bonte Vlinder gaat samen met Jongleren een peuterplus groep starten. De peuterplusgroep is gericht op peuters die (nog) niet meekunnen in de structuur van de reguliere VVE-peuteropvang.</w:t>
      </w:r>
    </w:p>
    <w:p w14:paraId="47E7ACB6" w14:textId="3E45D644" w:rsidR="00CD7FD9" w:rsidRPr="00280D54" w:rsidRDefault="00CD7FD9" w:rsidP="00F37DC0">
      <w:pPr>
        <w:pStyle w:val="Geenafstand"/>
        <w:ind w:firstLine="708"/>
        <w:rPr>
          <w:rFonts w:ascii="Times New Roman" w:hAnsi="Times New Roman" w:cs="Times New Roman"/>
          <w:sz w:val="24"/>
          <w:szCs w:val="24"/>
        </w:rPr>
      </w:pPr>
      <w:r w:rsidRPr="00280D54">
        <w:rPr>
          <w:rFonts w:ascii="Times New Roman" w:eastAsia="Times New Roman" w:hAnsi="Times New Roman" w:cs="Times New Roman"/>
          <w:sz w:val="24"/>
          <w:szCs w:val="24"/>
          <w:lang w:eastAsia="nl-NL"/>
        </w:rPr>
        <w:t xml:space="preserve">Door de peuterplusgroep te vestigen in de locatie van de Bonte Vlinder kan deze groep gebruik maken van de expertise van deze school. De pedagogisch coach voor de peuterleerplek wordt een ervaren specialist op het gebied van het jonge kind verbonden aan de school. Daarnaast kan de peuterplusgroep gebruik maken van andere expertise die aanwezig is op de school zoals team leerling zorg, speltherapie/spelbegeleiding, logopedie, fysiotherapie, sensorische integratie therapie en tekentherapie. De lijnen naar dergelijke behandelingen zijn kort en maken de drempel voor ouders lager. </w:t>
      </w:r>
      <w:r w:rsidRPr="00280D54">
        <w:rPr>
          <w:rFonts w:ascii="Times New Roman" w:hAnsi="Times New Roman" w:cs="Times New Roman"/>
          <w:sz w:val="24"/>
          <w:szCs w:val="24"/>
        </w:rPr>
        <w:t xml:space="preserve">De doelgroep bestaat uit peuters van 2,5 – 4 jaar die veelal op sociaal emotioneel gebied een achterstand hebben. Ze komen daardoor nog niet toe aan </w:t>
      </w:r>
      <w:r w:rsidR="00280D54" w:rsidRPr="00280D54">
        <w:rPr>
          <w:rFonts w:ascii="Times New Roman" w:hAnsi="Times New Roman" w:cs="Times New Roman"/>
          <w:sz w:val="24"/>
          <w:szCs w:val="24"/>
        </w:rPr>
        <w:t xml:space="preserve">hun </w:t>
      </w:r>
      <w:r w:rsidRPr="00280D54">
        <w:rPr>
          <w:rFonts w:ascii="Times New Roman" w:hAnsi="Times New Roman" w:cs="Times New Roman"/>
          <w:sz w:val="24"/>
          <w:szCs w:val="24"/>
        </w:rPr>
        <w:t>didactische ontwikkeling. De spelontwikkeling is nog niet op gang gekomen. Zij hebben een ontwikkelingsbehoefte van veel structuur in het dagritme, een prikkelarme omgeving en rust. Zij hebben extra ondersteuning nodig bij het inoefenen van de executieve functies. Het gaat daarnaast om communicatie gericht op de sociale omgang en het begrijpen van andere kinderen. Deze kinderen hebben extra ondersteuning nodig bij het leren meedraaien in de structuur van de groep.</w:t>
      </w:r>
    </w:p>
    <w:p w14:paraId="502A25E7" w14:textId="7597E1AA" w:rsidR="00CD7FD9" w:rsidRPr="008535FE" w:rsidRDefault="00CD7FD9" w:rsidP="00CD7FD9">
      <w:pPr>
        <w:pStyle w:val="Geenafstand"/>
        <w:rPr>
          <w:rFonts w:ascii="Times New Roman" w:eastAsia="Times New Roman" w:hAnsi="Times New Roman" w:cs="Times New Roman"/>
          <w:color w:val="00B050"/>
          <w:sz w:val="24"/>
          <w:szCs w:val="24"/>
          <w:lang w:eastAsia="nl-NL"/>
        </w:rPr>
      </w:pPr>
    </w:p>
    <w:p w14:paraId="7AF2FFBD" w14:textId="539E5D23" w:rsidR="005567B8" w:rsidRPr="008535FE" w:rsidRDefault="005567B8" w:rsidP="00CD7FD9">
      <w:pPr>
        <w:pStyle w:val="Geenafstand"/>
        <w:rPr>
          <w:rFonts w:ascii="Times New Roman" w:hAnsi="Times New Roman" w:cs="Times New Roman"/>
          <w:color w:val="00B050"/>
          <w:sz w:val="24"/>
          <w:szCs w:val="24"/>
        </w:rPr>
      </w:pPr>
    </w:p>
    <w:p w14:paraId="7D64A520" w14:textId="43C007B2" w:rsidR="001B68DE" w:rsidRDefault="005E644B" w:rsidP="00CD7FD9">
      <w:pPr>
        <w:pStyle w:val="Geenafstand"/>
        <w:rPr>
          <w:noProof/>
          <w:lang w:eastAsia="nl-NL"/>
        </w:rPr>
      </w:pPr>
      <w:r>
        <w:rPr>
          <w:rFonts w:ascii="Times New Roman" w:hAnsi="Times New Roman" w:cs="Times New Roman"/>
          <w:noProof/>
          <w:color w:val="00B050"/>
          <w:sz w:val="24"/>
          <w:szCs w:val="24"/>
          <w:lang w:eastAsia="nl-NL"/>
        </w:rPr>
        <w:drawing>
          <wp:anchor distT="0" distB="0" distL="114300" distR="114300" simplePos="0" relativeHeight="251688960" behindDoc="1" locked="0" layoutInCell="1" allowOverlap="1" wp14:anchorId="714FBA8D" wp14:editId="2947F3DA">
            <wp:simplePos x="0" y="0"/>
            <wp:positionH relativeFrom="margin">
              <wp:align>left</wp:align>
            </wp:positionH>
            <wp:positionV relativeFrom="paragraph">
              <wp:posOffset>855333</wp:posOffset>
            </wp:positionV>
            <wp:extent cx="5009515" cy="5067300"/>
            <wp:effectExtent l="419100" t="419100" r="419735" b="419100"/>
            <wp:wrapTight wrapText="bothSides">
              <wp:wrapPolygon edited="0">
                <wp:start x="21295" y="-97"/>
                <wp:lineTo x="14265" y="-1369"/>
                <wp:lineTo x="14029" y="-91"/>
                <wp:lineTo x="6999" y="-1362"/>
                <wp:lineTo x="6763" y="-84"/>
                <wp:lineTo x="218" y="-1269"/>
                <wp:lineTo x="-255" y="1287"/>
                <wp:lineTo x="-387" y="19590"/>
                <wp:lineTo x="-169" y="21115"/>
                <wp:lineTo x="-162" y="21529"/>
                <wp:lineTo x="323" y="21617"/>
                <wp:lineTo x="404" y="21632"/>
                <wp:lineTo x="2659" y="21627"/>
                <wp:lineTo x="9844" y="21607"/>
                <wp:lineTo x="9925" y="21621"/>
                <wp:lineTo x="17191" y="21615"/>
                <wp:lineTo x="17272" y="21630"/>
                <wp:lineTo x="21629" y="21097"/>
                <wp:lineTo x="21699" y="18468"/>
                <wp:lineTo x="21699" y="-23"/>
                <wp:lineTo x="21295" y="-97"/>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977661">
                      <a:off x="0" y="0"/>
                      <a:ext cx="5009515" cy="5067300"/>
                    </a:xfrm>
                    <a:prstGeom prst="rect">
                      <a:avLst/>
                    </a:prstGeom>
                    <a:noFill/>
                  </pic:spPr>
                </pic:pic>
              </a:graphicData>
            </a:graphic>
            <wp14:sizeRelH relativeFrom="margin">
              <wp14:pctWidth>0</wp14:pctWidth>
            </wp14:sizeRelH>
            <wp14:sizeRelV relativeFrom="margin">
              <wp14:pctHeight>0</wp14:pctHeight>
            </wp14:sizeRelV>
          </wp:anchor>
        </w:drawing>
      </w:r>
      <w:r w:rsidR="001B68DE" w:rsidRPr="008535FE">
        <w:rPr>
          <w:rFonts w:ascii="Times New Roman" w:hAnsi="Times New Roman" w:cs="Times New Roman"/>
          <w:color w:val="00B050"/>
          <w:sz w:val="24"/>
          <w:szCs w:val="24"/>
        </w:rPr>
        <w:br w:type="page"/>
      </w:r>
    </w:p>
    <w:p w14:paraId="64FC7885" w14:textId="05F56151" w:rsidR="005E644B" w:rsidRDefault="005E644B" w:rsidP="00CD7FD9">
      <w:pPr>
        <w:pStyle w:val="Geenafstand"/>
        <w:rPr>
          <w:noProof/>
          <w:lang w:eastAsia="nl-NL"/>
        </w:rPr>
      </w:pPr>
    </w:p>
    <w:p w14:paraId="31A311CE" w14:textId="77777777" w:rsidR="005E644B" w:rsidRPr="008535FE" w:rsidRDefault="005E644B" w:rsidP="00CD7FD9">
      <w:pPr>
        <w:pStyle w:val="Geenafstand"/>
        <w:rPr>
          <w:rFonts w:ascii="Times New Roman" w:hAnsi="Times New Roman" w:cs="Times New Roman"/>
          <w:color w:val="00B050"/>
          <w:sz w:val="24"/>
          <w:szCs w:val="24"/>
        </w:rPr>
      </w:pPr>
    </w:p>
    <w:bookmarkStart w:id="13" w:name="_Toc12007695"/>
    <w:p w14:paraId="1CE834D7" w14:textId="5ED4E6C4" w:rsidR="00EF359C" w:rsidRPr="00B9578F" w:rsidRDefault="00B13DB8" w:rsidP="00B051AA">
      <w:pPr>
        <w:pStyle w:val="Kop1"/>
        <w:rPr>
          <w:rFonts w:ascii="Times New Roman" w:hAnsi="Times New Roman" w:cs="Times New Roman"/>
          <w:b/>
          <w:color w:val="33CCFF"/>
          <w:sz w:val="24"/>
          <w:szCs w:val="24"/>
        </w:rPr>
      </w:pPr>
      <w:r w:rsidRPr="00B9578F">
        <w:rPr>
          <w:rFonts w:ascii="Times New Roman" w:hAnsi="Times New Roman" w:cs="Times New Roman"/>
          <w:b/>
          <w:noProof/>
          <w:color w:val="33CCFF"/>
          <w:sz w:val="24"/>
          <w:szCs w:val="24"/>
          <w:lang w:eastAsia="nl-NL"/>
        </w:rPr>
        <mc:AlternateContent>
          <mc:Choice Requires="wps">
            <w:drawing>
              <wp:anchor distT="91440" distB="91440" distL="137160" distR="137160" simplePos="0" relativeHeight="251670528" behindDoc="0" locked="0" layoutInCell="0" allowOverlap="1" wp14:anchorId="56ADFC8D" wp14:editId="1A948BD8">
                <wp:simplePos x="0" y="0"/>
                <wp:positionH relativeFrom="margin">
                  <wp:posOffset>1301115</wp:posOffset>
                </wp:positionH>
                <wp:positionV relativeFrom="margin">
                  <wp:posOffset>-668020</wp:posOffset>
                </wp:positionV>
                <wp:extent cx="3124200" cy="5737860"/>
                <wp:effectExtent l="7620" t="0" r="7620" b="7620"/>
                <wp:wrapSquare wrapText="bothSides"/>
                <wp:docPr id="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24200" cy="5737860"/>
                        </a:xfrm>
                        <a:prstGeom prst="roundRect">
                          <a:avLst>
                            <a:gd name="adj" fmla="val 13032"/>
                          </a:avLst>
                        </a:prstGeom>
                        <a:gradFill flip="none" rotWithShape="1">
                          <a:gsLst>
                            <a:gs pos="0">
                              <a:srgbClr val="33CCFF">
                                <a:tint val="66000"/>
                                <a:satMod val="160000"/>
                              </a:srgbClr>
                            </a:gs>
                            <a:gs pos="50000">
                              <a:srgbClr val="33CCFF">
                                <a:tint val="44500"/>
                                <a:satMod val="160000"/>
                              </a:srgbClr>
                            </a:gs>
                            <a:gs pos="100000">
                              <a:srgbClr val="33CCFF">
                                <a:tint val="23500"/>
                                <a:satMod val="160000"/>
                              </a:srgbClr>
                            </a:gs>
                          </a:gsLst>
                          <a:lin ang="13500000" scaled="1"/>
                          <a:tileRect/>
                        </a:gradFill>
                        <a:ln>
                          <a:noFill/>
                        </a:ln>
                        <a:extLst/>
                      </wps:spPr>
                      <wps:style>
                        <a:lnRef idx="2">
                          <a:schemeClr val="accent1"/>
                        </a:lnRef>
                        <a:fillRef idx="1">
                          <a:schemeClr val="lt1"/>
                        </a:fillRef>
                        <a:effectRef idx="0">
                          <a:schemeClr val="accent1"/>
                        </a:effectRef>
                        <a:fontRef idx="minor">
                          <a:schemeClr val="dk1"/>
                        </a:fontRef>
                      </wps:style>
                      <wps:txbx>
                        <w:txbxContent>
                          <w:p w14:paraId="62BED707" w14:textId="06C2103E" w:rsidR="00166BF0" w:rsidRDefault="00166BF0" w:rsidP="006D0EF2">
                            <w:r>
                              <w:t>Veiligheid is in toenemende mate een aandachtspunt in de samenleving, ook binnen het onderwijs. Van scholen wordt verwacht dat ze alles doen wat nodig is om leerlingen en onderwijspersoneel een veilige omgeving te bieden. Dit houdt in dat er een prettige sfeer is op school. Incidenten zoals ongepast gedrag, intimidatie, diefstal en agressie worden voorkomen. Dat kan door op tijd te signaleren en hier gericht tegen op te treden. Dit geldt ook voor het bestrijden van pestgedrag.</w:t>
                            </w:r>
                          </w:p>
                          <w:p w14:paraId="4E4C06C7" w14:textId="77777777" w:rsidR="00166BF0" w:rsidRDefault="00166BF0" w:rsidP="006D0EF2">
                            <w:r w:rsidRPr="00E401E7">
                              <w:t>Onze scholen zijn een afspiegeling van een snel ontwikkelende samenleving. Hierdoor kunnen veiligheidsvraagstukken ontstaan en om daar goed mee om te kunnen gaan gelden er wettelijke verplichtingen en regels</w:t>
                            </w:r>
                            <w:r>
                              <w:t>. Sinds augustus 2016 zijn scholen wettelijk verplicht om te zorgen voor sociale veiligheid op school. Dit vraagt van scholen dat ze een actief veiligheidsbeleid voeren, de effecten van dit beleid monitoren en een aanspreekpunt aanstellen om het beleid tegen pesten te coördineren.</w:t>
                            </w:r>
                          </w:p>
                          <w:p w14:paraId="6272C4F2" w14:textId="0A89B1A9" w:rsidR="00166BF0" w:rsidRDefault="00166BF0" w:rsidP="006D0EF2">
                            <w:r w:rsidRPr="001853DA">
                              <w:t xml:space="preserve">De Haagse Scholen </w:t>
                            </w:r>
                            <w:r>
                              <w:t>heeft een beleidskader opgesteld</w:t>
                            </w:r>
                            <w:r w:rsidRPr="001853DA">
                              <w:t xml:space="preserve"> voor procedures en richtlijnen</w:t>
                            </w:r>
                            <w:r>
                              <w:t xml:space="preserve"> met betrekking tot sociale veiligheid. Daarnaast monitort De Haagse Scholen jaarlijks de veiligheidsbeleving van leerlingen. Dit gebeurt aan de hand van een gevalideerd instrument, dat in samenwerking met Scholen met Succes is ontwikkeld. Op basis van een analyse wordt er een plan van aanpak opgesteld en uitgevoerd.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ADFC8D" id="_x0000_s1040" style="position:absolute;margin-left:102.45pt;margin-top:-52.6pt;width:246pt;height:451.8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" o:allowincell="f" fillcolor="#86e8ff" stroked="f" strokeweight="1pt">
                <v:fill color2="#dbf6ff" rotate="t" angle="225" colors="0 #86e8ff;.5 #b6eeff;1 #dbf6ff" focus="100%" type="gradient"/>
                <v:stroke joinstyle="miter"/>
                <v:textbox>
                  <w:txbxContent>
                    <w:p w14:paraId="62BED707" w14:textId="06C2103E" w:rsidR="00166BF0" w:rsidRDefault="00166BF0" w:rsidP="006D0EF2">
                      <w:r>
                        <w:t>Veiligheid is in toenemende mate een aandachtspunt in de samenleving, ook binnen het onderwijs. Van scholen wordt verwacht dat ze alles doen wat nodig is om leerlingen en onderwijspersoneel een veilige omgeving te bieden. Dit houdt in dat er een prettige sfeer is op school. Incidenten zoals ongepast gedrag, intimidatie, diefstal en agressie worden voorkomen. Dat kan door op tijd te signaleren en hier gericht tegen op te treden. Dit geldt ook voor het bestrijden van pestgedrag.</w:t>
                      </w:r>
                    </w:p>
                    <w:p w14:paraId="4E4C06C7" w14:textId="77777777" w:rsidR="00166BF0" w:rsidRDefault="00166BF0" w:rsidP="006D0EF2">
                      <w:r w:rsidRPr="00E401E7">
                        <w:t>Onze scholen zijn een afspiegeling van een snel ontwikkelende samenleving. Hierdoor kunnen veiligheidsvraagstukken ontstaan en om daar goed mee om te kunnen gaan gelden er wettelijke verplichtingen en regels</w:t>
                      </w:r>
                      <w:r>
                        <w:t>. Sinds augustus 2016 zijn scholen wettelijk verplicht om te zorgen voor sociale veiligheid op school. Dit vraagt van scholen dat ze een actief veiligheidsbeleid voeren, de effecten van dit beleid monitoren en een aanspreekpunt aanstellen om het beleid tegen pesten te coördineren.</w:t>
                      </w:r>
                    </w:p>
                    <w:p w14:paraId="6272C4F2" w14:textId="0A89B1A9" w:rsidR="00166BF0" w:rsidRDefault="00166BF0" w:rsidP="006D0EF2">
                      <w:r w:rsidRPr="001853DA">
                        <w:t xml:space="preserve">De Haagse Scholen </w:t>
                      </w:r>
                      <w:r>
                        <w:t>heeft een beleidskader opgesteld</w:t>
                      </w:r>
                      <w:r w:rsidRPr="001853DA">
                        <w:t xml:space="preserve"> voor procedures en richtlijnen</w:t>
                      </w:r>
                      <w:r>
                        <w:t xml:space="preserve"> met betrekking tot sociale veiligheid. Daarnaast monitort De Haagse Scholen jaarlijks de veiligheidsbeleving van leerlingen. Dit gebeurt aan de hand van een gevalideerd instrument, dat in samenwerking met Scholen met Succes is ontwikkeld. Op basis van een analyse wordt er een plan van aanpak opgesteld en uitgevoerd.</w:t>
                      </w:r>
                    </w:p>
                  </w:txbxContent>
                </v:textbox>
                <w10:wrap type="square" anchorx="margin" anchory="margin"/>
              </v:roundrect>
            </w:pict>
          </mc:Fallback>
        </mc:AlternateContent>
      </w:r>
      <w:r w:rsidR="008D2DB4" w:rsidRPr="00B9578F">
        <w:rPr>
          <w:rFonts w:ascii="Times New Roman" w:hAnsi="Times New Roman" w:cs="Times New Roman"/>
          <w:b/>
          <w:color w:val="33CCFF"/>
          <w:sz w:val="24"/>
          <w:szCs w:val="24"/>
        </w:rPr>
        <w:t xml:space="preserve">PEDAGOGISCH BELEID EN </w:t>
      </w:r>
      <w:r w:rsidR="00EF359C" w:rsidRPr="00B9578F">
        <w:rPr>
          <w:rFonts w:ascii="Times New Roman" w:hAnsi="Times New Roman" w:cs="Times New Roman"/>
          <w:b/>
          <w:color w:val="33CCFF"/>
          <w:sz w:val="24"/>
          <w:szCs w:val="24"/>
        </w:rPr>
        <w:t>VEILIGHEID</w:t>
      </w:r>
      <w:bookmarkEnd w:id="13"/>
    </w:p>
    <w:p w14:paraId="14EB37B2" w14:textId="1538D126" w:rsidR="00EF359C" w:rsidRPr="008535FE" w:rsidRDefault="00EF359C" w:rsidP="005A4E6E">
      <w:pPr>
        <w:rPr>
          <w:rFonts w:ascii="Times New Roman" w:hAnsi="Times New Roman" w:cs="Times New Roman"/>
          <w:sz w:val="24"/>
          <w:szCs w:val="24"/>
        </w:rPr>
      </w:pPr>
    </w:p>
    <w:p w14:paraId="72BD20DF" w14:textId="77777777" w:rsidR="00B74A6E" w:rsidRDefault="00B74A6E" w:rsidP="00B74A6E">
      <w:pPr>
        <w:pStyle w:val="xparagraph"/>
        <w:spacing w:before="0" w:beforeAutospacing="0" w:after="0" w:afterAutospacing="0"/>
        <w:textAlignment w:val="baseline"/>
        <w:rPr>
          <w:rFonts w:eastAsiaTheme="minorEastAsia"/>
          <w:lang w:eastAsia="en-US"/>
        </w:rPr>
      </w:pPr>
    </w:p>
    <w:p w14:paraId="07656971" w14:textId="2433CFF1" w:rsidR="00421743" w:rsidRPr="00831573" w:rsidRDefault="00421743" w:rsidP="00B74A6E">
      <w:pPr>
        <w:pStyle w:val="xparagraph"/>
        <w:spacing w:before="0" w:beforeAutospacing="0" w:after="0" w:afterAutospacing="0"/>
        <w:ind w:firstLine="708"/>
        <w:textAlignment w:val="baseline"/>
      </w:pPr>
      <w:r w:rsidRPr="00831573">
        <w:rPr>
          <w:rStyle w:val="xnormaltextrun"/>
          <w:bdr w:val="none" w:sz="0" w:space="0" w:color="auto" w:frame="1"/>
        </w:rPr>
        <w:t>Binnen de Bonte Vlinder richten we ons primair op het stimuleren en waar wenselijk belonen van gewenst gedrag. We willen voor onze leerlingen een omgeving creëren</w:t>
      </w:r>
      <w:r w:rsidR="00F12C03" w:rsidRPr="00831573">
        <w:rPr>
          <w:rStyle w:val="xnormaltextrun"/>
          <w:bdr w:val="none" w:sz="0" w:space="0" w:color="auto" w:frame="1"/>
        </w:rPr>
        <w:t xml:space="preserve"> die veilig en vertrouwd is. We</w:t>
      </w:r>
      <w:r w:rsidRPr="00831573">
        <w:rPr>
          <w:rStyle w:val="xnormaltextrun"/>
          <w:bdr w:val="none" w:sz="0" w:space="0" w:color="auto" w:frame="1"/>
        </w:rPr>
        <w:t xml:space="preserve"> willen daarom werken vanuit een positieve grondhouding gericht op stimulering, samenwerking en waardering. Deze voorwaarden kunnen ertoe bijdragen dat leerlingen minder snel moeilijk verstaanbaar gedrag laten zien en dus beter tot leren kunnen komen. Ook heeft het een positieve invloed op het vaak lage zelfbeeld van onze leerlingen en de manier waarop ze tegen situaties aankijken.  </w:t>
      </w:r>
      <w:r w:rsidRPr="00831573">
        <w:rPr>
          <w:rStyle w:val="xeop"/>
          <w:rFonts w:eastAsiaTheme="majorEastAsia"/>
          <w:bdr w:val="none" w:sz="0" w:space="0" w:color="auto" w:frame="1"/>
        </w:rPr>
        <w:t> </w:t>
      </w:r>
    </w:p>
    <w:p w14:paraId="588AC0C8" w14:textId="77777777" w:rsidR="00421743" w:rsidRPr="00831573" w:rsidRDefault="00421743" w:rsidP="00421743">
      <w:pPr>
        <w:pStyle w:val="xparagraph"/>
        <w:spacing w:before="0" w:beforeAutospacing="0" w:after="0" w:afterAutospacing="0"/>
        <w:textAlignment w:val="baseline"/>
      </w:pPr>
      <w:r w:rsidRPr="00831573">
        <w:rPr>
          <w:rStyle w:val="xeop"/>
          <w:rFonts w:eastAsiaTheme="majorEastAsia"/>
          <w:bdr w:val="none" w:sz="0" w:space="0" w:color="auto" w:frame="1"/>
        </w:rPr>
        <w:t> </w:t>
      </w:r>
    </w:p>
    <w:p w14:paraId="5319006A" w14:textId="3AA7705E" w:rsidR="00F12C03" w:rsidRPr="00831573" w:rsidRDefault="00421743" w:rsidP="00F12C03">
      <w:pPr>
        <w:pStyle w:val="xparagraph"/>
        <w:spacing w:before="0" w:beforeAutospacing="0" w:after="0" w:afterAutospacing="0"/>
        <w:textAlignment w:val="baseline"/>
        <w:rPr>
          <w:rStyle w:val="xnormaltextrun"/>
          <w:bdr w:val="none" w:sz="0" w:space="0" w:color="auto" w:frame="1"/>
        </w:rPr>
      </w:pPr>
      <w:r w:rsidRPr="00831573">
        <w:rPr>
          <w:rStyle w:val="xnormaltextrun"/>
          <w:bdr w:val="none" w:sz="0" w:space="0" w:color="auto" w:frame="1"/>
        </w:rPr>
        <w:t>Wij doen dit op de volgende manier:</w:t>
      </w:r>
      <w:r w:rsidRPr="00831573">
        <w:rPr>
          <w:rStyle w:val="xeop"/>
          <w:rFonts w:eastAsiaTheme="majorEastAsia"/>
          <w:bdr w:val="none" w:sz="0" w:space="0" w:color="auto" w:frame="1"/>
        </w:rPr>
        <w:t> </w:t>
      </w:r>
    </w:p>
    <w:p w14:paraId="5F7316A4" w14:textId="77777777" w:rsidR="00F12C03" w:rsidRPr="00831573" w:rsidRDefault="00F12C03" w:rsidP="00F12C03">
      <w:pPr>
        <w:pStyle w:val="xparagraph"/>
        <w:spacing w:before="0" w:beforeAutospacing="0" w:after="0" w:afterAutospacing="0"/>
        <w:ind w:left="720"/>
        <w:textAlignment w:val="baseline"/>
        <w:rPr>
          <w:rStyle w:val="xnormaltextrun"/>
          <w:bdr w:val="none" w:sz="0" w:space="0" w:color="auto" w:frame="1"/>
        </w:rPr>
      </w:pPr>
    </w:p>
    <w:tbl>
      <w:tblPr>
        <w:tblStyle w:val="Onopgemaaktetabel2"/>
        <w:tblW w:w="9198" w:type="dxa"/>
        <w:tblLook w:val="04A0" w:firstRow="1" w:lastRow="0" w:firstColumn="1" w:lastColumn="0" w:noHBand="0" w:noVBand="1"/>
      </w:tblPr>
      <w:tblGrid>
        <w:gridCol w:w="9198"/>
      </w:tblGrid>
      <w:tr w:rsidR="00831573" w:rsidRPr="00831573" w14:paraId="22603D22" w14:textId="77777777" w:rsidTr="00831573">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0060F33E" w14:textId="547AC966" w:rsidR="00F12C03" w:rsidRPr="00831573" w:rsidRDefault="00F12C03" w:rsidP="0083157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Deskundige medewerkers die beschikken over de juiste competenties en vaardigheden.</w:t>
            </w:r>
          </w:p>
        </w:tc>
      </w:tr>
      <w:tr w:rsidR="00831573" w:rsidRPr="00831573" w14:paraId="267A59BE" w14:textId="77777777" w:rsidTr="0083157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61161040" w14:textId="6494689E" w:rsidR="00F12C03" w:rsidRPr="00831573" w:rsidRDefault="00F12C03" w:rsidP="00F12C0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Het hebben van heldere waarden en normen in de omgang met elkaar.</w:t>
            </w:r>
          </w:p>
        </w:tc>
      </w:tr>
      <w:tr w:rsidR="00831573" w:rsidRPr="00831573" w14:paraId="0986B8F7" w14:textId="77777777" w:rsidTr="0083157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3ED1967B" w14:textId="32606334" w:rsidR="00F12C03" w:rsidRPr="00831573" w:rsidRDefault="00F12C03" w:rsidP="00F12C0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Het aansturen op gewenst gedrag.</w:t>
            </w:r>
          </w:p>
        </w:tc>
      </w:tr>
      <w:tr w:rsidR="00831573" w:rsidRPr="00831573" w14:paraId="15687BE1" w14:textId="77777777" w:rsidTr="0083157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10728BC3" w14:textId="740F9D45" w:rsidR="00F12C03" w:rsidRPr="00831573" w:rsidRDefault="00F12C03" w:rsidP="00F12C0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Het aangaan van relaties op basis van betrouwbaarheid.</w:t>
            </w:r>
          </w:p>
        </w:tc>
      </w:tr>
      <w:tr w:rsidR="00831573" w:rsidRPr="00831573" w14:paraId="15440650" w14:textId="77777777" w:rsidTr="0083157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64651784" w14:textId="6169ADA0" w:rsidR="00F12C03" w:rsidRPr="00831573" w:rsidRDefault="00F12C03" w:rsidP="00F12C0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Het bieden van structuur in tijd, ruimte en activiteiten passend bij de leerlingen.</w:t>
            </w:r>
          </w:p>
        </w:tc>
      </w:tr>
      <w:tr w:rsidR="00831573" w:rsidRPr="00831573" w14:paraId="013B6F61" w14:textId="77777777" w:rsidTr="0083157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6DB2D8FE" w14:textId="50EA6CF1" w:rsidR="00F12C03" w:rsidRPr="00831573" w:rsidRDefault="00F12C03" w:rsidP="00F12C0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Het voorkomen van overvraging op intellectueel en sociaal emotioneel niveau.</w:t>
            </w:r>
          </w:p>
        </w:tc>
      </w:tr>
      <w:tr w:rsidR="00831573" w:rsidRPr="00831573" w14:paraId="2836354B" w14:textId="77777777" w:rsidTr="0083157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602C8D51" w14:textId="55307DC5" w:rsidR="00F12C03" w:rsidRPr="00831573" w:rsidRDefault="00F12C03" w:rsidP="00F12C0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De leerling betrekken bij zijn/haar eigen proces.</w:t>
            </w:r>
          </w:p>
        </w:tc>
      </w:tr>
      <w:tr w:rsidR="00831573" w:rsidRPr="00831573" w14:paraId="2755C7E7" w14:textId="77777777" w:rsidTr="0083157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42A74D85" w14:textId="1EF5DCD2" w:rsidR="00F12C03" w:rsidRPr="00831573" w:rsidRDefault="00F12C03" w:rsidP="00F12C0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Het tonen van vertrouwen en waardering voor de inzet van onze leerlingen.</w:t>
            </w:r>
          </w:p>
        </w:tc>
      </w:tr>
      <w:tr w:rsidR="00831573" w:rsidRPr="00831573" w14:paraId="7B48B91C" w14:textId="77777777" w:rsidTr="0083157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726A83A1" w14:textId="45F9330A" w:rsidR="00F12C03" w:rsidRPr="00831573" w:rsidRDefault="00F12C03" w:rsidP="00F12C0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Het opdoen van nieuwe succeservaringen.</w:t>
            </w:r>
          </w:p>
        </w:tc>
      </w:tr>
      <w:tr w:rsidR="00831573" w:rsidRPr="00831573" w14:paraId="270C13D5" w14:textId="77777777" w:rsidTr="0083157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1FF221EC" w14:textId="1EE239CD" w:rsidR="00F12C03" w:rsidRPr="00831573" w:rsidRDefault="00F12C03" w:rsidP="00F12C03">
            <w:pPr>
              <w:pStyle w:val="xparagraph"/>
              <w:spacing w:before="0" w:beforeAutospacing="0" w:after="0" w:afterAutospacing="0"/>
              <w:textAlignment w:val="baseline"/>
              <w:rPr>
                <w:rStyle w:val="xnormaltextrun"/>
                <w:b w:val="0"/>
                <w:bdr w:val="none" w:sz="0" w:space="0" w:color="auto" w:frame="1"/>
              </w:rPr>
            </w:pPr>
            <w:r w:rsidRPr="00831573">
              <w:rPr>
                <w:rStyle w:val="xnormaltextrun"/>
                <w:b w:val="0"/>
                <w:bdr w:val="none" w:sz="0" w:space="0" w:color="auto" w:frame="1"/>
              </w:rPr>
              <w:t>Samen te leren van opgedane ervaringen.</w:t>
            </w:r>
          </w:p>
        </w:tc>
      </w:tr>
    </w:tbl>
    <w:p w14:paraId="6FE26966" w14:textId="4628C057" w:rsidR="00421743" w:rsidRPr="008535FE" w:rsidRDefault="00421743" w:rsidP="00F12C03">
      <w:pPr>
        <w:pStyle w:val="xparagraph"/>
        <w:spacing w:before="0" w:beforeAutospacing="0" w:after="0" w:afterAutospacing="0"/>
        <w:ind w:left="1080"/>
        <w:textAlignment w:val="baseline"/>
        <w:rPr>
          <w:color w:val="00B050"/>
        </w:rPr>
      </w:pPr>
    </w:p>
    <w:p w14:paraId="5BF25E85" w14:textId="23158AE6" w:rsidR="00421743" w:rsidRPr="008535FE" w:rsidRDefault="00421743" w:rsidP="00F12C03">
      <w:pPr>
        <w:pStyle w:val="xparagraph"/>
        <w:spacing w:before="0" w:beforeAutospacing="0" w:after="0" w:afterAutospacing="0"/>
        <w:ind w:left="1080"/>
        <w:textAlignment w:val="baseline"/>
        <w:rPr>
          <w:color w:val="00B050"/>
        </w:rPr>
      </w:pPr>
    </w:p>
    <w:p w14:paraId="096C3845" w14:textId="03D554A9" w:rsidR="00B74A6E" w:rsidRDefault="00421743" w:rsidP="00162775">
      <w:pPr>
        <w:pStyle w:val="xparagraph"/>
        <w:spacing w:before="0" w:beforeAutospacing="0" w:after="0" w:afterAutospacing="0"/>
        <w:textAlignment w:val="baseline"/>
        <w:rPr>
          <w:rStyle w:val="xnormaltextrun"/>
          <w:bdr w:val="none" w:sz="0" w:space="0" w:color="auto" w:frame="1"/>
        </w:rPr>
      </w:pPr>
      <w:r w:rsidRPr="008535FE">
        <w:rPr>
          <w:rStyle w:val="xeop"/>
          <w:rFonts w:eastAsiaTheme="majorEastAsia"/>
          <w:color w:val="00B050"/>
          <w:bdr w:val="none" w:sz="0" w:space="0" w:color="auto" w:frame="1"/>
        </w:rPr>
        <w:t> </w:t>
      </w:r>
    </w:p>
    <w:p w14:paraId="5B5E751F" w14:textId="7FD42A6B" w:rsidR="00421743" w:rsidRPr="00831573" w:rsidRDefault="00421743" w:rsidP="00831573">
      <w:pPr>
        <w:pStyle w:val="xparagraph"/>
        <w:spacing w:before="0" w:beforeAutospacing="0" w:after="0" w:afterAutospacing="0"/>
        <w:ind w:firstLine="708"/>
        <w:textAlignment w:val="baseline"/>
      </w:pPr>
      <w:r w:rsidRPr="00831573">
        <w:rPr>
          <w:rStyle w:val="xnormaltextrun"/>
          <w:bdr w:val="none" w:sz="0" w:space="0" w:color="auto" w:frame="1"/>
        </w:rPr>
        <w:t xml:space="preserve">Onze leerlingen zijn (voor een deel) geholpen met duidelijke verwachtingen en een passende benadering. Daarnaast is het van belang dat er waar mogelijk gewerkt wordt aan de ontwikkeling van inzicht en bewustwording van het eigen gedrag. Dit vraagt van de ene leerling meer dan van de ander, dit geldt ook voor ons aanbod en </w:t>
      </w:r>
      <w:r w:rsidR="00831573" w:rsidRPr="00831573">
        <w:rPr>
          <w:rStyle w:val="xnormaltextrun"/>
          <w:bdr w:val="none" w:sz="0" w:space="0" w:color="auto" w:frame="1"/>
        </w:rPr>
        <w:t xml:space="preserve">onze </w:t>
      </w:r>
      <w:r w:rsidRPr="00831573">
        <w:rPr>
          <w:rStyle w:val="xnormaltextrun"/>
          <w:bdr w:val="none" w:sz="0" w:space="0" w:color="auto" w:frame="1"/>
        </w:rPr>
        <w:t>aanpak. Daarom is onze ondersteuning te verdelen in drie niveaus.</w:t>
      </w:r>
      <w:r w:rsidRPr="00831573">
        <w:rPr>
          <w:rStyle w:val="xeop"/>
          <w:rFonts w:eastAsiaTheme="majorEastAsia"/>
          <w:bdr w:val="none" w:sz="0" w:space="0" w:color="auto" w:frame="1"/>
        </w:rPr>
        <w:t> </w:t>
      </w:r>
    </w:p>
    <w:p w14:paraId="51C00F29" w14:textId="1AAC0ECB" w:rsidR="00421743" w:rsidRPr="008535FE" w:rsidRDefault="00421743" w:rsidP="00421743">
      <w:pPr>
        <w:pStyle w:val="xparagraph"/>
        <w:spacing w:before="0" w:beforeAutospacing="0" w:after="0" w:afterAutospacing="0"/>
        <w:textAlignment w:val="baseline"/>
        <w:rPr>
          <w:color w:val="00B050"/>
        </w:rPr>
      </w:pPr>
      <w:r w:rsidRPr="008535FE">
        <w:rPr>
          <w:rStyle w:val="xeop"/>
          <w:rFonts w:eastAsiaTheme="majorEastAsia"/>
          <w:color w:val="00B050"/>
          <w:bdr w:val="none" w:sz="0" w:space="0" w:color="auto" w:frame="1"/>
        </w:rPr>
        <w:t> </w:t>
      </w:r>
    </w:p>
    <w:p w14:paraId="293A8BE6" w14:textId="128093F4" w:rsidR="00831573" w:rsidRDefault="00446CF4" w:rsidP="00421743">
      <w:pPr>
        <w:pStyle w:val="xparagraph"/>
        <w:spacing w:before="0" w:beforeAutospacing="0" w:after="0" w:afterAutospacing="0"/>
        <w:textAlignment w:val="baseline"/>
        <w:rPr>
          <w:rStyle w:val="xnormaltextrun"/>
          <w:b/>
          <w:bCs/>
          <w:color w:val="00B050"/>
          <w:bdr w:val="none" w:sz="0" w:space="0" w:color="auto" w:frame="1"/>
        </w:rPr>
      </w:pPr>
      <w:r w:rsidRPr="008535FE">
        <w:rPr>
          <w:rFonts w:eastAsiaTheme="minorEastAsia"/>
          <w:noProof/>
          <w:color w:val="00B050"/>
        </w:rPr>
        <w:drawing>
          <wp:anchor distT="0" distB="0" distL="114300" distR="114300" simplePos="0" relativeHeight="251677696" behindDoc="1" locked="0" layoutInCell="1" allowOverlap="1" wp14:anchorId="28E91623" wp14:editId="71FB44CF">
            <wp:simplePos x="0" y="0"/>
            <wp:positionH relativeFrom="margin">
              <wp:align>center</wp:align>
            </wp:positionH>
            <wp:positionV relativeFrom="paragraph">
              <wp:posOffset>25268</wp:posOffset>
            </wp:positionV>
            <wp:extent cx="3599815" cy="3253105"/>
            <wp:effectExtent l="0" t="0" r="635" b="4445"/>
            <wp:wrapTight wrapText="bothSides">
              <wp:wrapPolygon edited="0">
                <wp:start x="0" y="0"/>
                <wp:lineTo x="0" y="21503"/>
                <wp:lineTo x="21490" y="21503"/>
                <wp:lineTo x="21490" y="0"/>
                <wp:lineTo x="0" y="0"/>
              </wp:wrapPolygon>
            </wp:wrapTight>
            <wp:docPr id="3" name="Afbeelding 3" descr="C:\Users\20JC-j.tas\AppData\Local\Microsoft\Windows\Temporary Internet Files\Content.MSO\E795D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JC-j.tas\AppData\Local\Microsoft\Windows\Temporary Internet Files\Content.MSO\E795D8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325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5D939" w14:textId="421ED671"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677BA8B7" w14:textId="33C56A1A"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1CE99B06" w14:textId="03F0912F"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391A2FB3" w14:textId="05CFDDE7"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7946F96F" w14:textId="1CB7F459"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0D48E05A" w14:textId="53CB7746"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2E31791A" w14:textId="27F8A4C8"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1B2BC41B" w14:textId="44628A1F"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527E099E" w14:textId="1CBA08C7"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2C179862" w14:textId="101AE2FB"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012F212D" w14:textId="0C465022"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1525FF1C" w14:textId="4AC19B6A"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44C5DAB8" w14:textId="2C2414A9"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4E53F636" w14:textId="02383C0D"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33949C6E" w14:textId="18A2956A"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34E9780A" w14:textId="158BF872"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609DA09C" w14:textId="18943E8A"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259CDB2D" w14:textId="4CCE413E"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7AD958C8" w14:textId="490FD2A8"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0A1C3397" w14:textId="77777777" w:rsidR="00831573" w:rsidRDefault="00831573" w:rsidP="00421743">
      <w:pPr>
        <w:pStyle w:val="xparagraph"/>
        <w:spacing w:before="0" w:beforeAutospacing="0" w:after="0" w:afterAutospacing="0"/>
        <w:textAlignment w:val="baseline"/>
        <w:rPr>
          <w:rStyle w:val="xnormaltextrun"/>
          <w:b/>
          <w:bCs/>
          <w:color w:val="00B050"/>
          <w:bdr w:val="none" w:sz="0" w:space="0" w:color="auto" w:frame="1"/>
        </w:rPr>
      </w:pPr>
    </w:p>
    <w:p w14:paraId="45273E81" w14:textId="4518311D" w:rsidR="00446CF4" w:rsidRDefault="00446CF4" w:rsidP="00446CF4">
      <w:pPr>
        <w:rPr>
          <w:rFonts w:ascii="Times New Roman" w:hAnsi="Times New Roman" w:cs="Times New Roman"/>
          <w:b/>
          <w:color w:val="33CCFF"/>
          <w:sz w:val="24"/>
          <w:szCs w:val="24"/>
        </w:rPr>
      </w:pPr>
      <w:r w:rsidRPr="00831573">
        <w:rPr>
          <w:rFonts w:ascii="Times New Roman" w:hAnsi="Times New Roman" w:cs="Times New Roman"/>
          <w:b/>
          <w:color w:val="33CCFF"/>
          <w:sz w:val="24"/>
          <w:szCs w:val="24"/>
        </w:rPr>
        <w:t>B</w:t>
      </w:r>
      <w:r>
        <w:rPr>
          <w:rFonts w:ascii="Times New Roman" w:hAnsi="Times New Roman" w:cs="Times New Roman"/>
          <w:b/>
          <w:color w:val="33CCFF"/>
          <w:sz w:val="24"/>
          <w:szCs w:val="24"/>
        </w:rPr>
        <w:t>ASISONDERSTEUNING</w:t>
      </w:r>
      <w:r w:rsidRPr="00831573">
        <w:rPr>
          <w:rFonts w:ascii="Times New Roman" w:hAnsi="Times New Roman" w:cs="Times New Roman"/>
          <w:b/>
          <w:color w:val="33CCFF"/>
          <w:sz w:val="24"/>
          <w:szCs w:val="24"/>
        </w:rPr>
        <w:t xml:space="preserve"> (groene laag piramide)</w:t>
      </w:r>
    </w:p>
    <w:p w14:paraId="03F4DA0C" w14:textId="37DEF6BA" w:rsidR="00446CF4" w:rsidRPr="00446CF4" w:rsidRDefault="00446CF4" w:rsidP="00446CF4">
      <w:pPr>
        <w:pStyle w:val="xparagraph"/>
        <w:spacing w:before="0" w:beforeAutospacing="0" w:after="0" w:afterAutospacing="0"/>
        <w:ind w:firstLine="708"/>
        <w:textAlignment w:val="baseline"/>
        <w:rPr>
          <w:color w:val="000000" w:themeColor="text1"/>
        </w:rPr>
      </w:pPr>
      <w:r w:rsidRPr="00446CF4">
        <w:rPr>
          <w:rStyle w:val="xnormaltextrun"/>
          <w:color w:val="000000" w:themeColor="text1"/>
          <w:bdr w:val="none" w:sz="0" w:space="0" w:color="auto" w:frame="1"/>
        </w:rPr>
        <w:t>Alle zaken rondom de basisondersteuning worden gemonitord door d</w:t>
      </w:r>
      <w:r>
        <w:rPr>
          <w:rStyle w:val="xnormaltextrun"/>
          <w:color w:val="000000" w:themeColor="text1"/>
          <w:bdr w:val="none" w:sz="0" w:space="0" w:color="auto" w:frame="1"/>
        </w:rPr>
        <w:t>e stuurgroep Pedagogisch Beleid en staan beschreven in de methodes, groepsplannen SEL, het Time out systeem, Swisssuite en het anti-pestprotocol.</w:t>
      </w:r>
    </w:p>
    <w:p w14:paraId="4C210392" w14:textId="77777777" w:rsidR="00446CF4" w:rsidRPr="00831573" w:rsidRDefault="00446CF4" w:rsidP="00446CF4">
      <w:pPr>
        <w:rPr>
          <w:rFonts w:ascii="Times New Roman" w:hAnsi="Times New Roman" w:cs="Times New Roman"/>
          <w:b/>
          <w:color w:val="33CCFF"/>
          <w:sz w:val="24"/>
          <w:szCs w:val="24"/>
        </w:rPr>
      </w:pPr>
    </w:p>
    <w:p w14:paraId="7ADB5A62" w14:textId="08E8C72A" w:rsidR="00831573" w:rsidRPr="00831573" w:rsidRDefault="00421743" w:rsidP="00421743">
      <w:pPr>
        <w:pStyle w:val="xparagraph"/>
        <w:spacing w:before="0" w:beforeAutospacing="0" w:after="0" w:afterAutospacing="0"/>
        <w:textAlignment w:val="baseline"/>
        <w:rPr>
          <w:rStyle w:val="xnormaltextrun"/>
          <w:color w:val="33CCFF"/>
          <w:bdr w:val="none" w:sz="0" w:space="0" w:color="auto" w:frame="1"/>
        </w:rPr>
      </w:pPr>
      <w:r w:rsidRPr="00831573">
        <w:rPr>
          <w:rStyle w:val="xnormaltextrun"/>
          <w:b/>
          <w:bCs/>
          <w:color w:val="33CCFF"/>
          <w:bdr w:val="none" w:sz="0" w:space="0" w:color="auto" w:frame="1"/>
        </w:rPr>
        <w:t>Methodes</w:t>
      </w:r>
    </w:p>
    <w:p w14:paraId="37224DE7" w14:textId="77777777" w:rsidR="00831573" w:rsidRDefault="00831573" w:rsidP="00421743">
      <w:pPr>
        <w:pStyle w:val="xparagraph"/>
        <w:spacing w:before="0" w:beforeAutospacing="0" w:after="0" w:afterAutospacing="0"/>
        <w:textAlignment w:val="baseline"/>
        <w:rPr>
          <w:rStyle w:val="xnormaltextrun"/>
          <w:color w:val="00B050"/>
          <w:bdr w:val="none" w:sz="0" w:space="0" w:color="auto" w:frame="1"/>
        </w:rPr>
      </w:pPr>
    </w:p>
    <w:p w14:paraId="7056F74F" w14:textId="6C57862F" w:rsidR="00421743" w:rsidRPr="00BE5573" w:rsidRDefault="00421743" w:rsidP="00BE5573">
      <w:pPr>
        <w:pStyle w:val="xparagraph"/>
        <w:spacing w:before="0" w:beforeAutospacing="0" w:after="0" w:afterAutospacing="0"/>
        <w:ind w:firstLine="708"/>
        <w:textAlignment w:val="baseline"/>
        <w:rPr>
          <w:rStyle w:val="xeop"/>
          <w:rFonts w:eastAsiaTheme="majorEastAsia"/>
          <w:bdr w:val="none" w:sz="0" w:space="0" w:color="auto" w:frame="1"/>
        </w:rPr>
      </w:pPr>
      <w:r w:rsidRPr="00BE5573">
        <w:rPr>
          <w:rStyle w:val="xnormaltextrun"/>
          <w:bdr w:val="none" w:sz="0" w:space="0" w:color="auto" w:frame="1"/>
        </w:rPr>
        <w:t xml:space="preserve">Op de Bonte Vlinder werken we met de methode KWINK voor sociaal emotioneel leren. Deze methode is tevens gericht op </w:t>
      </w:r>
      <w:r w:rsidR="00831573" w:rsidRPr="00BE5573">
        <w:rPr>
          <w:rStyle w:val="xnormaltextrun"/>
          <w:bdr w:val="none" w:sz="0" w:space="0" w:color="auto" w:frame="1"/>
        </w:rPr>
        <w:t xml:space="preserve">de </w:t>
      </w:r>
      <w:r w:rsidRPr="00BE5573">
        <w:rPr>
          <w:rStyle w:val="xnormaltextrun"/>
          <w:bdr w:val="none" w:sz="0" w:space="0" w:color="auto" w:frame="1"/>
        </w:rPr>
        <w:t xml:space="preserve">bevordering </w:t>
      </w:r>
      <w:r w:rsidR="00831573" w:rsidRPr="00BE5573">
        <w:rPr>
          <w:rStyle w:val="xnormaltextrun"/>
          <w:bdr w:val="none" w:sz="0" w:space="0" w:color="auto" w:frame="1"/>
        </w:rPr>
        <w:t xml:space="preserve">van </w:t>
      </w:r>
      <w:r w:rsidRPr="00BE5573">
        <w:rPr>
          <w:rStyle w:val="xnormaltextrun"/>
          <w:bdr w:val="none" w:sz="0" w:space="0" w:color="auto" w:frame="1"/>
        </w:rPr>
        <w:t>actief burgerschap en sociale integratie en het kennismaken met de diversiteit van de samenleving. Het gaat om een </w:t>
      </w:r>
      <w:r w:rsidRPr="00BE5573">
        <w:rPr>
          <w:rStyle w:val="xspellingerror"/>
          <w:bdr w:val="none" w:sz="0" w:space="0" w:color="auto" w:frame="1"/>
        </w:rPr>
        <w:t>groepsbrede</w:t>
      </w:r>
      <w:r w:rsidRPr="00BE5573">
        <w:rPr>
          <w:rStyle w:val="xnormaltextrun"/>
          <w:bdr w:val="none" w:sz="0" w:space="0" w:color="auto" w:frame="1"/>
        </w:rPr>
        <w:t xml:space="preserve">, preventieve aanpak </w:t>
      </w:r>
      <w:r w:rsidR="00BE5573" w:rsidRPr="00BE5573">
        <w:rPr>
          <w:rStyle w:val="xnormaltextrun"/>
          <w:bdr w:val="none" w:sz="0" w:space="0" w:color="auto" w:frame="1"/>
        </w:rPr>
        <w:t>die</w:t>
      </w:r>
      <w:r w:rsidRPr="00BE5573">
        <w:rPr>
          <w:rStyle w:val="xnormaltextrun"/>
          <w:bdr w:val="none" w:sz="0" w:space="0" w:color="auto" w:frame="1"/>
        </w:rPr>
        <w:t xml:space="preserve"> zorgt voor een sociaal veilige groep en </w:t>
      </w:r>
      <w:r w:rsidR="00BE5573" w:rsidRPr="00BE5573">
        <w:rPr>
          <w:rStyle w:val="xnormaltextrun"/>
          <w:bdr w:val="none" w:sz="0" w:space="0" w:color="auto" w:frame="1"/>
        </w:rPr>
        <w:t>die</w:t>
      </w:r>
      <w:r w:rsidRPr="00BE5573">
        <w:rPr>
          <w:rStyle w:val="xnormaltextrun"/>
          <w:bdr w:val="none" w:sz="0" w:space="0" w:color="auto" w:frame="1"/>
        </w:rPr>
        <w:t xml:space="preserve"> verstorend gedrag en pesten voorkomt. Tevens maken we gebruik van de methode Goed Gedrag, waarbij de nadruk ligt op het aanleren van gewenst gedrag. De opbrengsten van deze methodes worden twee keer per jaar gemeten met behulp van de Sociale Competentie Observatielijst (SCOL).                                  </w:t>
      </w:r>
      <w:r w:rsidRPr="00BE5573">
        <w:rPr>
          <w:rStyle w:val="xeop"/>
          <w:rFonts w:eastAsiaTheme="majorEastAsia"/>
          <w:bdr w:val="none" w:sz="0" w:space="0" w:color="auto" w:frame="1"/>
        </w:rPr>
        <w:t> </w:t>
      </w:r>
    </w:p>
    <w:p w14:paraId="74C3B873" w14:textId="77777777" w:rsidR="00BE5573" w:rsidRPr="008535FE" w:rsidRDefault="00BE5573" w:rsidP="00421743">
      <w:pPr>
        <w:pStyle w:val="xparagraph"/>
        <w:spacing w:before="0" w:beforeAutospacing="0" w:after="0" w:afterAutospacing="0"/>
        <w:textAlignment w:val="baseline"/>
        <w:rPr>
          <w:color w:val="00B050"/>
        </w:rPr>
      </w:pPr>
    </w:p>
    <w:p w14:paraId="0F5C01AE" w14:textId="2973295A" w:rsidR="00BE5573" w:rsidRDefault="00421743" w:rsidP="00421743">
      <w:pPr>
        <w:pStyle w:val="xparagraph"/>
        <w:spacing w:before="0" w:beforeAutospacing="0" w:after="0" w:afterAutospacing="0"/>
        <w:textAlignment w:val="baseline"/>
        <w:rPr>
          <w:rStyle w:val="xnormaltextrun"/>
          <w:b/>
          <w:bCs/>
          <w:color w:val="33CCFF"/>
          <w:bdr w:val="none" w:sz="0" w:space="0" w:color="auto" w:frame="1"/>
        </w:rPr>
      </w:pPr>
      <w:r w:rsidRPr="00BE5573">
        <w:rPr>
          <w:rStyle w:val="xnormaltextrun"/>
          <w:b/>
          <w:bCs/>
          <w:color w:val="33CCFF"/>
          <w:bdr w:val="none" w:sz="0" w:space="0" w:color="auto" w:frame="1"/>
        </w:rPr>
        <w:t>Groepsplan SEL</w:t>
      </w:r>
    </w:p>
    <w:p w14:paraId="42061CD0" w14:textId="2CB810F2" w:rsidR="00BE5573" w:rsidRDefault="00BE5573" w:rsidP="00421743">
      <w:pPr>
        <w:pStyle w:val="xparagraph"/>
        <w:spacing w:before="0" w:beforeAutospacing="0" w:after="0" w:afterAutospacing="0"/>
        <w:textAlignment w:val="baseline"/>
        <w:rPr>
          <w:rStyle w:val="xnormaltextrun"/>
          <w:b/>
          <w:bCs/>
          <w:color w:val="33CCFF"/>
          <w:bdr w:val="none" w:sz="0" w:space="0" w:color="auto" w:frame="1"/>
        </w:rPr>
      </w:pPr>
    </w:p>
    <w:p w14:paraId="49DBA26E" w14:textId="77777777" w:rsidR="00446CF4" w:rsidRDefault="00BE5573" w:rsidP="00BA626C">
      <w:pPr>
        <w:pStyle w:val="xparagraph"/>
        <w:spacing w:before="0" w:beforeAutospacing="0" w:after="0" w:afterAutospacing="0"/>
        <w:ind w:firstLine="708"/>
        <w:textAlignment w:val="baseline"/>
        <w:rPr>
          <w:rStyle w:val="xnormaltextrun"/>
          <w:bdr w:val="none" w:sz="0" w:space="0" w:color="auto" w:frame="1"/>
        </w:rPr>
      </w:pPr>
      <w:r w:rsidRPr="00BE5573">
        <w:rPr>
          <w:rStyle w:val="xnormaltextrun"/>
          <w:bdr w:val="none" w:sz="0" w:space="0" w:color="auto" w:frame="1"/>
        </w:rPr>
        <w:t>Naar aanleiding van de SCOL scores wordt het groepsplan SEL</w:t>
      </w:r>
      <w:r>
        <w:rPr>
          <w:rStyle w:val="xnormaltextrun"/>
          <w:bdr w:val="none" w:sz="0" w:space="0" w:color="auto" w:frame="1"/>
        </w:rPr>
        <w:t xml:space="preserve"> (sociaal emotioneel leren)</w:t>
      </w:r>
      <w:r w:rsidRPr="00BE5573">
        <w:rPr>
          <w:rStyle w:val="xnormaltextrun"/>
          <w:bdr w:val="none" w:sz="0" w:space="0" w:color="auto" w:frame="1"/>
        </w:rPr>
        <w:t xml:space="preserve"> opgesteld. Middels dit</w:t>
      </w:r>
      <w:r>
        <w:rPr>
          <w:rStyle w:val="xnormaltextrun"/>
          <w:bdr w:val="none" w:sz="0" w:space="0" w:color="auto" w:frame="1"/>
        </w:rPr>
        <w:t xml:space="preserve"> </w:t>
      </w:r>
      <w:r w:rsidRPr="00BE5573">
        <w:rPr>
          <w:rStyle w:val="xnormaltextrun"/>
          <w:bdr w:val="none" w:sz="0" w:space="0" w:color="auto" w:frame="1"/>
        </w:rPr>
        <w:t>groepsplan maakt de leerkracht een plan voor een groeps</w:t>
      </w:r>
      <w:r>
        <w:rPr>
          <w:rStyle w:val="xnormaltextrun"/>
          <w:bdr w:val="none" w:sz="0" w:space="0" w:color="auto" w:frame="1"/>
        </w:rPr>
        <w:t>brede aanpak op het gebied van s</w:t>
      </w:r>
      <w:r w:rsidRPr="00BE5573">
        <w:rPr>
          <w:rStyle w:val="xnormaltextrun"/>
          <w:bdr w:val="none" w:sz="0" w:space="0" w:color="auto" w:frame="1"/>
        </w:rPr>
        <w:t>ociaal</w:t>
      </w:r>
      <w:r>
        <w:rPr>
          <w:rStyle w:val="xnormaltextrun"/>
          <w:bdr w:val="none" w:sz="0" w:space="0" w:color="auto" w:frame="1"/>
        </w:rPr>
        <w:t xml:space="preserve"> emotioneel l</w:t>
      </w:r>
      <w:r w:rsidRPr="00BE5573">
        <w:rPr>
          <w:rStyle w:val="xnormaltextrun"/>
          <w:bdr w:val="none" w:sz="0" w:space="0" w:color="auto" w:frame="1"/>
        </w:rPr>
        <w:t>eren. De competenties waaraan wordt gewerkt zijn afhankelijk van de behoeften van de groep, welke te herleiden is uit de scores van SCOL.</w:t>
      </w:r>
    </w:p>
    <w:p w14:paraId="2C6EEC68" w14:textId="271ACA9D" w:rsidR="00BE5573" w:rsidRPr="00BE5573" w:rsidRDefault="00BE5573" w:rsidP="00421743">
      <w:pPr>
        <w:pStyle w:val="xparagraph"/>
        <w:spacing w:before="0" w:beforeAutospacing="0" w:after="0" w:afterAutospacing="0"/>
        <w:textAlignment w:val="baseline"/>
        <w:rPr>
          <w:rStyle w:val="xnormaltextrun"/>
          <w:bdr w:val="none" w:sz="0" w:space="0" w:color="auto" w:frame="1"/>
        </w:rPr>
      </w:pPr>
      <w:r w:rsidRPr="00BE5573">
        <w:rPr>
          <w:rStyle w:val="xnormaltextrun"/>
          <w:bdr w:val="none" w:sz="0" w:space="0" w:color="auto" w:frame="1"/>
        </w:rPr>
        <w:t xml:space="preserve">                                    </w:t>
      </w:r>
    </w:p>
    <w:p w14:paraId="6615D169" w14:textId="0C9CC831" w:rsidR="00BE5573" w:rsidRPr="00BE5573" w:rsidRDefault="00421743" w:rsidP="00421743">
      <w:pPr>
        <w:pStyle w:val="xparagraph"/>
        <w:spacing w:before="0" w:beforeAutospacing="0" w:after="0" w:afterAutospacing="0"/>
        <w:textAlignment w:val="baseline"/>
        <w:rPr>
          <w:rStyle w:val="xnormaltextrun"/>
          <w:color w:val="33CCFF"/>
          <w:bdr w:val="none" w:sz="0" w:space="0" w:color="auto" w:frame="1"/>
        </w:rPr>
      </w:pPr>
      <w:r w:rsidRPr="00BE5573">
        <w:rPr>
          <w:rStyle w:val="xnormaltextrun"/>
          <w:b/>
          <w:bCs/>
          <w:color w:val="33CCFF"/>
          <w:bdr w:val="none" w:sz="0" w:space="0" w:color="auto" w:frame="1"/>
        </w:rPr>
        <w:t>Time out systeem</w:t>
      </w:r>
      <w:r w:rsidR="00BE5573" w:rsidRPr="00BE5573">
        <w:rPr>
          <w:rStyle w:val="xnormaltextrun"/>
          <w:color w:val="33CCFF"/>
          <w:bdr w:val="none" w:sz="0" w:space="0" w:color="auto" w:frame="1"/>
        </w:rPr>
        <w:t> </w:t>
      </w:r>
    </w:p>
    <w:p w14:paraId="7304E763" w14:textId="77777777" w:rsidR="00BE5573" w:rsidRDefault="00BE5573" w:rsidP="00421743">
      <w:pPr>
        <w:pStyle w:val="xparagraph"/>
        <w:spacing w:before="0" w:beforeAutospacing="0" w:after="0" w:afterAutospacing="0"/>
        <w:textAlignment w:val="baseline"/>
        <w:rPr>
          <w:rStyle w:val="xnormaltextrun"/>
          <w:color w:val="00B050"/>
          <w:bdr w:val="none" w:sz="0" w:space="0" w:color="auto" w:frame="1"/>
        </w:rPr>
      </w:pPr>
    </w:p>
    <w:p w14:paraId="5F3FB10E" w14:textId="77777777" w:rsidR="00BE5573" w:rsidRPr="00A57C8D" w:rsidRDefault="00421743" w:rsidP="00BE5573">
      <w:pPr>
        <w:pStyle w:val="xparagraph"/>
        <w:spacing w:before="0" w:beforeAutospacing="0" w:after="0" w:afterAutospacing="0"/>
        <w:ind w:firstLine="708"/>
        <w:textAlignment w:val="baseline"/>
        <w:rPr>
          <w:rStyle w:val="xnormaltextrun"/>
          <w:bdr w:val="none" w:sz="0" w:space="0" w:color="auto" w:frame="1"/>
        </w:rPr>
      </w:pPr>
      <w:r w:rsidRPr="00A57C8D">
        <w:rPr>
          <w:rStyle w:val="xnormaltextrun"/>
          <w:bdr w:val="none" w:sz="0" w:space="0" w:color="auto" w:frame="1"/>
        </w:rPr>
        <w:t xml:space="preserve">Een preventieve aanpak vermindert ongewenst gedrag. Daarom wordt het time out systeem bij de eerste signalen van onrust bij een leerling ingezet. Het doel van een time out is om het spanningsniveau van de leerling te verlagen en daarmee verdere escalaties te voorkomen. </w:t>
      </w:r>
    </w:p>
    <w:p w14:paraId="7D8E62F6" w14:textId="77777777" w:rsidR="00BE5573" w:rsidRPr="00A57C8D" w:rsidRDefault="00BE5573" w:rsidP="00BE5573">
      <w:pPr>
        <w:pStyle w:val="xparagraph"/>
        <w:spacing w:before="0" w:beforeAutospacing="0" w:after="0" w:afterAutospacing="0"/>
        <w:textAlignment w:val="baseline"/>
        <w:rPr>
          <w:rStyle w:val="xnormaltextrun"/>
          <w:bdr w:val="none" w:sz="0" w:space="0" w:color="auto" w:frame="1"/>
        </w:rPr>
      </w:pPr>
    </w:p>
    <w:p w14:paraId="006A08F5" w14:textId="706AC0F0" w:rsidR="00BE5573" w:rsidRPr="00A57C8D" w:rsidRDefault="00421743" w:rsidP="00BE5573">
      <w:pPr>
        <w:pStyle w:val="xparagraph"/>
        <w:spacing w:before="0" w:beforeAutospacing="0" w:after="0" w:afterAutospacing="0"/>
        <w:textAlignment w:val="baseline"/>
        <w:rPr>
          <w:rStyle w:val="xnormaltextrun"/>
          <w:bdr w:val="none" w:sz="0" w:space="0" w:color="auto" w:frame="1"/>
        </w:rPr>
      </w:pPr>
      <w:r w:rsidRPr="00A57C8D">
        <w:rPr>
          <w:rStyle w:val="xnormaltextrun"/>
          <w:bdr w:val="none" w:sz="0" w:space="0" w:color="auto" w:frame="1"/>
        </w:rPr>
        <w:t>Ons time out s</w:t>
      </w:r>
      <w:r w:rsidR="00BE5573" w:rsidRPr="00A57C8D">
        <w:rPr>
          <w:rStyle w:val="xnormaltextrun"/>
          <w:bdr w:val="none" w:sz="0" w:space="0" w:color="auto" w:frame="1"/>
        </w:rPr>
        <w:t>ysteem bestaat uit vier stappen:</w:t>
      </w:r>
      <w:r w:rsidRPr="00A57C8D">
        <w:rPr>
          <w:rStyle w:val="xnormaltextrun"/>
          <w:bdr w:val="none" w:sz="0" w:space="0" w:color="auto" w:frame="1"/>
        </w:rPr>
        <w:t xml:space="preserve"> </w:t>
      </w:r>
    </w:p>
    <w:p w14:paraId="19063E1A" w14:textId="77777777" w:rsidR="00BE5573" w:rsidRDefault="00BE5573" w:rsidP="00BE5573">
      <w:pPr>
        <w:pStyle w:val="xparagraph"/>
        <w:spacing w:before="0" w:beforeAutospacing="0" w:after="0" w:afterAutospacing="0"/>
        <w:ind w:firstLine="708"/>
        <w:textAlignment w:val="baseline"/>
        <w:rPr>
          <w:rStyle w:val="xnormaltextrun"/>
          <w:color w:val="00B050"/>
          <w:bdr w:val="none" w:sz="0" w:space="0" w:color="auto" w:frame="1"/>
        </w:rPr>
      </w:pPr>
    </w:p>
    <w:tbl>
      <w:tblPr>
        <w:tblStyle w:val="Lijsttabel6kleurrijk-Accent1"/>
        <w:tblW w:w="0" w:type="auto"/>
        <w:tblLook w:val="04A0" w:firstRow="1" w:lastRow="0" w:firstColumn="1" w:lastColumn="0" w:noHBand="0" w:noVBand="1"/>
      </w:tblPr>
      <w:tblGrid>
        <w:gridCol w:w="993"/>
        <w:gridCol w:w="3680"/>
      </w:tblGrid>
      <w:tr w:rsidR="00C10D8A" w:rsidRPr="00C10D8A" w14:paraId="6373EF74" w14:textId="77777777" w:rsidTr="00C10D8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33CCFF"/>
              <w:bottom w:val="single" w:sz="8" w:space="0" w:color="33CCFF"/>
            </w:tcBorders>
          </w:tcPr>
          <w:p w14:paraId="6E05725C" w14:textId="2CDA8D3B" w:rsidR="00C10D8A" w:rsidRPr="00C10D8A" w:rsidRDefault="00C10D8A" w:rsidP="00BE5573">
            <w:pPr>
              <w:pStyle w:val="xparagraph"/>
              <w:spacing w:before="0" w:beforeAutospacing="0" w:after="0" w:afterAutospacing="0"/>
              <w:textAlignment w:val="baseline"/>
              <w:rPr>
                <w:rStyle w:val="xnormaltextrun"/>
                <w:b w:val="0"/>
                <w:color w:val="auto"/>
                <w:bdr w:val="none" w:sz="0" w:space="0" w:color="auto" w:frame="1"/>
              </w:rPr>
            </w:pPr>
            <w:r w:rsidRPr="00C10D8A">
              <w:rPr>
                <w:rStyle w:val="xnormaltextrun"/>
                <w:b w:val="0"/>
                <w:color w:val="auto"/>
                <w:bdr w:val="none" w:sz="0" w:space="0" w:color="auto" w:frame="1"/>
              </w:rPr>
              <w:t>Stap 1</w:t>
            </w:r>
          </w:p>
        </w:tc>
        <w:tc>
          <w:tcPr>
            <w:tcW w:w="3680" w:type="dxa"/>
            <w:tcBorders>
              <w:top w:val="single" w:sz="8" w:space="0" w:color="33CCFF"/>
              <w:bottom w:val="single" w:sz="8" w:space="0" w:color="33CCFF"/>
            </w:tcBorders>
          </w:tcPr>
          <w:p w14:paraId="620135A5" w14:textId="31F1E5C6" w:rsidR="00C10D8A" w:rsidRPr="00C10D8A" w:rsidRDefault="00C10D8A" w:rsidP="00C10D8A">
            <w:pPr>
              <w:pStyle w:val="x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xnormaltextrun"/>
                <w:b w:val="0"/>
                <w:color w:val="auto"/>
                <w:bdr w:val="none" w:sz="0" w:space="0" w:color="auto" w:frame="1"/>
              </w:rPr>
            </w:pPr>
            <w:r w:rsidRPr="00C10D8A">
              <w:rPr>
                <w:rStyle w:val="xnormaltextrun"/>
                <w:b w:val="0"/>
                <w:color w:val="auto"/>
                <w:bdr w:val="none" w:sz="0" w:space="0" w:color="auto" w:frame="1"/>
              </w:rPr>
              <w:t xml:space="preserve">de groene kruk in de klas. </w:t>
            </w:r>
          </w:p>
        </w:tc>
      </w:tr>
      <w:tr w:rsidR="00C10D8A" w:rsidRPr="00C10D8A" w14:paraId="1CA42BC5" w14:textId="77777777" w:rsidTr="00C10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33CCFF"/>
              <w:bottom w:val="single" w:sz="8" w:space="0" w:color="33CCFF"/>
            </w:tcBorders>
            <w:shd w:val="clear" w:color="auto" w:fill="33CCFF"/>
          </w:tcPr>
          <w:p w14:paraId="71B62049" w14:textId="2680E620" w:rsidR="00C10D8A" w:rsidRPr="00C10D8A" w:rsidRDefault="00C10D8A" w:rsidP="00BE5573">
            <w:pPr>
              <w:pStyle w:val="xparagraph"/>
              <w:spacing w:before="0" w:beforeAutospacing="0" w:after="0" w:afterAutospacing="0"/>
              <w:textAlignment w:val="baseline"/>
              <w:rPr>
                <w:rStyle w:val="xnormaltextrun"/>
                <w:b w:val="0"/>
                <w:color w:val="auto"/>
                <w:bdr w:val="none" w:sz="0" w:space="0" w:color="auto" w:frame="1"/>
              </w:rPr>
            </w:pPr>
            <w:r w:rsidRPr="00C10D8A">
              <w:rPr>
                <w:rStyle w:val="xnormaltextrun"/>
                <w:b w:val="0"/>
                <w:color w:val="auto"/>
                <w:bdr w:val="none" w:sz="0" w:space="0" w:color="auto" w:frame="1"/>
              </w:rPr>
              <w:t>Stap 2</w:t>
            </w:r>
          </w:p>
        </w:tc>
        <w:tc>
          <w:tcPr>
            <w:tcW w:w="3680" w:type="dxa"/>
            <w:tcBorders>
              <w:top w:val="single" w:sz="8" w:space="0" w:color="33CCFF"/>
              <w:bottom w:val="single" w:sz="8" w:space="0" w:color="33CCFF"/>
            </w:tcBorders>
            <w:shd w:val="clear" w:color="auto" w:fill="33CCFF"/>
          </w:tcPr>
          <w:p w14:paraId="730186FA" w14:textId="3BEAA8DE" w:rsidR="00C10D8A" w:rsidRPr="00C10D8A" w:rsidRDefault="00C10D8A" w:rsidP="00BE5573">
            <w:pPr>
              <w:pStyle w:val="x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xnormaltextrun"/>
                <w:color w:val="auto"/>
                <w:bdr w:val="none" w:sz="0" w:space="0" w:color="auto" w:frame="1"/>
              </w:rPr>
            </w:pPr>
            <w:r w:rsidRPr="00C10D8A">
              <w:rPr>
                <w:rStyle w:val="xnormaltextrun"/>
                <w:color w:val="auto"/>
                <w:bdr w:val="none" w:sz="0" w:space="0" w:color="auto" w:frame="1"/>
              </w:rPr>
              <w:t>de groene kruk op de gang.</w:t>
            </w:r>
          </w:p>
        </w:tc>
      </w:tr>
      <w:tr w:rsidR="00C10D8A" w:rsidRPr="00C10D8A" w14:paraId="055B40DC" w14:textId="77777777" w:rsidTr="00C10D8A">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33CCFF"/>
              <w:bottom w:val="single" w:sz="8" w:space="0" w:color="33CCFF"/>
            </w:tcBorders>
          </w:tcPr>
          <w:p w14:paraId="612FDD49" w14:textId="382C11D0" w:rsidR="00C10D8A" w:rsidRPr="00C10D8A" w:rsidRDefault="00C10D8A" w:rsidP="00BE5573">
            <w:pPr>
              <w:pStyle w:val="xparagraph"/>
              <w:spacing w:before="0" w:beforeAutospacing="0" w:after="0" w:afterAutospacing="0"/>
              <w:textAlignment w:val="baseline"/>
              <w:rPr>
                <w:rStyle w:val="xnormaltextrun"/>
                <w:b w:val="0"/>
                <w:color w:val="auto"/>
                <w:bdr w:val="none" w:sz="0" w:space="0" w:color="auto" w:frame="1"/>
              </w:rPr>
            </w:pPr>
            <w:r w:rsidRPr="00C10D8A">
              <w:rPr>
                <w:rStyle w:val="xnormaltextrun"/>
                <w:b w:val="0"/>
                <w:color w:val="auto"/>
                <w:bdr w:val="none" w:sz="0" w:space="0" w:color="auto" w:frame="1"/>
              </w:rPr>
              <w:t>Stap 3</w:t>
            </w:r>
          </w:p>
        </w:tc>
        <w:tc>
          <w:tcPr>
            <w:tcW w:w="3680" w:type="dxa"/>
            <w:tcBorders>
              <w:top w:val="single" w:sz="8" w:space="0" w:color="33CCFF"/>
              <w:bottom w:val="single" w:sz="8" w:space="0" w:color="33CCFF"/>
            </w:tcBorders>
          </w:tcPr>
          <w:p w14:paraId="0449269E" w14:textId="2D3AF3BD" w:rsidR="00C10D8A" w:rsidRPr="00C10D8A" w:rsidRDefault="00C10D8A" w:rsidP="00C10D8A">
            <w:pPr>
              <w:pStyle w:val="x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xnormaltextrun"/>
                <w:color w:val="auto"/>
                <w:bdr w:val="none" w:sz="0" w:space="0" w:color="auto" w:frame="1"/>
              </w:rPr>
            </w:pPr>
            <w:r w:rsidRPr="00C10D8A">
              <w:rPr>
                <w:rStyle w:val="xnormaltextrun"/>
                <w:color w:val="auto"/>
                <w:bdr w:val="none" w:sz="0" w:space="0" w:color="auto" w:frame="1"/>
              </w:rPr>
              <w:t>de groene kruk in een andere groep.</w:t>
            </w:r>
          </w:p>
        </w:tc>
      </w:tr>
      <w:tr w:rsidR="00C10D8A" w:rsidRPr="00C10D8A" w14:paraId="67BF56A3" w14:textId="77777777" w:rsidTr="00C10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33CCFF"/>
              <w:bottom w:val="single" w:sz="8" w:space="0" w:color="33CCFF"/>
            </w:tcBorders>
            <w:shd w:val="clear" w:color="auto" w:fill="33CCFF"/>
          </w:tcPr>
          <w:p w14:paraId="18D3FA03" w14:textId="4EEE38BE" w:rsidR="00C10D8A" w:rsidRPr="00C10D8A" w:rsidRDefault="00C10D8A" w:rsidP="00BE5573">
            <w:pPr>
              <w:pStyle w:val="xparagraph"/>
              <w:spacing w:before="0" w:beforeAutospacing="0" w:after="0" w:afterAutospacing="0"/>
              <w:textAlignment w:val="baseline"/>
              <w:rPr>
                <w:rStyle w:val="xnormaltextrun"/>
                <w:b w:val="0"/>
                <w:color w:val="auto"/>
                <w:bdr w:val="none" w:sz="0" w:space="0" w:color="auto" w:frame="1"/>
              </w:rPr>
            </w:pPr>
            <w:r w:rsidRPr="00C10D8A">
              <w:rPr>
                <w:rStyle w:val="xnormaltextrun"/>
                <w:b w:val="0"/>
                <w:color w:val="auto"/>
                <w:bdr w:val="none" w:sz="0" w:space="0" w:color="auto" w:frame="1"/>
              </w:rPr>
              <w:t>Stap 4</w:t>
            </w:r>
          </w:p>
        </w:tc>
        <w:tc>
          <w:tcPr>
            <w:tcW w:w="3680" w:type="dxa"/>
            <w:tcBorders>
              <w:top w:val="single" w:sz="8" w:space="0" w:color="33CCFF"/>
              <w:bottom w:val="single" w:sz="8" w:space="0" w:color="33CCFF"/>
            </w:tcBorders>
            <w:shd w:val="clear" w:color="auto" w:fill="33CCFF"/>
          </w:tcPr>
          <w:p w14:paraId="172B0083" w14:textId="1A928572" w:rsidR="00C10D8A" w:rsidRPr="00C10D8A" w:rsidRDefault="00C10D8A" w:rsidP="00BE5573">
            <w:pPr>
              <w:pStyle w:val="x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xnormaltextrun"/>
                <w:color w:val="auto"/>
                <w:bdr w:val="none" w:sz="0" w:space="0" w:color="auto" w:frame="1"/>
              </w:rPr>
            </w:pPr>
            <w:r w:rsidRPr="00C10D8A">
              <w:rPr>
                <w:rStyle w:val="xnormaltextrun"/>
                <w:color w:val="auto"/>
                <w:bdr w:val="none" w:sz="0" w:space="0" w:color="auto" w:frame="1"/>
              </w:rPr>
              <w:t>de achterwacht.</w:t>
            </w:r>
          </w:p>
        </w:tc>
      </w:tr>
    </w:tbl>
    <w:p w14:paraId="734745AC" w14:textId="77777777" w:rsidR="00BE5573" w:rsidRDefault="00BE5573" w:rsidP="00BE5573">
      <w:pPr>
        <w:pStyle w:val="xparagraph"/>
        <w:spacing w:before="0" w:beforeAutospacing="0" w:after="0" w:afterAutospacing="0"/>
        <w:ind w:firstLine="708"/>
        <w:textAlignment w:val="baseline"/>
        <w:rPr>
          <w:rStyle w:val="xnormaltextrun"/>
          <w:color w:val="00B050"/>
          <w:bdr w:val="none" w:sz="0" w:space="0" w:color="auto" w:frame="1"/>
        </w:rPr>
      </w:pPr>
    </w:p>
    <w:p w14:paraId="52A7F32B" w14:textId="1835DAA7" w:rsidR="00421743" w:rsidRPr="00A57C8D" w:rsidRDefault="00421743" w:rsidP="00C10D8A">
      <w:pPr>
        <w:pStyle w:val="xparagraph"/>
        <w:spacing w:before="0" w:beforeAutospacing="0" w:after="0" w:afterAutospacing="0"/>
        <w:ind w:firstLine="708"/>
        <w:textAlignment w:val="baseline"/>
        <w:rPr>
          <w:rStyle w:val="xeop"/>
          <w:rFonts w:eastAsiaTheme="majorEastAsia"/>
          <w:bdr w:val="none" w:sz="0" w:space="0" w:color="auto" w:frame="1"/>
        </w:rPr>
      </w:pPr>
      <w:r w:rsidRPr="00A57C8D">
        <w:rPr>
          <w:rStyle w:val="xnormaltextrun"/>
          <w:bdr w:val="none" w:sz="0" w:space="0" w:color="auto" w:frame="1"/>
        </w:rPr>
        <w:t>Soms maakt de leerling zelf de keus tot een time out</w:t>
      </w:r>
      <w:r w:rsidR="00C10D8A" w:rsidRPr="00A57C8D">
        <w:rPr>
          <w:rStyle w:val="xnormaltextrun"/>
          <w:bdr w:val="none" w:sz="0" w:space="0" w:color="auto" w:frame="1"/>
        </w:rPr>
        <w:t>. S</w:t>
      </w:r>
      <w:r w:rsidRPr="00A57C8D">
        <w:rPr>
          <w:rStyle w:val="xnormaltextrun"/>
          <w:bdr w:val="none" w:sz="0" w:space="0" w:color="auto" w:frame="1"/>
        </w:rPr>
        <w:t xml:space="preserve">oms gaat dit in overleg met de leerkracht. Er </w:t>
      </w:r>
      <w:r w:rsidR="00A57C8D" w:rsidRPr="00A57C8D">
        <w:rPr>
          <w:rStyle w:val="xnormaltextrun"/>
          <w:bdr w:val="none" w:sz="0" w:space="0" w:color="auto" w:frame="1"/>
        </w:rPr>
        <w:t>zijn</w:t>
      </w:r>
      <w:r w:rsidRPr="00A57C8D">
        <w:rPr>
          <w:rStyle w:val="xnormaltextrun"/>
          <w:bdr w:val="none" w:sz="0" w:space="0" w:color="auto" w:frame="1"/>
        </w:rPr>
        <w:t xml:space="preserve"> ook momenten dat de leerkracht die beslissing neemt. Belangrijk is dan dat de leerkracht kort en concreet benoemt waarom de time out wordt ingezet, voor hoe lang en wat er van de leerling wordt verwacht na de time out.</w:t>
      </w:r>
      <w:r w:rsidRPr="00A57C8D">
        <w:rPr>
          <w:rStyle w:val="xeop"/>
          <w:rFonts w:eastAsiaTheme="majorEastAsia"/>
          <w:bdr w:val="none" w:sz="0" w:space="0" w:color="auto" w:frame="1"/>
        </w:rPr>
        <w:t> </w:t>
      </w:r>
    </w:p>
    <w:p w14:paraId="097ACC1D" w14:textId="77777777" w:rsidR="00BE5573" w:rsidRPr="00BE5573" w:rsidRDefault="00BE5573" w:rsidP="00BE5573">
      <w:pPr>
        <w:pStyle w:val="xparagraph"/>
        <w:spacing w:before="0" w:beforeAutospacing="0" w:after="0" w:afterAutospacing="0"/>
        <w:ind w:firstLine="708"/>
        <w:textAlignment w:val="baseline"/>
        <w:rPr>
          <w:color w:val="00B050"/>
          <w:bdr w:val="none" w:sz="0" w:space="0" w:color="auto" w:frame="1"/>
        </w:rPr>
      </w:pPr>
    </w:p>
    <w:p w14:paraId="1CE57B4C" w14:textId="77777777" w:rsidR="00A57C8D" w:rsidRPr="00446CF4" w:rsidRDefault="00421743" w:rsidP="00421743">
      <w:pPr>
        <w:pStyle w:val="xparagraph"/>
        <w:spacing w:before="0" w:beforeAutospacing="0" w:after="0" w:afterAutospacing="0"/>
        <w:textAlignment w:val="baseline"/>
        <w:rPr>
          <w:rStyle w:val="xnormaltextrun"/>
          <w:b/>
          <w:color w:val="33CCFF"/>
          <w:bdr w:val="none" w:sz="0" w:space="0" w:color="auto" w:frame="1"/>
        </w:rPr>
      </w:pPr>
      <w:r w:rsidRPr="00446CF4">
        <w:rPr>
          <w:rStyle w:val="xspellingerror"/>
          <w:b/>
          <w:bCs/>
          <w:color w:val="33CCFF"/>
          <w:bdr w:val="none" w:sz="0" w:space="0" w:color="auto" w:frame="1"/>
        </w:rPr>
        <w:t>Swissuite</w:t>
      </w:r>
      <w:r w:rsidR="00A57C8D" w:rsidRPr="00446CF4">
        <w:rPr>
          <w:rStyle w:val="xnormaltextrun"/>
          <w:b/>
          <w:color w:val="33CCFF"/>
          <w:bdr w:val="none" w:sz="0" w:space="0" w:color="auto" w:frame="1"/>
        </w:rPr>
        <w:t> </w:t>
      </w:r>
    </w:p>
    <w:p w14:paraId="3EDD24BB" w14:textId="77777777" w:rsidR="00A57C8D" w:rsidRDefault="00A57C8D" w:rsidP="00421743">
      <w:pPr>
        <w:pStyle w:val="xparagraph"/>
        <w:spacing w:before="0" w:beforeAutospacing="0" w:after="0" w:afterAutospacing="0"/>
        <w:textAlignment w:val="baseline"/>
        <w:rPr>
          <w:rStyle w:val="xnormaltextrun"/>
          <w:color w:val="00B050"/>
          <w:bdr w:val="none" w:sz="0" w:space="0" w:color="auto" w:frame="1"/>
        </w:rPr>
      </w:pPr>
    </w:p>
    <w:p w14:paraId="10288D25" w14:textId="719CFC63" w:rsidR="00421743" w:rsidRPr="00071A6E" w:rsidRDefault="00421743" w:rsidP="00A57C8D">
      <w:pPr>
        <w:pStyle w:val="xparagraph"/>
        <w:spacing w:before="0" w:beforeAutospacing="0" w:after="0" w:afterAutospacing="0"/>
        <w:ind w:firstLine="708"/>
        <w:textAlignment w:val="baseline"/>
        <w:rPr>
          <w:rStyle w:val="xeop"/>
          <w:rFonts w:eastAsiaTheme="majorEastAsia"/>
          <w:color w:val="000000" w:themeColor="text1"/>
          <w:bdr w:val="none" w:sz="0" w:space="0" w:color="auto" w:frame="1"/>
        </w:rPr>
      </w:pPr>
      <w:r w:rsidRPr="00071A6E">
        <w:rPr>
          <w:rStyle w:val="xnormaltextrun"/>
          <w:color w:val="000000" w:themeColor="text1"/>
          <w:bdr w:val="none" w:sz="0" w:space="0" w:color="auto" w:frame="1"/>
        </w:rPr>
        <w:t xml:space="preserve">Met dit programma registreren en analyseren wij alle gedragsincidenten. De analyse kan zowel op school-, groeps- en individueel niveau en geeft ons inzicht over waar eventuele aanpassingen op onze pedagogische aanpak nodig zijn. Ook geeft het ons inzicht over </w:t>
      </w:r>
      <w:r w:rsidRPr="00B74A6E">
        <w:rPr>
          <w:rStyle w:val="xnormaltextrun"/>
          <w:bdr w:val="none" w:sz="0" w:space="0" w:color="auto" w:frame="1"/>
        </w:rPr>
        <w:t xml:space="preserve">eventuele risico leerlingen. De resultaten </w:t>
      </w:r>
      <w:r w:rsidRPr="00071A6E">
        <w:rPr>
          <w:rStyle w:val="xnormaltextrun"/>
          <w:color w:val="000000" w:themeColor="text1"/>
          <w:bdr w:val="none" w:sz="0" w:space="0" w:color="auto" w:frame="1"/>
        </w:rPr>
        <w:t>worden tijdens groeps- en leerling besprekingen met de leerkracht besproken.</w:t>
      </w:r>
      <w:r w:rsidRPr="00071A6E">
        <w:rPr>
          <w:rStyle w:val="xeop"/>
          <w:rFonts w:eastAsiaTheme="majorEastAsia"/>
          <w:color w:val="000000" w:themeColor="text1"/>
          <w:bdr w:val="none" w:sz="0" w:space="0" w:color="auto" w:frame="1"/>
        </w:rPr>
        <w:t> </w:t>
      </w:r>
    </w:p>
    <w:p w14:paraId="2E8B6850" w14:textId="77777777" w:rsidR="00446CF4" w:rsidRPr="008535FE" w:rsidRDefault="00446CF4" w:rsidP="00A57C8D">
      <w:pPr>
        <w:pStyle w:val="xparagraph"/>
        <w:spacing w:before="0" w:beforeAutospacing="0" w:after="0" w:afterAutospacing="0"/>
        <w:ind w:firstLine="708"/>
        <w:textAlignment w:val="baseline"/>
        <w:rPr>
          <w:color w:val="00B050"/>
        </w:rPr>
      </w:pPr>
    </w:p>
    <w:p w14:paraId="2E53D346" w14:textId="52F8A72C" w:rsidR="00446CF4" w:rsidRPr="00446CF4" w:rsidRDefault="00421743" w:rsidP="00446CF4">
      <w:pPr>
        <w:pStyle w:val="xparagraph"/>
        <w:spacing w:before="0" w:beforeAutospacing="0" w:after="0" w:afterAutospacing="0"/>
        <w:textAlignment w:val="baseline"/>
        <w:rPr>
          <w:rStyle w:val="xnormaltextrun"/>
          <w:color w:val="33CCFF"/>
          <w:bdr w:val="none" w:sz="0" w:space="0" w:color="auto" w:frame="1"/>
        </w:rPr>
      </w:pPr>
      <w:r w:rsidRPr="00446CF4">
        <w:rPr>
          <w:rStyle w:val="xnormaltextrun"/>
          <w:b/>
          <w:bCs/>
          <w:color w:val="33CCFF"/>
          <w:bdr w:val="none" w:sz="0" w:space="0" w:color="auto" w:frame="1"/>
        </w:rPr>
        <w:t>Anti-pestprotocol</w:t>
      </w:r>
      <w:r w:rsidR="00446CF4" w:rsidRPr="00446CF4">
        <w:rPr>
          <w:rStyle w:val="xnormaltextrun"/>
          <w:color w:val="33CCFF"/>
          <w:bdr w:val="none" w:sz="0" w:space="0" w:color="auto" w:frame="1"/>
        </w:rPr>
        <w:t> </w:t>
      </w:r>
    </w:p>
    <w:p w14:paraId="28322BE3" w14:textId="77777777" w:rsidR="00446CF4" w:rsidRDefault="00446CF4" w:rsidP="00421743">
      <w:pPr>
        <w:pStyle w:val="xparagraph"/>
        <w:spacing w:before="0" w:beforeAutospacing="0" w:after="0" w:afterAutospacing="0"/>
        <w:textAlignment w:val="baseline"/>
        <w:rPr>
          <w:rStyle w:val="xnormaltextrun"/>
          <w:color w:val="00B050"/>
          <w:bdr w:val="none" w:sz="0" w:space="0" w:color="auto" w:frame="1"/>
        </w:rPr>
      </w:pPr>
    </w:p>
    <w:p w14:paraId="7EBB73B8" w14:textId="63B6453E" w:rsidR="00421743" w:rsidRPr="00446CF4" w:rsidRDefault="00446CF4" w:rsidP="00446CF4">
      <w:pPr>
        <w:pStyle w:val="xparagraph"/>
        <w:spacing w:before="0" w:beforeAutospacing="0" w:after="0" w:afterAutospacing="0"/>
        <w:ind w:firstLine="708"/>
        <w:textAlignment w:val="baseline"/>
        <w:rPr>
          <w:color w:val="000000" w:themeColor="text1"/>
        </w:rPr>
      </w:pPr>
      <w:r w:rsidRPr="00446CF4">
        <w:rPr>
          <w:rStyle w:val="xnormaltextrun"/>
          <w:color w:val="000000" w:themeColor="text1"/>
          <w:bdr w:val="none" w:sz="0" w:space="0" w:color="auto" w:frame="1"/>
        </w:rPr>
        <w:t>H</w:t>
      </w:r>
      <w:r w:rsidR="00421743" w:rsidRPr="00446CF4">
        <w:rPr>
          <w:rStyle w:val="xnormaltextrun"/>
          <w:color w:val="000000" w:themeColor="text1"/>
          <w:bdr w:val="none" w:sz="0" w:space="0" w:color="auto" w:frame="1"/>
        </w:rPr>
        <w:t>et anti-pestprotocol heeft als doel: ‘Alle kinderen moeten zich in hun basisschoolperiode</w:t>
      </w:r>
      <w:r w:rsidRPr="00446CF4">
        <w:rPr>
          <w:rStyle w:val="xnormaltextrun"/>
          <w:color w:val="000000" w:themeColor="text1"/>
          <w:bdr w:val="none" w:sz="0" w:space="0" w:color="auto" w:frame="1"/>
        </w:rPr>
        <w:t xml:space="preserve"> </w:t>
      </w:r>
      <w:r w:rsidR="00421743" w:rsidRPr="00446CF4">
        <w:rPr>
          <w:rStyle w:val="xnormaltextrun"/>
          <w:color w:val="000000" w:themeColor="text1"/>
          <w:bdr w:val="none" w:sz="0" w:space="0" w:color="auto" w:frame="1"/>
        </w:rPr>
        <w:t>veilig voelen, zodat zij zich optimaal kunnen ontwikkelen’. Door regels en afspraken zichtbaar te maken kunnen kinderen en volwassenen, als er zich ongewenste situaties voordoen, elkaar aanspreken op deze regels en afspraken. Dat vraagt wel, dat wij kinderen leren zich assertief op te stellen. Door elkaar te steunen en wederzijds respect te tonen</w:t>
      </w:r>
      <w:r w:rsidRPr="00446CF4">
        <w:rPr>
          <w:rStyle w:val="xnormaltextrun"/>
          <w:color w:val="000000" w:themeColor="text1"/>
          <w:bdr w:val="none" w:sz="0" w:space="0" w:color="auto" w:frame="1"/>
        </w:rPr>
        <w:t>,</w:t>
      </w:r>
      <w:r w:rsidR="00421743" w:rsidRPr="00446CF4">
        <w:rPr>
          <w:rStyle w:val="xnormaltextrun"/>
          <w:color w:val="000000" w:themeColor="text1"/>
          <w:bdr w:val="none" w:sz="0" w:space="0" w:color="auto" w:frame="1"/>
        </w:rPr>
        <w:t xml:space="preserve"> stellen we alle kinderen in de gelegenheid om met veel plezier naar school te gaan.</w:t>
      </w:r>
      <w:r w:rsidR="00421743" w:rsidRPr="00446CF4">
        <w:rPr>
          <w:rStyle w:val="xeop"/>
          <w:rFonts w:eastAsiaTheme="majorEastAsia"/>
          <w:color w:val="000000" w:themeColor="text1"/>
          <w:bdr w:val="none" w:sz="0" w:space="0" w:color="auto" w:frame="1"/>
        </w:rPr>
        <w:t> </w:t>
      </w:r>
    </w:p>
    <w:p w14:paraId="78534B48" w14:textId="77777777" w:rsidR="00421743" w:rsidRPr="00071A6E" w:rsidRDefault="00421743" w:rsidP="00421743">
      <w:pPr>
        <w:pStyle w:val="xparagraph"/>
        <w:spacing w:before="0" w:beforeAutospacing="0" w:after="0" w:afterAutospacing="0"/>
        <w:textAlignment w:val="baseline"/>
      </w:pPr>
      <w:r w:rsidRPr="008535FE">
        <w:rPr>
          <w:rStyle w:val="xeop"/>
          <w:rFonts w:eastAsiaTheme="majorEastAsia"/>
          <w:color w:val="00B050"/>
          <w:bdr w:val="none" w:sz="0" w:space="0" w:color="auto" w:frame="1"/>
        </w:rPr>
        <w:t> </w:t>
      </w:r>
    </w:p>
    <w:p w14:paraId="678B5FA6" w14:textId="77777777" w:rsidR="00421743" w:rsidRPr="008535FE" w:rsidRDefault="00421743" w:rsidP="00421743">
      <w:pPr>
        <w:pStyle w:val="xparagraph"/>
        <w:spacing w:before="0" w:beforeAutospacing="0" w:after="0" w:afterAutospacing="0"/>
        <w:textAlignment w:val="baseline"/>
        <w:rPr>
          <w:color w:val="00B050"/>
        </w:rPr>
      </w:pPr>
      <w:r w:rsidRPr="008535FE">
        <w:rPr>
          <w:rStyle w:val="xeop"/>
          <w:rFonts w:eastAsiaTheme="majorEastAsia"/>
          <w:color w:val="00B050"/>
          <w:bdr w:val="none" w:sz="0" w:space="0" w:color="auto" w:frame="1"/>
        </w:rPr>
        <w:t> </w:t>
      </w:r>
    </w:p>
    <w:p w14:paraId="4D05903E" w14:textId="77777777" w:rsidR="009530AE" w:rsidRDefault="009530AE">
      <w:pPr>
        <w:rPr>
          <w:rStyle w:val="xnormaltextrun"/>
          <w:rFonts w:ascii="Times New Roman" w:eastAsia="Times New Roman" w:hAnsi="Times New Roman" w:cs="Times New Roman"/>
          <w:b/>
          <w:color w:val="33CCFF"/>
          <w:sz w:val="24"/>
          <w:szCs w:val="24"/>
          <w:bdr w:val="none" w:sz="0" w:space="0" w:color="auto" w:frame="1"/>
          <w:lang w:eastAsia="nl-NL"/>
        </w:rPr>
      </w:pPr>
      <w:r>
        <w:rPr>
          <w:rStyle w:val="xnormaltextrun"/>
          <w:b/>
          <w:color w:val="33CCFF"/>
          <w:bdr w:val="none" w:sz="0" w:space="0" w:color="auto" w:frame="1"/>
        </w:rPr>
        <w:br w:type="page"/>
      </w:r>
    </w:p>
    <w:p w14:paraId="68E1598A" w14:textId="4683E56E" w:rsidR="00421743" w:rsidRDefault="00446CF4" w:rsidP="00421743">
      <w:pPr>
        <w:pStyle w:val="xparagraph"/>
        <w:spacing w:before="0" w:beforeAutospacing="0" w:after="0" w:afterAutospacing="0"/>
        <w:textAlignment w:val="baseline"/>
        <w:rPr>
          <w:rStyle w:val="xeop"/>
          <w:rFonts w:eastAsiaTheme="majorEastAsia"/>
          <w:b/>
          <w:color w:val="33CCFF"/>
          <w:bdr w:val="none" w:sz="0" w:space="0" w:color="auto" w:frame="1"/>
        </w:rPr>
      </w:pPr>
      <w:r w:rsidRPr="00BA626C">
        <w:rPr>
          <w:rStyle w:val="xnormaltextrun"/>
          <w:b/>
          <w:color w:val="33CCFF"/>
          <w:bdr w:val="none" w:sz="0" w:space="0" w:color="auto" w:frame="1"/>
        </w:rPr>
        <w:t>EXTRA ONDERSTEUNING</w:t>
      </w:r>
      <w:r w:rsidR="00421743" w:rsidRPr="00BA626C">
        <w:rPr>
          <w:rStyle w:val="xnormaltextrun"/>
          <w:b/>
          <w:color w:val="33CCFF"/>
          <w:bdr w:val="none" w:sz="0" w:space="0" w:color="auto" w:frame="1"/>
        </w:rPr>
        <w:t xml:space="preserve"> (gele laag piramide)</w:t>
      </w:r>
      <w:r w:rsidR="00421743" w:rsidRPr="00BA626C">
        <w:rPr>
          <w:rStyle w:val="xeop"/>
          <w:rFonts w:eastAsiaTheme="majorEastAsia"/>
          <w:b/>
          <w:color w:val="33CCFF"/>
          <w:bdr w:val="none" w:sz="0" w:space="0" w:color="auto" w:frame="1"/>
        </w:rPr>
        <w:t> </w:t>
      </w:r>
    </w:p>
    <w:p w14:paraId="30A35973" w14:textId="75C0A050" w:rsidR="009530AE" w:rsidRDefault="009530AE" w:rsidP="00421743">
      <w:pPr>
        <w:pStyle w:val="xparagraph"/>
        <w:spacing w:before="0" w:beforeAutospacing="0" w:after="0" w:afterAutospacing="0"/>
        <w:textAlignment w:val="baseline"/>
        <w:rPr>
          <w:rStyle w:val="xeop"/>
          <w:rFonts w:eastAsiaTheme="majorEastAsia"/>
          <w:b/>
          <w:color w:val="33CCFF"/>
          <w:bdr w:val="none" w:sz="0" w:space="0" w:color="auto" w:frame="1"/>
        </w:rPr>
      </w:pPr>
    </w:p>
    <w:p w14:paraId="4270FCC6" w14:textId="6F99BEAA" w:rsidR="009530AE" w:rsidRDefault="009530AE" w:rsidP="009530AE">
      <w:pPr>
        <w:pStyle w:val="xparagraph"/>
        <w:spacing w:before="0" w:beforeAutospacing="0" w:after="0" w:afterAutospacing="0"/>
        <w:textAlignment w:val="baseline"/>
        <w:rPr>
          <w:rStyle w:val="xnormaltextrun"/>
          <w:b/>
          <w:bCs/>
          <w:color w:val="33CCFF"/>
          <w:bdr w:val="none" w:sz="0" w:space="0" w:color="auto" w:frame="1"/>
        </w:rPr>
      </w:pPr>
      <w:r w:rsidRPr="009530AE">
        <w:t>Alle zaken rondom de extra ondersteuning worden gemonitord door de zorgcoördinator en de gedragsspecialist.</w:t>
      </w:r>
      <w:r>
        <w:t xml:space="preserve"> Hieronder vallen de anti-pestcoördinator, therapieën en rots &amp; water training.</w:t>
      </w:r>
    </w:p>
    <w:p w14:paraId="1BDF0258" w14:textId="77777777" w:rsidR="009530AE" w:rsidRDefault="009530AE" w:rsidP="00421743">
      <w:pPr>
        <w:pStyle w:val="xparagraph"/>
        <w:spacing w:before="0" w:beforeAutospacing="0" w:after="0" w:afterAutospacing="0"/>
        <w:textAlignment w:val="baseline"/>
        <w:rPr>
          <w:rStyle w:val="xnormaltextrun"/>
          <w:b/>
          <w:bCs/>
          <w:color w:val="33CCFF"/>
          <w:bdr w:val="none" w:sz="0" w:space="0" w:color="auto" w:frame="1"/>
        </w:rPr>
      </w:pPr>
    </w:p>
    <w:p w14:paraId="79BB7BD8" w14:textId="63A7150A" w:rsidR="00BA626C" w:rsidRPr="00071A6E" w:rsidRDefault="00BA626C" w:rsidP="00421743">
      <w:pPr>
        <w:pStyle w:val="xparagraph"/>
        <w:spacing w:before="0" w:beforeAutospacing="0" w:after="0" w:afterAutospacing="0"/>
        <w:textAlignment w:val="baseline"/>
        <w:rPr>
          <w:rStyle w:val="xnormaltextrun"/>
          <w:b/>
          <w:bCs/>
          <w:color w:val="33CCFF"/>
          <w:bdr w:val="none" w:sz="0" w:space="0" w:color="auto" w:frame="1"/>
        </w:rPr>
      </w:pPr>
      <w:r w:rsidRPr="00071A6E">
        <w:rPr>
          <w:rStyle w:val="xnormaltextrun"/>
          <w:b/>
          <w:bCs/>
          <w:color w:val="33CCFF"/>
          <w:bdr w:val="none" w:sz="0" w:space="0" w:color="auto" w:frame="1"/>
        </w:rPr>
        <w:t>Anti-pestcoördinator</w:t>
      </w:r>
    </w:p>
    <w:p w14:paraId="1EC6261F" w14:textId="77777777" w:rsidR="00BA626C" w:rsidRDefault="00BA626C" w:rsidP="00421743">
      <w:pPr>
        <w:pStyle w:val="xparagraph"/>
        <w:spacing w:before="0" w:beforeAutospacing="0" w:after="0" w:afterAutospacing="0"/>
        <w:textAlignment w:val="baseline"/>
        <w:rPr>
          <w:rStyle w:val="xnormaltextrun"/>
          <w:color w:val="00B050"/>
          <w:bdr w:val="none" w:sz="0" w:space="0" w:color="auto" w:frame="1"/>
        </w:rPr>
      </w:pPr>
    </w:p>
    <w:p w14:paraId="79249671" w14:textId="1EB8357B" w:rsidR="00511471" w:rsidRDefault="00421743" w:rsidP="009530AE">
      <w:pPr>
        <w:pStyle w:val="xparagraph"/>
        <w:spacing w:before="0" w:beforeAutospacing="0" w:after="0" w:afterAutospacing="0"/>
        <w:ind w:firstLine="708"/>
        <w:textAlignment w:val="baseline"/>
        <w:rPr>
          <w:rStyle w:val="xeop"/>
          <w:rFonts w:eastAsiaTheme="majorEastAsia"/>
          <w:bdr w:val="none" w:sz="0" w:space="0" w:color="auto" w:frame="1"/>
        </w:rPr>
      </w:pPr>
      <w:r w:rsidRPr="00511471">
        <w:rPr>
          <w:rStyle w:val="xnormaltextrun"/>
          <w:bdr w:val="none" w:sz="0" w:space="0" w:color="auto" w:frame="1"/>
        </w:rPr>
        <w:t>Wanneer leerlingen zich, ondanks de inzet van de leerkracht, gepest voelen, kunnen ze terecht bij de anti-pestcoördinator. Zij werkt volgens het plan van het </w:t>
      </w:r>
      <w:r w:rsidR="00071A6E" w:rsidRPr="00511471">
        <w:rPr>
          <w:rStyle w:val="xspellingerror"/>
          <w:bdr w:val="none" w:sz="0" w:space="0" w:color="auto" w:frame="1"/>
        </w:rPr>
        <w:t>anti</w:t>
      </w:r>
      <w:r w:rsidRPr="00511471">
        <w:rPr>
          <w:rStyle w:val="xnormaltextrun"/>
          <w:bdr w:val="none" w:sz="0" w:space="0" w:color="auto" w:frame="1"/>
        </w:rPr>
        <w:t>- pestprotocol. De anti-pestcoördinator is geschoold in dit onderwerp en is ervoor om samen met de leerlingen oplossingen te zoeken. Ze praat met alle betrokken partijen en monitort zo nodig de situatie. Ook neemt zij contact op met ouders van alle betrokkenen. Pestincidenten worden ook geregistreerd in </w:t>
      </w:r>
      <w:r w:rsidRPr="00511471">
        <w:rPr>
          <w:rStyle w:val="xspellingerror"/>
          <w:bdr w:val="none" w:sz="0" w:space="0" w:color="auto" w:frame="1"/>
        </w:rPr>
        <w:t>Swissuite</w:t>
      </w:r>
      <w:r w:rsidRPr="00511471">
        <w:rPr>
          <w:rStyle w:val="xnormaltextrun"/>
          <w:bdr w:val="none" w:sz="0" w:space="0" w:color="auto" w:frame="1"/>
        </w:rPr>
        <w:t>.</w:t>
      </w:r>
      <w:r w:rsidRPr="00511471">
        <w:rPr>
          <w:rStyle w:val="xeop"/>
          <w:rFonts w:eastAsiaTheme="majorEastAsia"/>
          <w:bdr w:val="none" w:sz="0" w:space="0" w:color="auto" w:frame="1"/>
        </w:rPr>
        <w:t> </w:t>
      </w:r>
    </w:p>
    <w:p w14:paraId="1BE86868" w14:textId="77777777" w:rsidR="009530AE" w:rsidRDefault="009530AE" w:rsidP="009530AE">
      <w:pPr>
        <w:pStyle w:val="xparagraph"/>
        <w:spacing w:before="0" w:beforeAutospacing="0" w:after="0" w:afterAutospacing="0"/>
        <w:ind w:firstLine="708"/>
        <w:textAlignment w:val="baseline"/>
        <w:rPr>
          <w:rStyle w:val="xnormaltextrun"/>
          <w:b/>
          <w:bCs/>
          <w:color w:val="33CCFF"/>
          <w:bdr w:val="none" w:sz="0" w:space="0" w:color="auto" w:frame="1"/>
        </w:rPr>
      </w:pPr>
    </w:p>
    <w:p w14:paraId="30522F17" w14:textId="0E80AAC9" w:rsidR="00511471" w:rsidRDefault="00421743" w:rsidP="00421743">
      <w:pPr>
        <w:pStyle w:val="xparagraph"/>
        <w:spacing w:before="0" w:beforeAutospacing="0" w:after="0" w:afterAutospacing="0"/>
        <w:textAlignment w:val="baseline"/>
        <w:rPr>
          <w:rStyle w:val="xnormaltextrun"/>
          <w:color w:val="00B050"/>
          <w:bdr w:val="none" w:sz="0" w:space="0" w:color="auto" w:frame="1"/>
        </w:rPr>
      </w:pPr>
      <w:r w:rsidRPr="00071A6E">
        <w:rPr>
          <w:rStyle w:val="xnormaltextrun"/>
          <w:b/>
          <w:bCs/>
          <w:color w:val="33CCFF"/>
          <w:bdr w:val="none" w:sz="0" w:space="0" w:color="auto" w:frame="1"/>
        </w:rPr>
        <w:t>Therapieën</w:t>
      </w:r>
      <w:r w:rsidRPr="00071A6E">
        <w:rPr>
          <w:rStyle w:val="xnormaltextrun"/>
          <w:color w:val="33CCFF"/>
          <w:bdr w:val="none" w:sz="0" w:space="0" w:color="auto" w:frame="1"/>
        </w:rPr>
        <w:t> </w:t>
      </w:r>
      <w:r w:rsidRPr="008535FE">
        <w:rPr>
          <w:rStyle w:val="xnormaltextrun"/>
          <w:color w:val="00B050"/>
          <w:bdr w:val="none" w:sz="0" w:space="0" w:color="auto" w:frame="1"/>
        </w:rPr>
        <w:t xml:space="preserve"> </w:t>
      </w:r>
    </w:p>
    <w:p w14:paraId="73DEB092" w14:textId="77777777" w:rsidR="00511471" w:rsidRDefault="00511471" w:rsidP="00421743">
      <w:pPr>
        <w:pStyle w:val="xparagraph"/>
        <w:spacing w:before="0" w:beforeAutospacing="0" w:after="0" w:afterAutospacing="0"/>
        <w:textAlignment w:val="baseline"/>
        <w:rPr>
          <w:rStyle w:val="xnormaltextrun"/>
          <w:color w:val="00B050"/>
          <w:bdr w:val="none" w:sz="0" w:space="0" w:color="auto" w:frame="1"/>
        </w:rPr>
      </w:pPr>
    </w:p>
    <w:p w14:paraId="12ABA47D" w14:textId="46E4B6DF" w:rsidR="00421743" w:rsidRPr="00511471" w:rsidRDefault="00421743" w:rsidP="00511471">
      <w:pPr>
        <w:pStyle w:val="xparagraph"/>
        <w:spacing w:before="0" w:beforeAutospacing="0" w:after="0" w:afterAutospacing="0"/>
        <w:ind w:firstLine="708"/>
        <w:textAlignment w:val="baseline"/>
      </w:pPr>
      <w:r w:rsidRPr="00511471">
        <w:rPr>
          <w:rStyle w:val="xnormaltextrun"/>
          <w:bdr w:val="none" w:sz="0" w:space="0" w:color="auto" w:frame="1"/>
        </w:rPr>
        <w:t>Op de Bonte Vlinder bieden we de volgende therapieën: speltherapie (of begeleiding), tekentherapie, </w:t>
      </w:r>
      <w:r w:rsidRPr="00511471">
        <w:rPr>
          <w:rStyle w:val="xspellingerror"/>
          <w:bdr w:val="none" w:sz="0" w:space="0" w:color="auto" w:frame="1"/>
        </w:rPr>
        <w:t>kindercoaching</w:t>
      </w:r>
      <w:r w:rsidRPr="00511471">
        <w:rPr>
          <w:rStyle w:val="xnormaltextrun"/>
          <w:bdr w:val="none" w:sz="0" w:space="0" w:color="auto" w:frame="1"/>
        </w:rPr>
        <w:t>, omgaan met ADHD of onrust. Afhankelijk van de doelen van de leerlingen kunnen deze therapie</w:t>
      </w:r>
      <w:r w:rsidR="00511471" w:rsidRPr="00511471">
        <w:rPr>
          <w:rStyle w:val="xnormaltextrun"/>
          <w:bdr w:val="none" w:sz="0" w:space="0" w:color="auto" w:frame="1"/>
        </w:rPr>
        <w:t>ën</w:t>
      </w:r>
      <w:r w:rsidRPr="00511471">
        <w:rPr>
          <w:rStyle w:val="xnormaltextrun"/>
          <w:bdr w:val="none" w:sz="0" w:space="0" w:color="auto" w:frame="1"/>
        </w:rPr>
        <w:t xml:space="preserve"> in groeps- en individuele vorm geboden worden. Leerlingen worden voor een therapie aangemeld </w:t>
      </w:r>
      <w:r w:rsidR="00511471" w:rsidRPr="00511471">
        <w:rPr>
          <w:rStyle w:val="xnormaltextrun"/>
          <w:bdr w:val="none" w:sz="0" w:space="0" w:color="auto" w:frame="1"/>
        </w:rPr>
        <w:t>naar aanleiding van zorg overleggen en</w:t>
      </w:r>
      <w:r w:rsidRPr="00511471">
        <w:rPr>
          <w:rStyle w:val="xnormaltextrun"/>
          <w:bdr w:val="none" w:sz="0" w:space="0" w:color="auto" w:frame="1"/>
        </w:rPr>
        <w:t xml:space="preserve"> zorgen vanuit ouders en/of de leerkrachten.</w:t>
      </w:r>
      <w:r w:rsidRPr="00511471">
        <w:rPr>
          <w:rStyle w:val="xeop"/>
          <w:rFonts w:eastAsiaTheme="majorEastAsia"/>
          <w:bdr w:val="none" w:sz="0" w:space="0" w:color="auto" w:frame="1"/>
        </w:rPr>
        <w:t> </w:t>
      </w:r>
    </w:p>
    <w:p w14:paraId="5FA73930" w14:textId="77777777" w:rsidR="00511471" w:rsidRDefault="00511471" w:rsidP="00421743">
      <w:pPr>
        <w:pStyle w:val="xparagraph"/>
        <w:spacing w:before="0" w:beforeAutospacing="0" w:after="0" w:afterAutospacing="0"/>
        <w:textAlignment w:val="baseline"/>
        <w:rPr>
          <w:rStyle w:val="xnormaltextrun"/>
          <w:b/>
          <w:bCs/>
          <w:color w:val="33CCFF"/>
          <w:bdr w:val="none" w:sz="0" w:space="0" w:color="auto" w:frame="1"/>
        </w:rPr>
      </w:pPr>
    </w:p>
    <w:p w14:paraId="046129F2" w14:textId="77777777" w:rsidR="00511471" w:rsidRDefault="00421743" w:rsidP="00421743">
      <w:pPr>
        <w:pStyle w:val="xparagraph"/>
        <w:spacing w:before="0" w:beforeAutospacing="0" w:after="0" w:afterAutospacing="0"/>
        <w:textAlignment w:val="baseline"/>
        <w:rPr>
          <w:rStyle w:val="xnormaltextrun"/>
          <w:color w:val="00B050"/>
          <w:bdr w:val="none" w:sz="0" w:space="0" w:color="auto" w:frame="1"/>
        </w:rPr>
      </w:pPr>
      <w:r w:rsidRPr="00071A6E">
        <w:rPr>
          <w:rStyle w:val="xnormaltextrun"/>
          <w:b/>
          <w:bCs/>
          <w:color w:val="33CCFF"/>
          <w:bdr w:val="none" w:sz="0" w:space="0" w:color="auto" w:frame="1"/>
        </w:rPr>
        <w:t>Rots en Water training</w:t>
      </w:r>
    </w:p>
    <w:p w14:paraId="5A0B9624" w14:textId="77777777" w:rsidR="00511471" w:rsidRDefault="00511471" w:rsidP="00421743">
      <w:pPr>
        <w:pStyle w:val="xparagraph"/>
        <w:spacing w:before="0" w:beforeAutospacing="0" w:after="0" w:afterAutospacing="0"/>
        <w:textAlignment w:val="baseline"/>
        <w:rPr>
          <w:rStyle w:val="xnormaltextrun"/>
          <w:color w:val="00B050"/>
          <w:bdr w:val="none" w:sz="0" w:space="0" w:color="auto" w:frame="1"/>
        </w:rPr>
      </w:pPr>
    </w:p>
    <w:p w14:paraId="5DD2122B" w14:textId="357EBC53" w:rsidR="00421743" w:rsidRPr="00511471" w:rsidRDefault="00421743" w:rsidP="00511471">
      <w:pPr>
        <w:pStyle w:val="xparagraph"/>
        <w:spacing w:before="0" w:beforeAutospacing="0" w:after="0" w:afterAutospacing="0"/>
        <w:ind w:firstLine="708"/>
        <w:textAlignment w:val="baseline"/>
      </w:pPr>
      <w:r w:rsidRPr="00511471">
        <w:rPr>
          <w:rStyle w:val="xnormaltextrun"/>
          <w:bdr w:val="none" w:sz="0" w:space="0" w:color="auto" w:frame="1"/>
        </w:rPr>
        <w:t>Rots &amp; Water is een </w:t>
      </w:r>
      <w:r w:rsidRPr="00511471">
        <w:rPr>
          <w:rStyle w:val="xspellingerror"/>
          <w:bdr w:val="none" w:sz="0" w:space="0" w:color="auto" w:frame="1"/>
        </w:rPr>
        <w:t>psycho</w:t>
      </w:r>
      <w:r w:rsidRPr="00511471">
        <w:rPr>
          <w:rStyle w:val="xnormaltextrun"/>
          <w:bdr w:val="none" w:sz="0" w:space="0" w:color="auto" w:frame="1"/>
        </w:rPr>
        <w:t>-fysieke weerbaarheidstraining voor jongens en meisjes. De training is gericht op het ontwikkelen van sociale competenties en op het voorkomen en aanpakken van pestgedrag, seksueel geweld en discriminatie. Door samen te werken, te spelen en te leven worden sociale competenties ontwikkeld. In overleg met de leerkracht, de leerling, de ouders, de gedragsspecialist en de zorgcoördinator wordt er bepaald of een leerling hieraan deelneemt.</w:t>
      </w:r>
      <w:r w:rsidRPr="00511471">
        <w:rPr>
          <w:rStyle w:val="xeop"/>
          <w:rFonts w:eastAsiaTheme="majorEastAsia"/>
          <w:bdr w:val="none" w:sz="0" w:space="0" w:color="auto" w:frame="1"/>
        </w:rPr>
        <w:t> </w:t>
      </w:r>
    </w:p>
    <w:p w14:paraId="5F0FF5C1" w14:textId="77777777" w:rsidR="00421743" w:rsidRPr="008535FE" w:rsidRDefault="00421743" w:rsidP="00421743">
      <w:pPr>
        <w:pStyle w:val="xparagraph"/>
        <w:spacing w:before="0" w:beforeAutospacing="0" w:after="0" w:afterAutospacing="0"/>
        <w:textAlignment w:val="baseline"/>
        <w:rPr>
          <w:color w:val="00B050"/>
        </w:rPr>
      </w:pPr>
      <w:r w:rsidRPr="008535FE">
        <w:rPr>
          <w:rStyle w:val="xeop"/>
          <w:rFonts w:eastAsiaTheme="majorEastAsia"/>
          <w:color w:val="00B050"/>
          <w:bdr w:val="none" w:sz="0" w:space="0" w:color="auto" w:frame="1"/>
        </w:rPr>
        <w:t> </w:t>
      </w:r>
    </w:p>
    <w:p w14:paraId="63718B65" w14:textId="77777777" w:rsidR="00421743" w:rsidRPr="008535FE" w:rsidRDefault="00421743" w:rsidP="00421743">
      <w:pPr>
        <w:pStyle w:val="xparagraph"/>
        <w:spacing w:before="0" w:beforeAutospacing="0" w:after="0" w:afterAutospacing="0"/>
        <w:textAlignment w:val="baseline"/>
        <w:rPr>
          <w:color w:val="00B050"/>
        </w:rPr>
      </w:pPr>
      <w:r w:rsidRPr="008535FE">
        <w:rPr>
          <w:rStyle w:val="xeop"/>
          <w:rFonts w:eastAsiaTheme="majorEastAsia"/>
          <w:color w:val="00B050"/>
          <w:bdr w:val="none" w:sz="0" w:space="0" w:color="auto" w:frame="1"/>
        </w:rPr>
        <w:t> </w:t>
      </w:r>
    </w:p>
    <w:p w14:paraId="15FD9E4D" w14:textId="2A6FCD3D" w:rsidR="00421743" w:rsidRDefault="00421743" w:rsidP="00421743">
      <w:pPr>
        <w:pStyle w:val="xparagraph"/>
        <w:spacing w:before="0" w:beforeAutospacing="0" w:after="0" w:afterAutospacing="0"/>
        <w:textAlignment w:val="baseline"/>
        <w:rPr>
          <w:rStyle w:val="xeop"/>
          <w:rFonts w:eastAsiaTheme="majorEastAsia"/>
          <w:b/>
          <w:color w:val="33CCFF"/>
          <w:bdr w:val="none" w:sz="0" w:space="0" w:color="auto" w:frame="1"/>
        </w:rPr>
      </w:pPr>
      <w:r w:rsidRPr="009530AE">
        <w:rPr>
          <w:rStyle w:val="xnormaltextrun"/>
          <w:b/>
          <w:color w:val="33CCFF"/>
          <w:bdr w:val="none" w:sz="0" w:space="0" w:color="auto" w:frame="1"/>
        </w:rPr>
        <w:t>Ondersteuning risico leerlingen (rode laag piramide)</w:t>
      </w:r>
      <w:r w:rsidRPr="009530AE">
        <w:rPr>
          <w:rStyle w:val="xeop"/>
          <w:rFonts w:eastAsiaTheme="majorEastAsia"/>
          <w:b/>
          <w:color w:val="33CCFF"/>
          <w:bdr w:val="none" w:sz="0" w:space="0" w:color="auto" w:frame="1"/>
        </w:rPr>
        <w:t> </w:t>
      </w:r>
    </w:p>
    <w:p w14:paraId="1E215522" w14:textId="5FAA931A" w:rsidR="009530AE" w:rsidRDefault="009530AE" w:rsidP="00421743">
      <w:pPr>
        <w:pStyle w:val="xparagraph"/>
        <w:spacing w:before="0" w:beforeAutospacing="0" w:after="0" w:afterAutospacing="0"/>
        <w:textAlignment w:val="baseline"/>
        <w:rPr>
          <w:rStyle w:val="xeop"/>
          <w:rFonts w:eastAsiaTheme="majorEastAsia"/>
          <w:b/>
          <w:color w:val="33CCFF"/>
          <w:bdr w:val="none" w:sz="0" w:space="0" w:color="auto" w:frame="1"/>
        </w:rPr>
      </w:pPr>
    </w:p>
    <w:p w14:paraId="2DDA25FC" w14:textId="2C5F3858" w:rsidR="009530AE" w:rsidRPr="009530AE" w:rsidRDefault="009530AE" w:rsidP="009530AE">
      <w:pPr>
        <w:pStyle w:val="xparagraph"/>
        <w:spacing w:before="0" w:beforeAutospacing="0" w:after="0" w:afterAutospacing="0"/>
        <w:ind w:firstLine="708"/>
        <w:textAlignment w:val="baseline"/>
        <w:rPr>
          <w:rStyle w:val="xeop"/>
          <w:rFonts w:eastAsiaTheme="majorEastAsia"/>
          <w:bdr w:val="none" w:sz="0" w:space="0" w:color="auto" w:frame="1"/>
        </w:rPr>
      </w:pPr>
      <w:r w:rsidRPr="009530AE">
        <w:rPr>
          <w:rStyle w:val="xeop"/>
          <w:rFonts w:eastAsiaTheme="majorEastAsia"/>
          <w:bdr w:val="none" w:sz="0" w:space="0" w:color="auto" w:frame="1"/>
        </w:rPr>
        <w:t>Alle zaken rondom de risico leerlingen worden gemonitord door de gedragsspecialist in samenwerking met Team Leerlingen Zorg. En worden vastgelegd in het signaleringsplan.</w:t>
      </w:r>
    </w:p>
    <w:p w14:paraId="367C2240" w14:textId="77777777" w:rsidR="009530AE" w:rsidRPr="009530AE" w:rsidRDefault="009530AE" w:rsidP="00421743">
      <w:pPr>
        <w:pStyle w:val="xparagraph"/>
        <w:spacing w:before="0" w:beforeAutospacing="0" w:after="0" w:afterAutospacing="0"/>
        <w:textAlignment w:val="baseline"/>
        <w:rPr>
          <w:b/>
          <w:color w:val="33CCFF"/>
        </w:rPr>
      </w:pPr>
    </w:p>
    <w:p w14:paraId="6F2D2355" w14:textId="77777777" w:rsidR="009530AE" w:rsidRDefault="00421743" w:rsidP="00421743">
      <w:pPr>
        <w:pStyle w:val="xparagraph"/>
        <w:spacing w:before="0" w:beforeAutospacing="0" w:after="0" w:afterAutospacing="0"/>
        <w:textAlignment w:val="baseline"/>
        <w:rPr>
          <w:rStyle w:val="xnormaltextrun"/>
          <w:color w:val="00B050"/>
          <w:bdr w:val="none" w:sz="0" w:space="0" w:color="auto" w:frame="1"/>
        </w:rPr>
      </w:pPr>
      <w:r w:rsidRPr="009530AE">
        <w:rPr>
          <w:rStyle w:val="xnormaltextrun"/>
          <w:b/>
          <w:bCs/>
          <w:color w:val="33CCFF"/>
          <w:bdr w:val="none" w:sz="0" w:space="0" w:color="auto" w:frame="1"/>
        </w:rPr>
        <w:t>Signaleringsplan</w:t>
      </w:r>
      <w:r w:rsidRPr="009530AE">
        <w:rPr>
          <w:rStyle w:val="xnormaltextrun"/>
          <w:color w:val="33CCFF"/>
          <w:bdr w:val="none" w:sz="0" w:space="0" w:color="auto" w:frame="1"/>
        </w:rPr>
        <w:t> </w:t>
      </w:r>
    </w:p>
    <w:p w14:paraId="5E841D00" w14:textId="77777777" w:rsidR="009530AE" w:rsidRDefault="009530AE" w:rsidP="00421743">
      <w:pPr>
        <w:pStyle w:val="xparagraph"/>
        <w:spacing w:before="0" w:beforeAutospacing="0" w:after="0" w:afterAutospacing="0"/>
        <w:textAlignment w:val="baseline"/>
        <w:rPr>
          <w:rStyle w:val="xnormaltextrun"/>
          <w:bdr w:val="none" w:sz="0" w:space="0" w:color="auto" w:frame="1"/>
        </w:rPr>
      </w:pPr>
    </w:p>
    <w:p w14:paraId="27B66439" w14:textId="77777777" w:rsidR="009530AE" w:rsidRDefault="00421743" w:rsidP="009530AE">
      <w:pPr>
        <w:pStyle w:val="xparagraph"/>
        <w:spacing w:before="0" w:beforeAutospacing="0" w:after="0" w:afterAutospacing="0"/>
        <w:ind w:firstLine="708"/>
        <w:textAlignment w:val="baseline"/>
        <w:rPr>
          <w:rStyle w:val="xnormaltextrun"/>
          <w:bdr w:val="none" w:sz="0" w:space="0" w:color="auto" w:frame="1"/>
        </w:rPr>
      </w:pPr>
      <w:r w:rsidRPr="009530AE">
        <w:rPr>
          <w:rStyle w:val="xnormaltextrun"/>
          <w:bdr w:val="none" w:sz="0" w:space="0" w:color="auto" w:frame="1"/>
        </w:rPr>
        <w:t xml:space="preserve">Wanneer leerling moeilijk verstaanbaar gedrag vertonen en de interventies uit de basis- en extra ondersteuning niet voldoende zijn, wordt er een signaleringsplan opgesteld. </w:t>
      </w:r>
    </w:p>
    <w:p w14:paraId="2CB68C41" w14:textId="77777777" w:rsidR="009530AE" w:rsidRDefault="009530AE" w:rsidP="009530AE">
      <w:pPr>
        <w:pStyle w:val="xparagraph"/>
        <w:spacing w:before="0" w:beforeAutospacing="0" w:after="0" w:afterAutospacing="0"/>
        <w:ind w:firstLine="708"/>
        <w:textAlignment w:val="baseline"/>
        <w:rPr>
          <w:rStyle w:val="xnormaltextrun"/>
          <w:bdr w:val="none" w:sz="0" w:space="0" w:color="auto" w:frame="1"/>
        </w:rPr>
      </w:pPr>
    </w:p>
    <w:p w14:paraId="77B39B6A" w14:textId="77777777" w:rsidR="009530AE" w:rsidRDefault="00421743" w:rsidP="009530AE">
      <w:pPr>
        <w:pStyle w:val="xparagraph"/>
        <w:spacing w:before="0" w:beforeAutospacing="0" w:after="0" w:afterAutospacing="0"/>
        <w:ind w:firstLine="708"/>
        <w:textAlignment w:val="baseline"/>
        <w:rPr>
          <w:rStyle w:val="xnormaltextrun"/>
          <w:bdr w:val="none" w:sz="0" w:space="0" w:color="auto" w:frame="1"/>
        </w:rPr>
      </w:pPr>
      <w:r w:rsidRPr="009530AE">
        <w:rPr>
          <w:rStyle w:val="xnormaltextrun"/>
          <w:bdr w:val="none" w:sz="0" w:space="0" w:color="auto" w:frame="1"/>
        </w:rPr>
        <w:t>Kenmerkend bij het opstellen van dit plan is dat de leerling meedenkt met de inhoud. Het doel van dit plan is om de leerling steeds terug te brengen naar de ontspannen fase. De leerkracht brengt samen met de leerling in kaart welke signalen de leerling laat zien vanaf de ontspannen fase tot aan de fase van agressie en welke acties daarop volgen om te de-escaleren. </w:t>
      </w:r>
    </w:p>
    <w:p w14:paraId="4A04455E" w14:textId="77777777" w:rsidR="009530AE" w:rsidRDefault="009530AE" w:rsidP="009530AE">
      <w:pPr>
        <w:pStyle w:val="xparagraph"/>
        <w:spacing w:before="0" w:beforeAutospacing="0" w:after="0" w:afterAutospacing="0"/>
        <w:ind w:firstLine="708"/>
        <w:textAlignment w:val="baseline"/>
        <w:rPr>
          <w:rStyle w:val="xnormaltextrun"/>
          <w:bdr w:val="none" w:sz="0" w:space="0" w:color="auto" w:frame="1"/>
        </w:rPr>
      </w:pPr>
    </w:p>
    <w:p w14:paraId="3DAEBD13" w14:textId="4341AFDB" w:rsidR="00421743" w:rsidRPr="009530AE" w:rsidRDefault="00421743" w:rsidP="009530AE">
      <w:pPr>
        <w:pStyle w:val="xparagraph"/>
        <w:spacing w:before="0" w:beforeAutospacing="0" w:after="0" w:afterAutospacing="0"/>
        <w:ind w:firstLine="708"/>
        <w:textAlignment w:val="baseline"/>
      </w:pPr>
      <w:r w:rsidRPr="009530AE">
        <w:rPr>
          <w:rStyle w:val="xnormaltextrun"/>
          <w:bdr w:val="none" w:sz="0" w:space="0" w:color="auto" w:frame="1"/>
        </w:rPr>
        <w:t>Om leerlingen met moeilijk verstaanbaar gedrag te motiveren hun gedrag te veranderen is een voorspelbare en betrouwbare relatie met de leerkracht een belangrijke voorwaarde. De leerkracht kan de ontwikkeling van een vertrouwensrelatie stimuleren door het tonen van betrokkenheid en door het bieden van een passende sociaal-emotionele ondersteuning die aansluit bij de behoeften van de leerling. Hierbij is het belangrijk dat leerkracht en leerling realistische doelen stellen.</w:t>
      </w:r>
      <w:r w:rsidRPr="009530AE">
        <w:rPr>
          <w:rStyle w:val="xeop"/>
          <w:rFonts w:eastAsiaTheme="majorEastAsia"/>
          <w:bdr w:val="none" w:sz="0" w:space="0" w:color="auto" w:frame="1"/>
        </w:rPr>
        <w:t> </w:t>
      </w:r>
    </w:p>
    <w:p w14:paraId="73985838" w14:textId="77777777" w:rsidR="00421743" w:rsidRPr="008535FE" w:rsidRDefault="00421743" w:rsidP="00421743">
      <w:pPr>
        <w:pStyle w:val="xparagraph"/>
        <w:spacing w:before="0" w:beforeAutospacing="0" w:after="0" w:afterAutospacing="0"/>
        <w:textAlignment w:val="baseline"/>
        <w:rPr>
          <w:color w:val="00B050"/>
        </w:rPr>
      </w:pPr>
      <w:r w:rsidRPr="008535FE">
        <w:rPr>
          <w:rStyle w:val="xeop"/>
          <w:rFonts w:eastAsiaTheme="majorEastAsia"/>
          <w:color w:val="00B050"/>
          <w:bdr w:val="none" w:sz="0" w:space="0" w:color="auto" w:frame="1"/>
        </w:rPr>
        <w:t> </w:t>
      </w:r>
    </w:p>
    <w:p w14:paraId="7E046A44" w14:textId="77777777" w:rsidR="00421743" w:rsidRPr="008535FE" w:rsidRDefault="00421743" w:rsidP="00421743">
      <w:pPr>
        <w:pStyle w:val="xparagraph"/>
        <w:spacing w:before="0" w:beforeAutospacing="0" w:after="0" w:afterAutospacing="0"/>
        <w:textAlignment w:val="baseline"/>
        <w:rPr>
          <w:color w:val="00B050"/>
        </w:rPr>
      </w:pPr>
      <w:r w:rsidRPr="008535FE">
        <w:rPr>
          <w:rStyle w:val="xeop"/>
          <w:rFonts w:eastAsiaTheme="majorEastAsia"/>
          <w:color w:val="00B050"/>
          <w:bdr w:val="none" w:sz="0" w:space="0" w:color="auto" w:frame="1"/>
        </w:rPr>
        <w:t> </w:t>
      </w:r>
    </w:p>
    <w:p w14:paraId="0A6D9CA8" w14:textId="77777777" w:rsidR="00421743" w:rsidRPr="00BA78A7" w:rsidRDefault="00421743" w:rsidP="00421743">
      <w:pPr>
        <w:pStyle w:val="xparagraph"/>
        <w:spacing w:before="0" w:beforeAutospacing="0" w:after="0" w:afterAutospacing="0"/>
        <w:textAlignment w:val="baseline"/>
        <w:rPr>
          <w:color w:val="33CCFF"/>
        </w:rPr>
      </w:pPr>
      <w:r w:rsidRPr="00BA78A7">
        <w:rPr>
          <w:rStyle w:val="xnormaltextrun"/>
          <w:b/>
          <w:bCs/>
          <w:color w:val="33CCFF"/>
          <w:bdr w:val="none" w:sz="0" w:space="0" w:color="auto" w:frame="1"/>
        </w:rPr>
        <w:t>Onze successen</w:t>
      </w:r>
      <w:r w:rsidRPr="00BA78A7">
        <w:rPr>
          <w:rStyle w:val="xeop"/>
          <w:rFonts w:eastAsiaTheme="majorEastAsia"/>
          <w:color w:val="33CCFF"/>
          <w:bdr w:val="none" w:sz="0" w:space="0" w:color="auto" w:frame="1"/>
        </w:rPr>
        <w:t> </w:t>
      </w:r>
    </w:p>
    <w:p w14:paraId="670C50FF" w14:textId="77777777" w:rsidR="00BA78A7" w:rsidRDefault="00BA78A7" w:rsidP="00421743">
      <w:pPr>
        <w:pStyle w:val="xparagraph"/>
        <w:spacing w:before="0" w:beforeAutospacing="0" w:after="0" w:afterAutospacing="0"/>
        <w:textAlignment w:val="baseline"/>
        <w:rPr>
          <w:rStyle w:val="xnormaltextrun"/>
          <w:color w:val="00B050"/>
          <w:bdr w:val="none" w:sz="0" w:space="0" w:color="auto" w:frame="1"/>
        </w:rPr>
      </w:pPr>
    </w:p>
    <w:p w14:paraId="2A1F8684" w14:textId="6A31DFAE" w:rsidR="00421743" w:rsidRPr="00BA78A7" w:rsidRDefault="00421743" w:rsidP="00BA78A7">
      <w:pPr>
        <w:pStyle w:val="xparagraph"/>
        <w:spacing w:before="0" w:beforeAutospacing="0" w:after="0" w:afterAutospacing="0"/>
        <w:textAlignment w:val="baseline"/>
        <w:rPr>
          <w:rStyle w:val="xeop"/>
          <w:rFonts w:eastAsiaTheme="majorEastAsia"/>
          <w:bdr w:val="none" w:sz="0" w:space="0" w:color="auto" w:frame="1"/>
        </w:rPr>
      </w:pPr>
      <w:r w:rsidRPr="00BA78A7">
        <w:rPr>
          <w:rStyle w:val="xnormaltextrun"/>
          <w:bdr w:val="none" w:sz="0" w:space="0" w:color="auto" w:frame="1"/>
        </w:rPr>
        <w:t>Vanuit onze vorige schoolplan waren dit onze successen: </w:t>
      </w:r>
      <w:r w:rsidRPr="00BA78A7">
        <w:rPr>
          <w:rStyle w:val="xeop"/>
          <w:rFonts w:eastAsiaTheme="majorEastAsia"/>
          <w:bdr w:val="none" w:sz="0" w:space="0" w:color="auto" w:frame="1"/>
        </w:rPr>
        <w:t> </w:t>
      </w:r>
    </w:p>
    <w:p w14:paraId="165F1824" w14:textId="2958EC25" w:rsidR="00BA78A7" w:rsidRDefault="00BA78A7" w:rsidP="00BA78A7">
      <w:pPr>
        <w:pStyle w:val="xparagraph"/>
        <w:spacing w:before="0" w:beforeAutospacing="0" w:after="0" w:afterAutospacing="0"/>
        <w:ind w:firstLine="708"/>
        <w:textAlignment w:val="baseline"/>
        <w:rPr>
          <w:rStyle w:val="xeop"/>
          <w:rFonts w:eastAsiaTheme="majorEastAsia"/>
          <w:color w:val="00B050"/>
          <w:bdr w:val="none" w:sz="0" w:space="0" w:color="auto" w:frame="1"/>
        </w:rPr>
      </w:pPr>
    </w:p>
    <w:p w14:paraId="53680C00" w14:textId="1FA35A53" w:rsidR="00BA78A7" w:rsidRDefault="00BA78A7" w:rsidP="00BA78A7">
      <w:pPr>
        <w:pStyle w:val="xparagraph"/>
        <w:spacing w:before="0" w:beforeAutospacing="0" w:after="0" w:afterAutospacing="0"/>
        <w:ind w:firstLine="708"/>
        <w:textAlignment w:val="baseline"/>
        <w:rPr>
          <w:rStyle w:val="xeop"/>
          <w:rFonts w:eastAsiaTheme="majorEastAsia"/>
          <w:color w:val="00B050"/>
          <w:bdr w:val="none" w:sz="0" w:space="0" w:color="auto" w:frame="1"/>
        </w:rPr>
      </w:pPr>
    </w:p>
    <w:tbl>
      <w:tblPr>
        <w:tblStyle w:val="Onopgemaaktetabel2"/>
        <w:tblW w:w="9198" w:type="dxa"/>
        <w:tblLook w:val="04A0" w:firstRow="1" w:lastRow="0" w:firstColumn="1" w:lastColumn="0" w:noHBand="0" w:noVBand="1"/>
      </w:tblPr>
      <w:tblGrid>
        <w:gridCol w:w="9198"/>
      </w:tblGrid>
      <w:tr w:rsidR="00BA78A7" w:rsidRPr="00831573" w14:paraId="7AB7A57D" w14:textId="77777777" w:rsidTr="00994741">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1BE3604B" w14:textId="7314B6F6" w:rsidR="00BA78A7" w:rsidRPr="00BA78A7" w:rsidRDefault="00BA78A7" w:rsidP="00BA78A7">
            <w:pPr>
              <w:pStyle w:val="xparagraph"/>
              <w:spacing w:before="0" w:beforeAutospacing="0" w:after="0" w:afterAutospacing="0"/>
              <w:textAlignment w:val="baseline"/>
              <w:rPr>
                <w:b w:val="0"/>
              </w:rPr>
            </w:pPr>
            <w:r w:rsidRPr="00BA78A7">
              <w:rPr>
                <w:rStyle w:val="xnormaltextrun"/>
                <w:b w:val="0"/>
                <w:bdr w:val="none" w:sz="0" w:space="0" w:color="auto" w:frame="1"/>
              </w:rPr>
              <w:t>Het team van de Bonte Vlinder krijgt twee keer per jaar een training van D-</w:t>
            </w:r>
            <w:r w:rsidRPr="00BA78A7">
              <w:rPr>
                <w:rStyle w:val="xspellingerror"/>
                <w:b w:val="0"/>
                <w:bdr w:val="none" w:sz="0" w:space="0" w:color="auto" w:frame="1"/>
              </w:rPr>
              <w:t>Tac</w:t>
            </w:r>
            <w:r w:rsidRPr="00BA78A7">
              <w:rPr>
                <w:rStyle w:val="xnormaltextrun"/>
                <w:b w:val="0"/>
                <w:bdr w:val="none" w:sz="0" w:space="0" w:color="auto" w:frame="1"/>
              </w:rPr>
              <w:t> </w:t>
            </w:r>
            <w:r>
              <w:rPr>
                <w:rStyle w:val="xnormaltextrun"/>
                <w:b w:val="0"/>
                <w:bdr w:val="none" w:sz="0" w:space="0" w:color="auto" w:frame="1"/>
              </w:rPr>
              <w:t>‘</w:t>
            </w:r>
            <w:r w:rsidRPr="00BA78A7">
              <w:rPr>
                <w:rStyle w:val="xnormaltextrun"/>
                <w:b w:val="0"/>
                <w:bdr w:val="none" w:sz="0" w:space="0" w:color="auto" w:frame="1"/>
              </w:rPr>
              <w:t>hoe om te gaan met moeilijk verstaanbaar gedrag</w:t>
            </w:r>
            <w:r>
              <w:rPr>
                <w:rStyle w:val="xnormaltextrun"/>
                <w:b w:val="0"/>
                <w:bdr w:val="none" w:sz="0" w:space="0" w:color="auto" w:frame="1"/>
              </w:rPr>
              <w:t>’</w:t>
            </w:r>
            <w:r w:rsidRPr="00BA78A7">
              <w:rPr>
                <w:rStyle w:val="xnormaltextrun"/>
                <w:b w:val="0"/>
                <w:bdr w:val="none" w:sz="0" w:space="0" w:color="auto" w:frame="1"/>
              </w:rPr>
              <w:t>.</w:t>
            </w:r>
            <w:r w:rsidRPr="00BA78A7">
              <w:rPr>
                <w:rStyle w:val="xeop"/>
                <w:rFonts w:eastAsiaTheme="majorEastAsia"/>
                <w:b w:val="0"/>
                <w:bdr w:val="none" w:sz="0" w:space="0" w:color="auto" w:frame="1"/>
              </w:rPr>
              <w:t> </w:t>
            </w:r>
          </w:p>
          <w:p w14:paraId="06A81EF1" w14:textId="404E2ED3" w:rsidR="00BA78A7" w:rsidRPr="00BA78A7" w:rsidRDefault="00BA78A7" w:rsidP="00994741">
            <w:pPr>
              <w:pStyle w:val="xparagraph"/>
              <w:spacing w:before="0" w:beforeAutospacing="0" w:after="0" w:afterAutospacing="0"/>
              <w:textAlignment w:val="baseline"/>
              <w:rPr>
                <w:rStyle w:val="xnormaltextrun"/>
                <w:b w:val="0"/>
                <w:bdr w:val="none" w:sz="0" w:space="0" w:color="auto" w:frame="1"/>
              </w:rPr>
            </w:pPr>
          </w:p>
        </w:tc>
      </w:tr>
      <w:tr w:rsidR="00BA78A7" w:rsidRPr="00831573" w14:paraId="370FA1F5" w14:textId="77777777" w:rsidTr="0099474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296250AE" w14:textId="77777777" w:rsidR="00BA78A7" w:rsidRPr="00BA78A7" w:rsidRDefault="00BA78A7" w:rsidP="00BA78A7">
            <w:pPr>
              <w:pStyle w:val="xparagraph"/>
              <w:spacing w:before="0" w:beforeAutospacing="0" w:after="0" w:afterAutospacing="0"/>
              <w:textAlignment w:val="baseline"/>
              <w:rPr>
                <w:b w:val="0"/>
              </w:rPr>
            </w:pPr>
            <w:r w:rsidRPr="00BA78A7">
              <w:rPr>
                <w:rStyle w:val="xnormaltextrun"/>
                <w:b w:val="0"/>
                <w:bdr w:val="none" w:sz="0" w:space="0" w:color="auto" w:frame="1"/>
              </w:rPr>
              <w:t>Op de Bonte Vlinder werken we met de methode KWINK voor sociaal emotioneel leren en de methode Goed Gedrag voor het aanleren van gewenst gedrag. </w:t>
            </w:r>
            <w:r w:rsidRPr="00BA78A7">
              <w:rPr>
                <w:rStyle w:val="xeop"/>
                <w:rFonts w:eastAsiaTheme="majorEastAsia"/>
                <w:b w:val="0"/>
                <w:bdr w:val="none" w:sz="0" w:space="0" w:color="auto" w:frame="1"/>
              </w:rPr>
              <w:t> </w:t>
            </w:r>
          </w:p>
          <w:p w14:paraId="7254B779" w14:textId="1267358A" w:rsidR="00BA78A7" w:rsidRPr="00BA78A7" w:rsidRDefault="00BA78A7" w:rsidP="00994741">
            <w:pPr>
              <w:pStyle w:val="xparagraph"/>
              <w:spacing w:before="0" w:beforeAutospacing="0" w:after="0" w:afterAutospacing="0"/>
              <w:textAlignment w:val="baseline"/>
              <w:rPr>
                <w:rStyle w:val="xnormaltextrun"/>
                <w:b w:val="0"/>
                <w:bdr w:val="none" w:sz="0" w:space="0" w:color="auto" w:frame="1"/>
              </w:rPr>
            </w:pPr>
          </w:p>
        </w:tc>
      </w:tr>
      <w:tr w:rsidR="00BA78A7" w:rsidRPr="00831573" w14:paraId="38528FF0" w14:textId="77777777" w:rsidTr="00994741">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3F0FFF03" w14:textId="77777777" w:rsidR="00BA78A7" w:rsidRPr="00BA78A7" w:rsidRDefault="00BA78A7" w:rsidP="00BA78A7">
            <w:pPr>
              <w:pStyle w:val="xparagraph"/>
              <w:spacing w:before="0" w:beforeAutospacing="0" w:after="0" w:afterAutospacing="0"/>
              <w:textAlignment w:val="baseline"/>
              <w:rPr>
                <w:b w:val="0"/>
              </w:rPr>
            </w:pPr>
            <w:r w:rsidRPr="00BA78A7">
              <w:rPr>
                <w:rStyle w:val="xnormaltextrun"/>
                <w:b w:val="0"/>
                <w:bdr w:val="none" w:sz="0" w:space="0" w:color="auto" w:frame="1"/>
              </w:rPr>
              <w:t>Het lerarengedeelte van SCOL wordt structureel twee keer per jaar ingevuld.</w:t>
            </w:r>
            <w:r w:rsidRPr="00BA78A7">
              <w:rPr>
                <w:rStyle w:val="xeop"/>
                <w:rFonts w:eastAsiaTheme="majorEastAsia"/>
                <w:b w:val="0"/>
                <w:bdr w:val="none" w:sz="0" w:space="0" w:color="auto" w:frame="1"/>
              </w:rPr>
              <w:t> </w:t>
            </w:r>
          </w:p>
          <w:p w14:paraId="6DC4F75D" w14:textId="1C7D9D4B" w:rsidR="00BA78A7" w:rsidRPr="00BA78A7" w:rsidRDefault="00BA78A7" w:rsidP="00994741">
            <w:pPr>
              <w:pStyle w:val="xparagraph"/>
              <w:spacing w:before="0" w:beforeAutospacing="0" w:after="0" w:afterAutospacing="0"/>
              <w:textAlignment w:val="baseline"/>
              <w:rPr>
                <w:rStyle w:val="xnormaltextrun"/>
                <w:b w:val="0"/>
                <w:bdr w:val="none" w:sz="0" w:space="0" w:color="auto" w:frame="1"/>
              </w:rPr>
            </w:pPr>
          </w:p>
        </w:tc>
      </w:tr>
      <w:tr w:rsidR="00BA78A7" w:rsidRPr="00831573" w14:paraId="197703BC" w14:textId="77777777" w:rsidTr="0099474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31A70385" w14:textId="4A561A4E" w:rsidR="00BA78A7" w:rsidRPr="00BA78A7" w:rsidRDefault="00BA78A7" w:rsidP="00BA78A7">
            <w:pPr>
              <w:pStyle w:val="xparagraph"/>
              <w:spacing w:before="0" w:beforeAutospacing="0" w:after="0" w:afterAutospacing="0"/>
              <w:textAlignment w:val="baseline"/>
              <w:rPr>
                <w:b w:val="0"/>
              </w:rPr>
            </w:pPr>
            <w:r w:rsidRPr="00BA78A7">
              <w:rPr>
                <w:rStyle w:val="xnormaltextrun"/>
                <w:b w:val="0"/>
                <w:bdr w:val="none" w:sz="0" w:space="0" w:color="auto" w:frame="1"/>
              </w:rPr>
              <w:t>N</w:t>
            </w:r>
            <w:r>
              <w:rPr>
                <w:rStyle w:val="xnormaltextrun"/>
                <w:b w:val="0"/>
                <w:bdr w:val="none" w:sz="0" w:space="0" w:color="auto" w:frame="1"/>
              </w:rPr>
              <w:t xml:space="preserve">aar aanleiding van </w:t>
            </w:r>
            <w:r w:rsidRPr="00BA78A7">
              <w:rPr>
                <w:rStyle w:val="xnormaltextrun"/>
                <w:b w:val="0"/>
                <w:bdr w:val="none" w:sz="0" w:space="0" w:color="auto" w:frame="1"/>
              </w:rPr>
              <w:t>de </w:t>
            </w:r>
            <w:r w:rsidRPr="00BA78A7">
              <w:rPr>
                <w:rStyle w:val="xcontextualspellingandgrammarerror"/>
                <w:b w:val="0"/>
                <w:bdr w:val="none" w:sz="0" w:space="0" w:color="auto" w:frame="1"/>
              </w:rPr>
              <w:t>SCOL gegevens</w:t>
            </w:r>
            <w:r w:rsidRPr="00BA78A7">
              <w:rPr>
                <w:rStyle w:val="xnormaltextrun"/>
                <w:b w:val="0"/>
                <w:bdr w:val="none" w:sz="0" w:space="0" w:color="auto" w:frame="1"/>
              </w:rPr>
              <w:t> wordt er na de eerste meting een groepsplan SEL opgesteld en wordt deze bijgewerkt na de tweede meting. SCOL sluit aan op de methode KWINK.</w:t>
            </w:r>
            <w:r w:rsidRPr="00BA78A7">
              <w:rPr>
                <w:rStyle w:val="xeop"/>
                <w:rFonts w:eastAsiaTheme="majorEastAsia"/>
                <w:b w:val="0"/>
                <w:bdr w:val="none" w:sz="0" w:space="0" w:color="auto" w:frame="1"/>
              </w:rPr>
              <w:t> </w:t>
            </w:r>
          </w:p>
          <w:p w14:paraId="5268CC6B" w14:textId="1A07F587" w:rsidR="00BA78A7" w:rsidRPr="00BA78A7" w:rsidRDefault="00BA78A7" w:rsidP="00994741">
            <w:pPr>
              <w:pStyle w:val="xparagraph"/>
              <w:spacing w:before="0" w:beforeAutospacing="0" w:after="0" w:afterAutospacing="0"/>
              <w:textAlignment w:val="baseline"/>
              <w:rPr>
                <w:rStyle w:val="xnormaltextrun"/>
                <w:b w:val="0"/>
                <w:bdr w:val="none" w:sz="0" w:space="0" w:color="auto" w:frame="1"/>
              </w:rPr>
            </w:pPr>
          </w:p>
        </w:tc>
      </w:tr>
      <w:tr w:rsidR="00BA78A7" w:rsidRPr="00831573" w14:paraId="22869E73" w14:textId="77777777" w:rsidTr="00994741">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033B0F87" w14:textId="77777777" w:rsidR="00BA78A7" w:rsidRPr="00BA78A7" w:rsidRDefault="00BA78A7" w:rsidP="00BA78A7">
            <w:pPr>
              <w:pStyle w:val="xparagraph"/>
              <w:spacing w:before="0" w:beforeAutospacing="0" w:after="0" w:afterAutospacing="0"/>
              <w:textAlignment w:val="baseline"/>
              <w:rPr>
                <w:b w:val="0"/>
              </w:rPr>
            </w:pPr>
            <w:r w:rsidRPr="00BA78A7">
              <w:rPr>
                <w:rStyle w:val="xnormaltextrun"/>
                <w:b w:val="0"/>
                <w:bdr w:val="none" w:sz="0" w:space="0" w:color="auto" w:frame="1"/>
              </w:rPr>
              <w:t>Het </w:t>
            </w:r>
            <w:r w:rsidRPr="00BA78A7">
              <w:rPr>
                <w:rStyle w:val="xspellingerror"/>
                <w:b w:val="0"/>
                <w:bdr w:val="none" w:sz="0" w:space="0" w:color="auto" w:frame="1"/>
              </w:rPr>
              <w:t>leerlingtevredenheidsonderzoek</w:t>
            </w:r>
            <w:r w:rsidRPr="00BA78A7">
              <w:rPr>
                <w:rStyle w:val="xnormaltextrun"/>
                <w:b w:val="0"/>
                <w:bdr w:val="none" w:sz="0" w:space="0" w:color="auto" w:frame="1"/>
              </w:rPr>
              <w:t> wordt jaarlijks uitgevoerd.</w:t>
            </w:r>
            <w:r w:rsidRPr="00BA78A7">
              <w:rPr>
                <w:rStyle w:val="xeop"/>
                <w:rFonts w:eastAsiaTheme="majorEastAsia"/>
                <w:b w:val="0"/>
                <w:bdr w:val="none" w:sz="0" w:space="0" w:color="auto" w:frame="1"/>
              </w:rPr>
              <w:t> </w:t>
            </w:r>
          </w:p>
          <w:p w14:paraId="05D6F521" w14:textId="3E63071F" w:rsidR="00BA78A7" w:rsidRPr="00BA78A7" w:rsidRDefault="00BA78A7" w:rsidP="00994741">
            <w:pPr>
              <w:pStyle w:val="xparagraph"/>
              <w:spacing w:before="0" w:beforeAutospacing="0" w:after="0" w:afterAutospacing="0"/>
              <w:textAlignment w:val="baseline"/>
              <w:rPr>
                <w:rStyle w:val="xnormaltextrun"/>
                <w:b w:val="0"/>
                <w:bdr w:val="none" w:sz="0" w:space="0" w:color="auto" w:frame="1"/>
              </w:rPr>
            </w:pPr>
          </w:p>
        </w:tc>
      </w:tr>
    </w:tbl>
    <w:p w14:paraId="0C1F5496" w14:textId="3D870CF7" w:rsidR="00421743" w:rsidRPr="008535FE" w:rsidRDefault="00421743" w:rsidP="00421743">
      <w:pPr>
        <w:pStyle w:val="xparagraph"/>
        <w:spacing w:before="0" w:beforeAutospacing="0" w:after="0" w:afterAutospacing="0"/>
        <w:textAlignment w:val="baseline"/>
        <w:rPr>
          <w:color w:val="00B050"/>
        </w:rPr>
      </w:pPr>
      <w:r w:rsidRPr="008535FE">
        <w:rPr>
          <w:rStyle w:val="xeop"/>
          <w:rFonts w:eastAsiaTheme="majorEastAsia"/>
          <w:color w:val="00B050"/>
          <w:bdr w:val="none" w:sz="0" w:space="0" w:color="auto" w:frame="1"/>
        </w:rPr>
        <w:t> </w:t>
      </w:r>
    </w:p>
    <w:p w14:paraId="57B51ABD" w14:textId="77777777" w:rsidR="00BA78A7" w:rsidRDefault="00421743" w:rsidP="00421743">
      <w:pPr>
        <w:pStyle w:val="xparagraph"/>
        <w:spacing w:before="0" w:beforeAutospacing="0" w:after="0" w:afterAutospacing="0"/>
        <w:textAlignment w:val="baseline"/>
        <w:rPr>
          <w:color w:val="00B050"/>
          <w:bdr w:val="none" w:sz="0" w:space="0" w:color="auto" w:frame="1"/>
        </w:rPr>
      </w:pPr>
      <w:r w:rsidRPr="00BA78A7">
        <w:rPr>
          <w:rStyle w:val="xnormaltextrun"/>
          <w:b/>
          <w:bCs/>
          <w:color w:val="33CCFF"/>
          <w:bdr w:val="none" w:sz="0" w:space="0" w:color="auto" w:frame="1"/>
        </w:rPr>
        <w:t>Onze speerpunten</w:t>
      </w:r>
      <w:r w:rsidRPr="00BA78A7">
        <w:rPr>
          <w:rStyle w:val="xscxw210405603"/>
          <w:color w:val="33CCFF"/>
          <w:bdr w:val="none" w:sz="0" w:space="0" w:color="auto" w:frame="1"/>
        </w:rPr>
        <w:t> </w:t>
      </w:r>
    </w:p>
    <w:p w14:paraId="28FCC839" w14:textId="4DA581EC" w:rsidR="00421743" w:rsidRDefault="00421743" w:rsidP="00D53E27">
      <w:pPr>
        <w:pStyle w:val="xparagraph"/>
        <w:spacing w:before="0" w:beforeAutospacing="0" w:after="0" w:afterAutospacing="0"/>
        <w:textAlignment w:val="baseline"/>
        <w:rPr>
          <w:rStyle w:val="xeop"/>
          <w:rFonts w:eastAsiaTheme="majorEastAsia"/>
          <w:color w:val="00B050"/>
          <w:bdr w:val="none" w:sz="0" w:space="0" w:color="auto" w:frame="1"/>
        </w:rPr>
      </w:pPr>
      <w:r w:rsidRPr="008535FE">
        <w:rPr>
          <w:color w:val="00B050"/>
          <w:bdr w:val="none" w:sz="0" w:space="0" w:color="auto" w:frame="1"/>
        </w:rPr>
        <w:br/>
      </w:r>
      <w:r w:rsidRPr="00D53E27">
        <w:rPr>
          <w:rStyle w:val="xnormaltextrun"/>
          <w:bdr w:val="none" w:sz="0" w:space="0" w:color="auto" w:frame="1"/>
        </w:rPr>
        <w:t>Met het team zijn we tot de volgende speerpunten gekomen op het gebied van veiligheid en pedagogisch beleid:</w:t>
      </w:r>
      <w:r w:rsidRPr="00D53E27">
        <w:rPr>
          <w:rStyle w:val="xeop"/>
          <w:rFonts w:eastAsiaTheme="majorEastAsia"/>
          <w:bdr w:val="none" w:sz="0" w:space="0" w:color="auto" w:frame="1"/>
        </w:rPr>
        <w:t> </w:t>
      </w:r>
    </w:p>
    <w:p w14:paraId="61762641" w14:textId="7615A70E" w:rsidR="00D53E27" w:rsidRDefault="00D53E27" w:rsidP="00421743">
      <w:pPr>
        <w:pStyle w:val="xparagraph"/>
        <w:spacing w:before="0" w:beforeAutospacing="0" w:after="0" w:afterAutospacing="0"/>
        <w:textAlignment w:val="baseline"/>
        <w:rPr>
          <w:rStyle w:val="xeop"/>
          <w:rFonts w:eastAsiaTheme="majorEastAsia"/>
          <w:color w:val="00B050"/>
          <w:bdr w:val="none" w:sz="0" w:space="0" w:color="auto" w:frame="1"/>
        </w:rPr>
      </w:pPr>
    </w:p>
    <w:tbl>
      <w:tblPr>
        <w:tblStyle w:val="Onopgemaaktetabel2"/>
        <w:tblW w:w="9198" w:type="dxa"/>
        <w:tblLook w:val="04A0" w:firstRow="1" w:lastRow="0" w:firstColumn="1" w:lastColumn="0" w:noHBand="0" w:noVBand="1"/>
      </w:tblPr>
      <w:tblGrid>
        <w:gridCol w:w="9198"/>
      </w:tblGrid>
      <w:tr w:rsidR="00D53E27" w:rsidRPr="00831573" w14:paraId="39E67208" w14:textId="77777777" w:rsidTr="00994741">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405F2D88" w14:textId="77777777" w:rsidR="00D53E27" w:rsidRDefault="00D53E27" w:rsidP="00994741">
            <w:pPr>
              <w:pStyle w:val="xparagraph"/>
              <w:spacing w:before="0" w:beforeAutospacing="0" w:after="0" w:afterAutospacing="0"/>
              <w:textAlignment w:val="baseline"/>
              <w:rPr>
                <w:rStyle w:val="xnormaltextrun"/>
                <w:b w:val="0"/>
                <w:bdr w:val="none" w:sz="0" w:space="0" w:color="auto" w:frame="1"/>
              </w:rPr>
            </w:pPr>
            <w:r w:rsidRPr="00D53E27">
              <w:rPr>
                <w:rStyle w:val="xnormaltextrun"/>
                <w:b w:val="0"/>
                <w:bdr w:val="none" w:sz="0" w:space="0" w:color="auto" w:frame="1"/>
              </w:rPr>
              <w:t>Wij streven naar een veilig werk- en leerklimaat voor iedereen.</w:t>
            </w:r>
          </w:p>
          <w:p w14:paraId="2C4A4FDC" w14:textId="23A65D8A" w:rsidR="00B74A6E" w:rsidRPr="00BA78A7" w:rsidRDefault="00B74A6E" w:rsidP="00994741">
            <w:pPr>
              <w:pStyle w:val="xparagraph"/>
              <w:spacing w:before="0" w:beforeAutospacing="0" w:after="0" w:afterAutospacing="0"/>
              <w:textAlignment w:val="baseline"/>
              <w:rPr>
                <w:rStyle w:val="xnormaltextrun"/>
                <w:b w:val="0"/>
                <w:bdr w:val="none" w:sz="0" w:space="0" w:color="auto" w:frame="1"/>
              </w:rPr>
            </w:pPr>
          </w:p>
        </w:tc>
      </w:tr>
      <w:tr w:rsidR="00D53E27" w:rsidRPr="00831573" w14:paraId="6798D8B7" w14:textId="77777777" w:rsidTr="0099474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5CF7CAA8" w14:textId="77777777" w:rsidR="00D53E27" w:rsidRDefault="00D53E27" w:rsidP="00994741">
            <w:pPr>
              <w:pStyle w:val="xparagraph"/>
              <w:spacing w:before="0" w:beforeAutospacing="0" w:after="0" w:afterAutospacing="0"/>
              <w:textAlignment w:val="baseline"/>
              <w:rPr>
                <w:rStyle w:val="xnormaltextrun"/>
                <w:b w:val="0"/>
                <w:bdr w:val="none" w:sz="0" w:space="0" w:color="auto" w:frame="1"/>
              </w:rPr>
            </w:pPr>
            <w:r w:rsidRPr="00D53E27">
              <w:rPr>
                <w:rStyle w:val="xnormaltextrun"/>
                <w:b w:val="0"/>
                <w:bdr w:val="none" w:sz="0" w:space="0" w:color="auto" w:frame="1"/>
              </w:rPr>
              <w:t>Wij streven naar een nieuw digitaal veiligheidsplan waarin onze nieuwe visie is opgenomen.</w:t>
            </w:r>
          </w:p>
          <w:p w14:paraId="27905851" w14:textId="7255B46E" w:rsidR="00B74A6E" w:rsidRPr="00BA78A7" w:rsidRDefault="00B74A6E" w:rsidP="00994741">
            <w:pPr>
              <w:pStyle w:val="xparagraph"/>
              <w:spacing w:before="0" w:beforeAutospacing="0" w:after="0" w:afterAutospacing="0"/>
              <w:textAlignment w:val="baseline"/>
              <w:rPr>
                <w:rStyle w:val="xnormaltextrun"/>
                <w:b w:val="0"/>
                <w:bdr w:val="none" w:sz="0" w:space="0" w:color="auto" w:frame="1"/>
              </w:rPr>
            </w:pPr>
          </w:p>
        </w:tc>
      </w:tr>
      <w:tr w:rsidR="00D53E27" w:rsidRPr="00831573" w14:paraId="4A3FC8AD" w14:textId="77777777" w:rsidTr="00994741">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33CCFF"/>
              <w:bottom w:val="single" w:sz="8" w:space="0" w:color="33CCFF"/>
            </w:tcBorders>
          </w:tcPr>
          <w:p w14:paraId="1143F5A4" w14:textId="77777777" w:rsidR="00D53E27" w:rsidRDefault="00D53E27" w:rsidP="00994741">
            <w:pPr>
              <w:pStyle w:val="xparagraph"/>
              <w:spacing w:before="0" w:beforeAutospacing="0" w:after="0" w:afterAutospacing="0"/>
              <w:textAlignment w:val="baseline"/>
              <w:rPr>
                <w:rStyle w:val="xnormaltextrun"/>
                <w:b w:val="0"/>
                <w:bdr w:val="none" w:sz="0" w:space="0" w:color="auto" w:frame="1"/>
              </w:rPr>
            </w:pPr>
            <w:r w:rsidRPr="00D53E27">
              <w:rPr>
                <w:rStyle w:val="xnormaltextrun"/>
                <w:b w:val="0"/>
                <w:bdr w:val="none" w:sz="0" w:space="0" w:color="auto" w:frame="1"/>
              </w:rPr>
              <w:t>Wij streven naar een pedagogisch aanbod en aanpak die is afgestemd op de speciale behoeften van onze leerlingen.</w:t>
            </w:r>
          </w:p>
          <w:p w14:paraId="4CF0BAEC" w14:textId="25DC58B6" w:rsidR="00B74A6E" w:rsidRPr="00BA78A7" w:rsidRDefault="00B74A6E" w:rsidP="00994741">
            <w:pPr>
              <w:pStyle w:val="xparagraph"/>
              <w:spacing w:before="0" w:beforeAutospacing="0" w:after="0" w:afterAutospacing="0"/>
              <w:textAlignment w:val="baseline"/>
              <w:rPr>
                <w:rStyle w:val="xnormaltextrun"/>
                <w:b w:val="0"/>
                <w:bdr w:val="none" w:sz="0" w:space="0" w:color="auto" w:frame="1"/>
              </w:rPr>
            </w:pPr>
          </w:p>
        </w:tc>
      </w:tr>
    </w:tbl>
    <w:p w14:paraId="37B6B7C7" w14:textId="127F4939" w:rsidR="00D53E27" w:rsidRDefault="00D53E27" w:rsidP="00421743">
      <w:pPr>
        <w:pStyle w:val="xparagraph"/>
        <w:spacing w:before="0" w:beforeAutospacing="0" w:after="0" w:afterAutospacing="0"/>
        <w:textAlignment w:val="baseline"/>
        <w:rPr>
          <w:rStyle w:val="xeop"/>
          <w:rFonts w:eastAsiaTheme="majorEastAsia"/>
          <w:color w:val="00B050"/>
          <w:bdr w:val="none" w:sz="0" w:space="0" w:color="auto" w:frame="1"/>
        </w:rPr>
      </w:pPr>
    </w:p>
    <w:p w14:paraId="784B7F40" w14:textId="77777777" w:rsidR="00B74A6E" w:rsidRDefault="00B74A6E">
      <w:pPr>
        <w:rPr>
          <w:rStyle w:val="xnormaltextrun"/>
          <w:rFonts w:ascii="Times New Roman" w:eastAsia="Times New Roman" w:hAnsi="Times New Roman" w:cs="Times New Roman"/>
          <w:b/>
          <w:color w:val="00B0F0"/>
          <w:sz w:val="24"/>
          <w:szCs w:val="24"/>
          <w:bdr w:val="none" w:sz="0" w:space="0" w:color="auto" w:frame="1"/>
          <w:lang w:eastAsia="nl-NL"/>
        </w:rPr>
      </w:pPr>
      <w:r>
        <w:rPr>
          <w:rStyle w:val="xnormaltextrun"/>
          <w:b/>
          <w:color w:val="00B0F0"/>
          <w:bdr w:val="none" w:sz="0" w:space="0" w:color="auto" w:frame="1"/>
        </w:rPr>
        <w:br w:type="page"/>
      </w:r>
    </w:p>
    <w:p w14:paraId="4F3276D0" w14:textId="4FA7ED68" w:rsidR="00421743" w:rsidRDefault="00D53E27" w:rsidP="00421743">
      <w:pPr>
        <w:pStyle w:val="xparagraph"/>
        <w:spacing w:before="0" w:beforeAutospacing="0" w:after="0" w:afterAutospacing="0"/>
        <w:textAlignment w:val="baseline"/>
        <w:rPr>
          <w:rStyle w:val="xeop"/>
          <w:rFonts w:eastAsiaTheme="majorEastAsia"/>
          <w:b/>
          <w:color w:val="00B0F0"/>
          <w:bdr w:val="none" w:sz="0" w:space="0" w:color="auto" w:frame="1"/>
        </w:rPr>
      </w:pPr>
      <w:r w:rsidRPr="00D53E27">
        <w:rPr>
          <w:rStyle w:val="xnormaltextrun"/>
          <w:b/>
          <w:color w:val="00B0F0"/>
          <w:bdr w:val="none" w:sz="0" w:space="0" w:color="auto" w:frame="1"/>
        </w:rPr>
        <w:t>Concrete aanpak</w:t>
      </w:r>
      <w:r w:rsidR="00421743" w:rsidRPr="00D53E27">
        <w:rPr>
          <w:rStyle w:val="xeop"/>
          <w:rFonts w:eastAsiaTheme="majorEastAsia"/>
          <w:b/>
          <w:color w:val="00B0F0"/>
          <w:bdr w:val="none" w:sz="0" w:space="0" w:color="auto" w:frame="1"/>
        </w:rPr>
        <w:t> </w:t>
      </w:r>
    </w:p>
    <w:p w14:paraId="5C894D25" w14:textId="77777777" w:rsidR="00D53E27" w:rsidRPr="00D53E27" w:rsidRDefault="00D53E27" w:rsidP="00421743">
      <w:pPr>
        <w:pStyle w:val="xparagraph"/>
        <w:spacing w:before="0" w:beforeAutospacing="0" w:after="0" w:afterAutospacing="0"/>
        <w:textAlignment w:val="baseline"/>
        <w:rPr>
          <w:b/>
          <w:color w:val="00B0F0"/>
        </w:rPr>
      </w:pPr>
    </w:p>
    <w:p w14:paraId="5E04D769" w14:textId="3FD9496F" w:rsidR="00421743" w:rsidRPr="006C3836" w:rsidRDefault="00421743" w:rsidP="00D53E27">
      <w:pPr>
        <w:pStyle w:val="xparagraph"/>
        <w:spacing w:before="0" w:beforeAutospacing="0" w:after="0" w:afterAutospacing="0"/>
        <w:ind w:firstLine="708"/>
        <w:textAlignment w:val="baseline"/>
      </w:pPr>
      <w:r w:rsidRPr="006C3836">
        <w:rPr>
          <w:rStyle w:val="xnormaltextrun"/>
          <w:bdr w:val="none" w:sz="0" w:space="0" w:color="auto" w:frame="1"/>
        </w:rPr>
        <w:t>Een veilig werk- en leerklimaat begint met heldere regels en afspraken voor iedereen. Het betreft hier regels en afspraken over hoe we met elkaar omgaan (personeel, leerlingen, ouders en externe bezoekers van de school), hoe we een veilig en positief schoolklimaat creëren, hoe we gewenst gedrag van de leerlingen stimuleren en hoe we omgaan met ongewenst en/of onverstaanbaar gedrag. Dit alles wordt vas</w:t>
      </w:r>
      <w:r w:rsidR="00D53E27" w:rsidRPr="006C3836">
        <w:rPr>
          <w:rStyle w:val="xnormaltextrun"/>
          <w:bdr w:val="none" w:sz="0" w:space="0" w:color="auto" w:frame="1"/>
        </w:rPr>
        <w:t xml:space="preserve">tgelegd in de </w:t>
      </w:r>
      <w:r w:rsidRPr="006C3836">
        <w:rPr>
          <w:rStyle w:val="xnormaltextrun"/>
          <w:bdr w:val="none" w:sz="0" w:space="0" w:color="auto" w:frame="1"/>
        </w:rPr>
        <w:t>gedragscode. Omdat de gedragscode vanuit de nieuwe visie wordt geschreven, zal onze huidige aanpak up-to-date gemaakt moeten worden. Zo zal ons time-out systeem aangepast worden, zodat deze beter aansluit op de behoeften van de leerlingen. De taken van de teamleden in de achterwacht zullen geconcretiseerd worden.</w:t>
      </w:r>
      <w:r w:rsidRPr="006C3836">
        <w:rPr>
          <w:rStyle w:val="xeop"/>
          <w:rFonts w:eastAsiaTheme="majorEastAsia"/>
          <w:bdr w:val="none" w:sz="0" w:space="0" w:color="auto" w:frame="1"/>
        </w:rPr>
        <w:t> </w:t>
      </w:r>
    </w:p>
    <w:p w14:paraId="0464F53E" w14:textId="2B84DA8C" w:rsidR="00421743" w:rsidRPr="006C3836" w:rsidRDefault="00421743" w:rsidP="00421743">
      <w:pPr>
        <w:pStyle w:val="xparagraph"/>
        <w:spacing w:before="0" w:beforeAutospacing="0" w:after="0" w:afterAutospacing="0"/>
        <w:textAlignment w:val="baseline"/>
      </w:pPr>
      <w:r w:rsidRPr="006C3836">
        <w:rPr>
          <w:rStyle w:val="xnormaltextrun"/>
          <w:bdr w:val="none" w:sz="0" w:space="0" w:color="auto" w:frame="1"/>
        </w:rPr>
        <w:t>Bij de gedragscode behoren ook een aantal protocollen, denk aan het pestprotocol, het wegloopprotocol etc. Deze zullen allemaal herzien moeten worden. </w:t>
      </w:r>
      <w:r w:rsidRPr="006C3836">
        <w:rPr>
          <w:rStyle w:val="xeop"/>
          <w:rFonts w:eastAsiaTheme="majorEastAsia"/>
          <w:bdr w:val="none" w:sz="0" w:space="0" w:color="auto" w:frame="1"/>
        </w:rPr>
        <w:t>  </w:t>
      </w:r>
    </w:p>
    <w:p w14:paraId="6440B838" w14:textId="2F20E4CD" w:rsidR="00421743" w:rsidRPr="006C3836" w:rsidRDefault="00421743" w:rsidP="00B74A6E">
      <w:pPr>
        <w:pStyle w:val="xparagraph"/>
        <w:spacing w:before="0" w:beforeAutospacing="0" w:after="0" w:afterAutospacing="0"/>
        <w:ind w:firstLine="708"/>
        <w:textAlignment w:val="baseline"/>
      </w:pPr>
      <w:r w:rsidRPr="006C3836">
        <w:rPr>
          <w:rStyle w:val="xnormaltextrun"/>
          <w:bdr w:val="none" w:sz="0" w:space="0" w:color="auto" w:frame="1"/>
        </w:rPr>
        <w:t>Het huidige anti-pestprotocol wordt herzien. Tevens wordt deze omgezet naar een </w:t>
      </w:r>
      <w:r w:rsidRPr="006C3836">
        <w:rPr>
          <w:rStyle w:val="xspellingerror"/>
          <w:bdr w:val="none" w:sz="0" w:space="0" w:color="auto" w:frame="1"/>
        </w:rPr>
        <w:t>kinderant</w:t>
      </w:r>
      <w:r w:rsidR="00D53E27" w:rsidRPr="006C3836">
        <w:rPr>
          <w:rStyle w:val="xspellingerror"/>
          <w:bdr w:val="none" w:sz="0" w:space="0" w:color="auto" w:frame="1"/>
        </w:rPr>
        <w:t>i</w:t>
      </w:r>
      <w:r w:rsidRPr="006C3836">
        <w:rPr>
          <w:rStyle w:val="xnormaltextrun"/>
          <w:bdr w:val="none" w:sz="0" w:space="0" w:color="auto" w:frame="1"/>
        </w:rPr>
        <w:t>-pestprotocol. Deze zal in school komen te hangen en in de kindergids geplaats worden.</w:t>
      </w:r>
      <w:r w:rsidRPr="006C3836">
        <w:rPr>
          <w:rStyle w:val="xeop"/>
          <w:rFonts w:eastAsiaTheme="majorEastAsia"/>
          <w:bdr w:val="none" w:sz="0" w:space="0" w:color="auto" w:frame="1"/>
        </w:rPr>
        <w:t> </w:t>
      </w:r>
      <w:r w:rsidRPr="006C3836">
        <w:rPr>
          <w:rStyle w:val="xnormaltextrun"/>
          <w:bdr w:val="none" w:sz="0" w:space="0" w:color="auto" w:frame="1"/>
        </w:rPr>
        <w:t>De gedragscode en het anti-pestprotocol maken beide deel uit van het digitaal veiligheidsplan.</w:t>
      </w:r>
      <w:r w:rsidRPr="006C3836">
        <w:rPr>
          <w:rStyle w:val="xeop"/>
          <w:rFonts w:eastAsiaTheme="majorEastAsia"/>
          <w:bdr w:val="none" w:sz="0" w:space="0" w:color="auto" w:frame="1"/>
        </w:rPr>
        <w:t>  </w:t>
      </w:r>
    </w:p>
    <w:p w14:paraId="21E824DF" w14:textId="77777777" w:rsidR="00421743" w:rsidRPr="006C3836" w:rsidRDefault="00421743" w:rsidP="00D53E27">
      <w:pPr>
        <w:pStyle w:val="xparagraph"/>
        <w:spacing w:before="0" w:beforeAutospacing="0" w:after="0" w:afterAutospacing="0"/>
        <w:ind w:firstLine="708"/>
        <w:textAlignment w:val="baseline"/>
      </w:pPr>
      <w:r w:rsidRPr="006C3836">
        <w:rPr>
          <w:rStyle w:val="xnormaltextrun"/>
          <w:bdr w:val="none" w:sz="0" w:space="0" w:color="auto" w:frame="1"/>
        </w:rPr>
        <w:t>De komende jaren zal er ook aandacht besteed worden aan pesten op </w:t>
      </w:r>
      <w:r w:rsidRPr="006C3836">
        <w:rPr>
          <w:rStyle w:val="xspellingerror"/>
          <w:bdr w:val="none" w:sz="0" w:space="0" w:color="auto" w:frame="1"/>
        </w:rPr>
        <w:t>social</w:t>
      </w:r>
      <w:r w:rsidRPr="006C3836">
        <w:rPr>
          <w:rStyle w:val="xnormaltextrun"/>
          <w:bdr w:val="none" w:sz="0" w:space="0" w:color="auto" w:frame="1"/>
        </w:rPr>
        <w:t> media (cyberpesten). Dit zal gebeuren door middel van gastlessen voor de leerlingen, workshops voor ouders en bijscholing van het team.</w:t>
      </w:r>
      <w:r w:rsidRPr="006C3836">
        <w:rPr>
          <w:rStyle w:val="xeop"/>
          <w:rFonts w:eastAsiaTheme="majorEastAsia"/>
          <w:bdr w:val="none" w:sz="0" w:space="0" w:color="auto" w:frame="1"/>
        </w:rPr>
        <w:t> </w:t>
      </w:r>
    </w:p>
    <w:p w14:paraId="61DB4165" w14:textId="77777777" w:rsidR="00421743" w:rsidRPr="006C3836" w:rsidRDefault="00421743" w:rsidP="00421743">
      <w:pPr>
        <w:pStyle w:val="xparagraph"/>
        <w:spacing w:before="0" w:beforeAutospacing="0" w:after="0" w:afterAutospacing="0"/>
        <w:textAlignment w:val="baseline"/>
      </w:pPr>
      <w:r w:rsidRPr="006C3836">
        <w:rPr>
          <w:rStyle w:val="xeop"/>
          <w:rFonts w:eastAsiaTheme="majorEastAsia"/>
          <w:bdr w:val="none" w:sz="0" w:space="0" w:color="auto" w:frame="1"/>
        </w:rPr>
        <w:t> </w:t>
      </w:r>
    </w:p>
    <w:p w14:paraId="5434CA42" w14:textId="17B298BA" w:rsidR="00421743" w:rsidRPr="006C3836" w:rsidRDefault="00421743" w:rsidP="00A95344">
      <w:pPr>
        <w:pStyle w:val="xparagraph"/>
        <w:spacing w:before="0" w:beforeAutospacing="0" w:after="0" w:afterAutospacing="0"/>
        <w:ind w:firstLine="708"/>
        <w:textAlignment w:val="baseline"/>
        <w:rPr>
          <w:rStyle w:val="xeop"/>
          <w:bdr w:val="none" w:sz="0" w:space="0" w:color="auto" w:frame="1"/>
        </w:rPr>
      </w:pPr>
      <w:r w:rsidRPr="006C3836">
        <w:rPr>
          <w:rStyle w:val="xnormaltextrun"/>
          <w:bdr w:val="none" w:sz="0" w:space="0" w:color="auto" w:frame="1"/>
        </w:rPr>
        <w:t>We vinden het belangrijk dat het personeel geschoold blijft worden in actuele zaken. Denk hierbij aan omgaan met agressie, cyberpesten en meidenvenijn. Daarom zal het personeel hier de komende jaren herhaaldelijk bijscholing over krijgen van D-</w:t>
      </w:r>
      <w:r w:rsidRPr="006C3836">
        <w:rPr>
          <w:rStyle w:val="xspellingerror"/>
          <w:bdr w:val="none" w:sz="0" w:space="0" w:color="auto" w:frame="1"/>
        </w:rPr>
        <w:t>tac</w:t>
      </w:r>
      <w:r w:rsidRPr="006C3836">
        <w:rPr>
          <w:rStyle w:val="xnormaltextrun"/>
          <w:bdr w:val="none" w:sz="0" w:space="0" w:color="auto" w:frame="1"/>
        </w:rPr>
        <w:t>. </w:t>
      </w:r>
      <w:r w:rsidR="00D53E27" w:rsidRPr="006C3836">
        <w:rPr>
          <w:rStyle w:val="xnormaltextrun"/>
          <w:bdr w:val="none" w:sz="0" w:space="0" w:color="auto" w:frame="1"/>
        </w:rPr>
        <w:t>D-tac zal</w:t>
      </w:r>
      <w:r w:rsidRPr="006C3836">
        <w:rPr>
          <w:rStyle w:val="xnormaltextrun"/>
          <w:bdr w:val="none" w:sz="0" w:space="0" w:color="auto" w:frame="1"/>
        </w:rPr>
        <w:t xml:space="preserve"> ook gastlessen verzorgen aan de leerlingen en workshops aan de ouders. </w:t>
      </w:r>
      <w:r w:rsidR="00A95344" w:rsidRPr="006C3836">
        <w:rPr>
          <w:rStyle w:val="xeop"/>
          <w:rFonts w:eastAsiaTheme="majorEastAsia"/>
          <w:bdr w:val="none" w:sz="0" w:space="0" w:color="auto" w:frame="1"/>
        </w:rPr>
        <w:t>We streven ernaar om de leerlingen in de bovenbouw een jaarlijkse cyclus van een aantal gastlessen te verzorgen met als thema cyberpesten, seksuele voorlichting, meidenvenijn, loverboys en eventueel andere actuele zaken van dat moment.</w:t>
      </w:r>
    </w:p>
    <w:p w14:paraId="64662B90" w14:textId="77777777" w:rsidR="00A95344" w:rsidRPr="00A95344" w:rsidRDefault="00A95344" w:rsidP="00A95344">
      <w:pPr>
        <w:pStyle w:val="xparagraph"/>
        <w:spacing w:before="0" w:beforeAutospacing="0" w:after="0" w:afterAutospacing="0"/>
        <w:textAlignment w:val="baseline"/>
        <w:rPr>
          <w:rStyle w:val="xeop"/>
          <w:rFonts w:eastAsiaTheme="majorEastAsia"/>
          <w:color w:val="00B050"/>
          <w:bdr w:val="none" w:sz="0" w:space="0" w:color="auto" w:frame="1"/>
        </w:rPr>
      </w:pPr>
    </w:p>
    <w:p w14:paraId="08403865" w14:textId="77777777" w:rsidR="00421743" w:rsidRPr="006853D6" w:rsidRDefault="00421743" w:rsidP="00A95344">
      <w:pPr>
        <w:pStyle w:val="xparagraph"/>
        <w:spacing w:before="0" w:beforeAutospacing="0" w:after="0" w:afterAutospacing="0"/>
        <w:ind w:firstLine="708"/>
        <w:textAlignment w:val="baseline"/>
      </w:pPr>
      <w:r w:rsidRPr="006853D6">
        <w:rPr>
          <w:rStyle w:val="xnormaltextrun"/>
          <w:bdr w:val="none" w:sz="0" w:space="0" w:color="auto" w:frame="1"/>
        </w:rPr>
        <w:t>De input van de leerlingen vinden wij belangrijk. Daarom zullen wij de komende jaren de </w:t>
      </w:r>
      <w:r w:rsidRPr="006853D6">
        <w:rPr>
          <w:rStyle w:val="xspellingerror"/>
          <w:bdr w:val="none" w:sz="0" w:space="0" w:color="auto" w:frame="1"/>
        </w:rPr>
        <w:t>leerlingSCOL</w:t>
      </w:r>
      <w:r w:rsidRPr="006853D6">
        <w:rPr>
          <w:rStyle w:val="xnormaltextrun"/>
          <w:bdr w:val="none" w:sz="0" w:space="0" w:color="auto" w:frame="1"/>
        </w:rPr>
        <w:t> structureel inzetten. Deze zal net zoals SCOL twee keer per jaar, in het najaar en het voorjaar, ingevuld worden door de leerlingen van groep 7 en 8. De opbrengsten worden meegenomen in eventuele aanpassingen binnen onze aanpak op schoolniveau, groepsniveau en </w:t>
      </w:r>
      <w:r w:rsidRPr="006853D6">
        <w:rPr>
          <w:rStyle w:val="xspellingerror"/>
          <w:bdr w:val="none" w:sz="0" w:space="0" w:color="auto" w:frame="1"/>
        </w:rPr>
        <w:t>leerlingniveau</w:t>
      </w:r>
      <w:r w:rsidRPr="006853D6">
        <w:rPr>
          <w:rStyle w:val="xnormaltextrun"/>
          <w:bdr w:val="none" w:sz="0" w:space="0" w:color="auto" w:frame="1"/>
        </w:rPr>
        <w:t>. Voor de groepen 1 t/m 6 zullen we structureel een sociogram inzetten, om ook van hen een beter beeld te krijgen over hun eigen positie binnen de groep.</w:t>
      </w:r>
      <w:r w:rsidRPr="006853D6">
        <w:rPr>
          <w:rStyle w:val="xeop"/>
          <w:rFonts w:eastAsiaTheme="majorEastAsia"/>
          <w:bdr w:val="none" w:sz="0" w:space="0" w:color="auto" w:frame="1"/>
        </w:rPr>
        <w:t> </w:t>
      </w:r>
    </w:p>
    <w:p w14:paraId="22C03C2E" w14:textId="77777777" w:rsidR="00421743" w:rsidRPr="006853D6" w:rsidRDefault="00421743" w:rsidP="00421743">
      <w:pPr>
        <w:pStyle w:val="xparagraph"/>
        <w:spacing w:before="0" w:beforeAutospacing="0" w:after="0" w:afterAutospacing="0"/>
        <w:textAlignment w:val="baseline"/>
      </w:pPr>
      <w:r w:rsidRPr="006853D6">
        <w:rPr>
          <w:rStyle w:val="xeop"/>
          <w:rFonts w:eastAsiaTheme="majorEastAsia"/>
          <w:bdr w:val="none" w:sz="0" w:space="0" w:color="auto" w:frame="1"/>
        </w:rPr>
        <w:t> </w:t>
      </w:r>
    </w:p>
    <w:p w14:paraId="43D1811C" w14:textId="3947ADD5" w:rsidR="00421743" w:rsidRPr="006853D6" w:rsidRDefault="00421743" w:rsidP="00BF4FAB">
      <w:pPr>
        <w:pStyle w:val="xparagraph"/>
        <w:spacing w:before="0" w:beforeAutospacing="0" w:after="0" w:afterAutospacing="0"/>
        <w:ind w:firstLine="708"/>
        <w:textAlignment w:val="baseline"/>
      </w:pPr>
      <w:r w:rsidRPr="006853D6">
        <w:rPr>
          <w:rStyle w:val="xspellingerror"/>
          <w:bdr w:val="none" w:sz="0" w:space="0" w:color="auto" w:frame="1"/>
        </w:rPr>
        <w:t>Swissuite</w:t>
      </w:r>
      <w:r w:rsidR="006853D6">
        <w:rPr>
          <w:rStyle w:val="xnormaltextrun"/>
          <w:bdr w:val="none" w:sz="0" w:space="0" w:color="auto" w:frame="1"/>
        </w:rPr>
        <w:t> zal de komende jaren volledig</w:t>
      </w:r>
      <w:r w:rsidRPr="006853D6">
        <w:rPr>
          <w:rStyle w:val="xnormaltextrun"/>
          <w:bdr w:val="none" w:sz="0" w:space="0" w:color="auto" w:frame="1"/>
        </w:rPr>
        <w:t xml:space="preserve"> ingezet worden. Dit houdt in dat alle grote gedragsincidenten (deze staan omschreven in de gedragscode) worden geregistreerd. Vanuit de analyse worden interventies ingezet om gedragsincidenten te verminderen.</w:t>
      </w:r>
      <w:r w:rsidRPr="006853D6">
        <w:rPr>
          <w:rStyle w:val="xeop"/>
          <w:rFonts w:eastAsiaTheme="majorEastAsia"/>
          <w:bdr w:val="none" w:sz="0" w:space="0" w:color="auto" w:frame="1"/>
        </w:rPr>
        <w:t> </w:t>
      </w:r>
    </w:p>
    <w:p w14:paraId="5752E530" w14:textId="77777777" w:rsidR="00421743" w:rsidRPr="006853D6" w:rsidRDefault="00421743" w:rsidP="00421743">
      <w:pPr>
        <w:pStyle w:val="xparagraph"/>
        <w:spacing w:before="0" w:beforeAutospacing="0" w:after="0" w:afterAutospacing="0"/>
        <w:textAlignment w:val="baseline"/>
      </w:pPr>
      <w:r w:rsidRPr="006853D6">
        <w:rPr>
          <w:rStyle w:val="xeop"/>
          <w:rFonts w:eastAsiaTheme="majorEastAsia"/>
          <w:bdr w:val="none" w:sz="0" w:space="0" w:color="auto" w:frame="1"/>
        </w:rPr>
        <w:t> </w:t>
      </w:r>
    </w:p>
    <w:p w14:paraId="0F4CEBF0" w14:textId="77777777" w:rsidR="00A34C4F" w:rsidRPr="00A34C4F" w:rsidRDefault="00421743" w:rsidP="00994741">
      <w:pPr>
        <w:pStyle w:val="xparagraph"/>
        <w:spacing w:before="0" w:beforeAutospacing="0" w:after="0" w:afterAutospacing="0"/>
        <w:ind w:firstLine="708"/>
        <w:textAlignment w:val="baseline"/>
        <w:rPr>
          <w:rStyle w:val="xnormaltextrun"/>
          <w:bdr w:val="none" w:sz="0" w:space="0" w:color="auto" w:frame="1"/>
        </w:rPr>
      </w:pPr>
      <w:r w:rsidRPr="00A34C4F">
        <w:rPr>
          <w:rStyle w:val="xnormaltextrun"/>
          <w:bdr w:val="none" w:sz="0" w:space="0" w:color="auto" w:frame="1"/>
        </w:rPr>
        <w:t>Veel van onze leerling vinden spelen nog lastig. Dit kan onder andere komen door een gebrek aan spel repertoire, het gebrek aan vaardigheden o</w:t>
      </w:r>
      <w:r w:rsidR="00994741" w:rsidRPr="00A34C4F">
        <w:rPr>
          <w:rStyle w:val="xnormaltextrun"/>
          <w:bdr w:val="none" w:sz="0" w:space="0" w:color="auto" w:frame="1"/>
        </w:rPr>
        <w:t>m samen te werken, het moeilijk</w:t>
      </w:r>
      <w:r w:rsidRPr="00A34C4F">
        <w:rPr>
          <w:rStyle w:val="xnormaltextrun"/>
          <w:bdr w:val="none" w:sz="0" w:space="0" w:color="auto" w:frame="1"/>
        </w:rPr>
        <w:t xml:space="preserve"> kunne</w:t>
      </w:r>
      <w:r w:rsidR="00994741" w:rsidRPr="00A34C4F">
        <w:rPr>
          <w:rStyle w:val="xnormaltextrun"/>
          <w:bdr w:val="none" w:sz="0" w:space="0" w:color="auto" w:frame="1"/>
        </w:rPr>
        <w:t>n omgaan met vrije situaties en dergelijke</w:t>
      </w:r>
      <w:r w:rsidRPr="00A34C4F">
        <w:rPr>
          <w:rStyle w:val="xnormaltextrun"/>
          <w:bdr w:val="none" w:sz="0" w:space="0" w:color="auto" w:frame="1"/>
        </w:rPr>
        <w:t xml:space="preserve">. Met name tijdens buitenspel momenten kan deze handelingsverlegenheid van leerling zorgen voor onveilige situaties. Om alle leerlingen een prettige en vooral ontspannen pauze te verzorgen, willen wij begeleid buitenspel inzitten. </w:t>
      </w:r>
    </w:p>
    <w:p w14:paraId="222F505C" w14:textId="58E4B18E" w:rsidR="00421743" w:rsidRPr="00A34C4F" w:rsidRDefault="00421743" w:rsidP="00994741">
      <w:pPr>
        <w:pStyle w:val="xparagraph"/>
        <w:spacing w:before="0" w:beforeAutospacing="0" w:after="0" w:afterAutospacing="0"/>
        <w:ind w:firstLine="708"/>
        <w:textAlignment w:val="baseline"/>
      </w:pPr>
      <w:r w:rsidRPr="00A34C4F">
        <w:rPr>
          <w:rStyle w:val="xnormaltextrun"/>
          <w:bdr w:val="none" w:sz="0" w:space="0" w:color="auto" w:frame="1"/>
        </w:rPr>
        <w:t>We hopen de leerlingen hiermee te vermaken en te stimuleren op een sportieve, plezierige en leerzame manier, waarbij de nadruk wel ligt op vrijblijvend begeleid buiten spelen en sporten. Tevens zullen er met ingang van het nieuwe schooljaar ook sociale vaardigheidstrainingen (</w:t>
      </w:r>
      <w:r w:rsidRPr="00A34C4F">
        <w:rPr>
          <w:rStyle w:val="xcontextualspellingandgrammarerror"/>
          <w:bdr w:val="none" w:sz="0" w:space="0" w:color="auto" w:frame="1"/>
        </w:rPr>
        <w:t>SOVA training</w:t>
      </w:r>
      <w:r w:rsidRPr="00A34C4F">
        <w:rPr>
          <w:rStyle w:val="xnormaltextrun"/>
          <w:bdr w:val="none" w:sz="0" w:space="0" w:color="auto" w:frame="1"/>
        </w:rPr>
        <w:t>) gegeven worden om de leerlingen sociaal vaardiger te maken. </w:t>
      </w:r>
      <w:r w:rsidRPr="00A34C4F">
        <w:rPr>
          <w:rStyle w:val="xeop"/>
          <w:rFonts w:eastAsiaTheme="majorEastAsia"/>
          <w:bdr w:val="none" w:sz="0" w:space="0" w:color="auto" w:frame="1"/>
        </w:rPr>
        <w:t> </w:t>
      </w:r>
    </w:p>
    <w:p w14:paraId="48FECC69" w14:textId="1523FF80" w:rsidR="00FF7A2B" w:rsidRPr="008535FE" w:rsidRDefault="00421743" w:rsidP="00B74A6E">
      <w:pPr>
        <w:pStyle w:val="xparagraph"/>
        <w:spacing w:before="0" w:beforeAutospacing="0" w:after="0" w:afterAutospacing="0"/>
        <w:textAlignment w:val="baseline"/>
      </w:pPr>
      <w:r w:rsidRPr="008535FE">
        <w:rPr>
          <w:rStyle w:val="xeop"/>
          <w:rFonts w:eastAsiaTheme="majorEastAsia"/>
          <w:bdr w:val="none" w:sz="0" w:space="0" w:color="auto" w:frame="1"/>
        </w:rPr>
        <w:t> </w:t>
      </w:r>
      <w:bookmarkStart w:id="14" w:name="_Toc12007696"/>
      <w:r w:rsidR="00182548" w:rsidRPr="00182548">
        <w:rPr>
          <w:i/>
          <w:iCs/>
          <w:noProof/>
          <w:bdr w:val="none" w:sz="0" w:space="0" w:color="auto" w:frame="1"/>
          <w:shd w:val="clear" w:color="auto" w:fill="FFFFFF"/>
        </w:rPr>
        <mc:AlternateContent>
          <mc:Choice Requires="wps">
            <w:drawing>
              <wp:anchor distT="91440" distB="91440" distL="137160" distR="137160" simplePos="0" relativeHeight="251681792" behindDoc="0" locked="0" layoutInCell="0" allowOverlap="1" wp14:anchorId="58AC965E" wp14:editId="4153313E">
                <wp:simplePos x="0" y="0"/>
                <wp:positionH relativeFrom="margin">
                  <wp:posOffset>1769745</wp:posOffset>
                </wp:positionH>
                <wp:positionV relativeFrom="margin">
                  <wp:posOffset>-930275</wp:posOffset>
                </wp:positionV>
                <wp:extent cx="2300605" cy="5321935"/>
                <wp:effectExtent l="13335" t="100965" r="0" b="9398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06883">
                          <a:off x="0" y="0"/>
                          <a:ext cx="2300605" cy="5321935"/>
                        </a:xfrm>
                        <a:prstGeom prst="roundRect">
                          <a:avLst>
                            <a:gd name="adj" fmla="val 50000"/>
                          </a:avLst>
                        </a:prstGeom>
                        <a:solidFill>
                          <a:schemeClr val="accent2">
                            <a:lumMod val="60000"/>
                            <a:lumOff val="40000"/>
                          </a:schemeClr>
                        </a:solidFill>
                        <a:extLst/>
                      </wps:spPr>
                      <wps:txbx>
                        <w:txbxContent>
                          <w:p w14:paraId="79C39EB6" w14:textId="02D99C18" w:rsidR="00166BF0" w:rsidRPr="00182548" w:rsidRDefault="00166BF0" w:rsidP="00182548">
                            <w:pPr>
                              <w:jc w:val="center"/>
                              <w:rPr>
                                <w:rFonts w:ascii="Times New Roman" w:eastAsiaTheme="majorEastAsia" w:hAnsi="Times New Roman" w:cs="Times New Roman"/>
                                <w:i/>
                                <w:iCs/>
                                <w:sz w:val="24"/>
                                <w:szCs w:val="24"/>
                              </w:rPr>
                            </w:pPr>
                            <w:r>
                              <w:rPr>
                                <w:rFonts w:ascii="Times New Roman" w:eastAsiaTheme="majorEastAsia" w:hAnsi="Times New Roman" w:cs="Times New Roman"/>
                                <w:i/>
                                <w:iCs/>
                                <w:sz w:val="24"/>
                                <w:szCs w:val="24"/>
                              </w:rPr>
                              <w:t>‘</w:t>
                            </w:r>
                            <w:r w:rsidRPr="00182548">
                              <w:rPr>
                                <w:rFonts w:ascii="Times New Roman" w:eastAsiaTheme="majorEastAsia" w:hAnsi="Times New Roman" w:cs="Times New Roman"/>
                                <w:i/>
                                <w:iCs/>
                                <w:sz w:val="24"/>
                                <w:szCs w:val="24"/>
                              </w:rPr>
                              <w:t>Op de Bonte Vlinder is ieder kind uniek, met eigen onderwijs-en ondersteuningsbehoeften. Het team zet zich in haar leerlingen te leren bewust te worden van hun eigen leerproces, zodat zij eigenaar worden van de lesstof die op maat wordt aangeboden. In de werkvormen en het aanbod staan de 21st century learning skills centraal, hierdoor krijgen de leerlingen onderwijs aansluitend bij hun behoeftes en bereiden wij hen voor op de toekomst en de continu veranderende maatschappij.</w:t>
                            </w:r>
                            <w:r>
                              <w:rPr>
                                <w:rFonts w:ascii="Times New Roman" w:eastAsiaTheme="majorEastAsia" w:hAnsi="Times New Roman" w:cs="Times New Roman"/>
                                <w:i/>
                                <w:iCs/>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AC965E" id="_x0000_s1041" style="position:absolute;margin-left:139.35pt;margin-top:-73.25pt;width:181.15pt;height:419.05pt;rotation:5687305fd;z-index:2516817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" o:allowincell="f" fillcolor="#f4b083 [1941]" stroked="f">
                <v:textbox>
                  <w:txbxContent>
                    <w:p w14:paraId="79C39EB6" w14:textId="02D99C18" w:rsidR="00166BF0" w:rsidRPr="00182548" w:rsidRDefault="00166BF0" w:rsidP="00182548">
                      <w:pPr>
                        <w:jc w:val="center"/>
                        <w:rPr>
                          <w:rFonts w:ascii="Times New Roman" w:eastAsiaTheme="majorEastAsia" w:hAnsi="Times New Roman" w:cs="Times New Roman"/>
                          <w:i/>
                          <w:iCs/>
                          <w:sz w:val="24"/>
                          <w:szCs w:val="24"/>
                        </w:rPr>
                      </w:pPr>
                      <w:r>
                        <w:rPr>
                          <w:rFonts w:ascii="Times New Roman" w:eastAsiaTheme="majorEastAsia" w:hAnsi="Times New Roman" w:cs="Times New Roman"/>
                          <w:i/>
                          <w:iCs/>
                          <w:sz w:val="24"/>
                          <w:szCs w:val="24"/>
                        </w:rPr>
                        <w:t>‘</w:t>
                      </w:r>
                      <w:r w:rsidRPr="00182548">
                        <w:rPr>
                          <w:rFonts w:ascii="Times New Roman" w:eastAsiaTheme="majorEastAsia" w:hAnsi="Times New Roman" w:cs="Times New Roman"/>
                          <w:i/>
                          <w:iCs/>
                          <w:sz w:val="24"/>
                          <w:szCs w:val="24"/>
                        </w:rPr>
                        <w:t xml:space="preserve">Op de Bonte Vlinder is ieder kind uniek, met eigen onderwijs-en ondersteuningsbehoeften. Het team zet zich in haar leerlingen te leren bewust te worden van hun eigen leerproces, zodat zij eigenaar worden van de lesstof die op maat wordt aangeboden. In de werkvormen en het aanbod staan de 21st </w:t>
                      </w:r>
                      <w:proofErr w:type="spellStart"/>
                      <w:r w:rsidRPr="00182548">
                        <w:rPr>
                          <w:rFonts w:ascii="Times New Roman" w:eastAsiaTheme="majorEastAsia" w:hAnsi="Times New Roman" w:cs="Times New Roman"/>
                          <w:i/>
                          <w:iCs/>
                          <w:sz w:val="24"/>
                          <w:szCs w:val="24"/>
                        </w:rPr>
                        <w:t>century</w:t>
                      </w:r>
                      <w:proofErr w:type="spellEnd"/>
                      <w:r w:rsidRPr="00182548">
                        <w:rPr>
                          <w:rFonts w:ascii="Times New Roman" w:eastAsiaTheme="majorEastAsia" w:hAnsi="Times New Roman" w:cs="Times New Roman"/>
                          <w:i/>
                          <w:iCs/>
                          <w:sz w:val="24"/>
                          <w:szCs w:val="24"/>
                        </w:rPr>
                        <w:t xml:space="preserve"> learning skills centraal, hierdoor krijgen de leerlingen onderwijs aansluitend bij hun behoeftes en bereiden wij hen voor op de toekomst en de continu veranderende maatschappij.</w:t>
                      </w:r>
                      <w:r>
                        <w:rPr>
                          <w:rFonts w:ascii="Times New Roman" w:eastAsiaTheme="majorEastAsia" w:hAnsi="Times New Roman" w:cs="Times New Roman"/>
                          <w:i/>
                          <w:iCs/>
                          <w:sz w:val="24"/>
                          <w:szCs w:val="24"/>
                        </w:rPr>
                        <w:t>’</w:t>
                      </w:r>
                    </w:p>
                  </w:txbxContent>
                </v:textbox>
                <w10:wrap type="square" anchorx="margin" anchory="margin"/>
              </v:roundrect>
            </w:pict>
          </mc:Fallback>
        </mc:AlternateContent>
      </w:r>
      <w:r w:rsidR="00886477" w:rsidRPr="00A9556B">
        <w:rPr>
          <w:color w:val="ED7D31" w:themeColor="accent2"/>
        </w:rPr>
        <w:t>Kwaliteitszorg</w:t>
      </w:r>
      <w:bookmarkEnd w:id="14"/>
    </w:p>
    <w:p w14:paraId="13F73E91" w14:textId="6E04F22A" w:rsidR="001E193B" w:rsidRPr="008535FE" w:rsidRDefault="001E193B" w:rsidP="001E193B">
      <w:pPr>
        <w:spacing w:after="0"/>
        <w:rPr>
          <w:rFonts w:ascii="Times New Roman" w:hAnsi="Times New Roman" w:cs="Times New Roman"/>
          <w:sz w:val="24"/>
          <w:szCs w:val="24"/>
        </w:rPr>
      </w:pPr>
    </w:p>
    <w:p w14:paraId="1A85D2A2" w14:textId="16F3B2B8" w:rsidR="00182548" w:rsidRDefault="00182548" w:rsidP="00182548">
      <w:pPr>
        <w:spacing w:after="0"/>
        <w:rPr>
          <w:rFonts w:ascii="Times New Roman" w:hAnsi="Times New Roman" w:cs="Times New Roman"/>
          <w:i/>
          <w:iCs/>
          <w:sz w:val="24"/>
          <w:szCs w:val="24"/>
          <w:bdr w:val="none" w:sz="0" w:space="0" w:color="auto" w:frame="1"/>
          <w:shd w:val="clear" w:color="auto" w:fill="FFFFFF"/>
        </w:rPr>
      </w:pPr>
    </w:p>
    <w:p w14:paraId="30AEE876" w14:textId="47A9C821" w:rsidR="00182548" w:rsidRPr="00182548" w:rsidRDefault="00182548" w:rsidP="00182548">
      <w:pPr>
        <w:autoSpaceDE w:val="0"/>
        <w:autoSpaceDN w:val="0"/>
        <w:adjustRightInd w:val="0"/>
        <w:spacing w:after="0" w:line="240" w:lineRule="auto"/>
        <w:ind w:firstLine="708"/>
        <w:rPr>
          <w:rFonts w:ascii="Times New Roman" w:hAnsi="Times New Roman" w:cs="Times New Roman"/>
          <w:sz w:val="24"/>
          <w:szCs w:val="24"/>
        </w:rPr>
      </w:pPr>
      <w:r w:rsidRPr="00182548">
        <w:rPr>
          <w:rFonts w:ascii="Times New Roman" w:hAnsi="Times New Roman" w:cs="Times New Roman"/>
          <w:sz w:val="24"/>
          <w:szCs w:val="24"/>
        </w:rPr>
        <w:t xml:space="preserve">De Bonte Vlinder heeft het vertrouwen dat door een passend onderwijsaanbod alle kinderen in staat zijn zich, op alle gebieden, optimaal te ontwikkelen. Voor een optimale groei hebben we elkaar nodig, dit vraagt een intensieve samenwerking met kinderen, teamleden en ouders. Je hebt een ander nodig om tot leren te komen. </w:t>
      </w:r>
    </w:p>
    <w:p w14:paraId="4118BC53" w14:textId="68BCC3CB" w:rsidR="00182548" w:rsidRPr="00182548" w:rsidRDefault="00182548" w:rsidP="00182548">
      <w:pPr>
        <w:autoSpaceDE w:val="0"/>
        <w:autoSpaceDN w:val="0"/>
        <w:adjustRightInd w:val="0"/>
        <w:spacing w:after="0" w:line="240" w:lineRule="auto"/>
        <w:ind w:firstLine="708"/>
        <w:rPr>
          <w:rFonts w:ascii="Times New Roman" w:hAnsi="Times New Roman" w:cs="Times New Roman"/>
          <w:sz w:val="24"/>
          <w:szCs w:val="24"/>
        </w:rPr>
      </w:pPr>
      <w:r w:rsidRPr="00182548">
        <w:rPr>
          <w:rFonts w:ascii="Times New Roman" w:hAnsi="Times New Roman" w:cs="Times New Roman"/>
          <w:sz w:val="24"/>
          <w:szCs w:val="24"/>
        </w:rPr>
        <w:t xml:space="preserve">Met elkaar bereiden we ieder kind voor op de toekomst. De kinderen worden zo zelfstandig mogelijk gemaakt. Het streven is om de kinderen op te voeden tot </w:t>
      </w:r>
      <w:r>
        <w:rPr>
          <w:rFonts w:ascii="Times New Roman" w:hAnsi="Times New Roman" w:cs="Times New Roman"/>
          <w:sz w:val="24"/>
          <w:szCs w:val="24"/>
        </w:rPr>
        <w:t>een evenwichtige jongvolwassene</w:t>
      </w:r>
      <w:r w:rsidRPr="00182548">
        <w:rPr>
          <w:rFonts w:ascii="Times New Roman" w:hAnsi="Times New Roman" w:cs="Times New Roman"/>
          <w:sz w:val="24"/>
          <w:szCs w:val="24"/>
        </w:rPr>
        <w:t xml:space="preserve"> die zijn of haar volledig potentieel benut en een volwaardig en gelukkig leven kan leiden.</w:t>
      </w:r>
    </w:p>
    <w:p w14:paraId="6CFDA49A" w14:textId="1FEEDA32" w:rsidR="00182548" w:rsidRPr="00182548" w:rsidRDefault="00182548" w:rsidP="00182548">
      <w:pPr>
        <w:autoSpaceDE w:val="0"/>
        <w:autoSpaceDN w:val="0"/>
        <w:adjustRightInd w:val="0"/>
        <w:spacing w:after="0" w:line="240" w:lineRule="auto"/>
        <w:ind w:firstLine="708"/>
        <w:rPr>
          <w:rFonts w:ascii="Times New Roman" w:hAnsi="Times New Roman" w:cs="Times New Roman"/>
          <w:sz w:val="24"/>
          <w:szCs w:val="24"/>
        </w:rPr>
      </w:pPr>
      <w:r w:rsidRPr="00182548">
        <w:rPr>
          <w:rFonts w:ascii="Times New Roman" w:hAnsi="Times New Roman" w:cs="Times New Roman"/>
          <w:sz w:val="24"/>
          <w:szCs w:val="24"/>
        </w:rPr>
        <w:t>We geven de kinderen zelfvertrouwen. De kinderen krijgen bij ons het gevoel te mogen zijn wie ze zijn en leren te vertrouwen op hun eigen kwaliteiten. Wij stimuleren de kinderen om hun talenten te ontwikkelen en hebben oog voor de talenten die de kinderen bezitten.</w:t>
      </w:r>
    </w:p>
    <w:p w14:paraId="59A089BA" w14:textId="77777777" w:rsidR="00182548" w:rsidRPr="00182548" w:rsidRDefault="00182548" w:rsidP="00182548">
      <w:pPr>
        <w:autoSpaceDE w:val="0"/>
        <w:autoSpaceDN w:val="0"/>
        <w:adjustRightInd w:val="0"/>
        <w:spacing w:after="0" w:line="240" w:lineRule="auto"/>
        <w:ind w:firstLine="708"/>
        <w:rPr>
          <w:rFonts w:ascii="Times New Roman" w:hAnsi="Times New Roman" w:cs="Times New Roman"/>
          <w:sz w:val="24"/>
          <w:szCs w:val="24"/>
        </w:rPr>
      </w:pPr>
      <w:r w:rsidRPr="00182548">
        <w:rPr>
          <w:rFonts w:ascii="Times New Roman" w:hAnsi="Times New Roman" w:cs="Times New Roman"/>
          <w:sz w:val="24"/>
          <w:szCs w:val="24"/>
        </w:rPr>
        <w:t>We leren de kinderen samenwerken en samenspelen. De kinderen zien de kwaliteiten in andere leerlingen, accepteren elkaar, hebben respect voor elkaar en zorgen samen voor een veilige omgeving.</w:t>
      </w:r>
    </w:p>
    <w:p w14:paraId="7ED0800E" w14:textId="77777777" w:rsidR="00182548" w:rsidRPr="00182548" w:rsidRDefault="00182548" w:rsidP="00182548">
      <w:pPr>
        <w:autoSpaceDE w:val="0"/>
        <w:autoSpaceDN w:val="0"/>
        <w:adjustRightInd w:val="0"/>
        <w:spacing w:after="0" w:line="240" w:lineRule="auto"/>
        <w:rPr>
          <w:rFonts w:ascii="Times New Roman" w:hAnsi="Times New Roman" w:cs="Times New Roman"/>
          <w:sz w:val="24"/>
          <w:szCs w:val="24"/>
        </w:rPr>
      </w:pPr>
    </w:p>
    <w:p w14:paraId="1FCD90F9" w14:textId="2B81E3AA" w:rsidR="00182548" w:rsidRPr="00182548" w:rsidRDefault="00182548" w:rsidP="00182548">
      <w:pPr>
        <w:autoSpaceDE w:val="0"/>
        <w:autoSpaceDN w:val="0"/>
        <w:adjustRightInd w:val="0"/>
        <w:spacing w:after="0" w:line="240" w:lineRule="auto"/>
        <w:rPr>
          <w:rFonts w:ascii="Times New Roman" w:hAnsi="Times New Roman" w:cs="Times New Roman"/>
          <w:i/>
          <w:sz w:val="24"/>
          <w:szCs w:val="24"/>
        </w:rPr>
      </w:pPr>
      <w:r w:rsidRPr="00182548">
        <w:rPr>
          <w:rFonts w:ascii="Times New Roman" w:hAnsi="Times New Roman" w:cs="Times New Roman"/>
          <w:bCs/>
          <w:i/>
          <w:sz w:val="24"/>
          <w:szCs w:val="24"/>
        </w:rPr>
        <w:t xml:space="preserve">Onze missie is dat wij </w:t>
      </w:r>
      <w:r w:rsidR="005B325B" w:rsidRPr="005B325B">
        <w:rPr>
          <w:rFonts w:ascii="Times New Roman" w:hAnsi="Times New Roman" w:cs="Times New Roman"/>
          <w:i/>
          <w:sz w:val="24"/>
          <w:szCs w:val="24"/>
        </w:rPr>
        <w:t>onze leerlingen onderwijs aanbieden om hen voor te bereiden op de toekomst en de continu veranderende maatschappij.</w:t>
      </w:r>
      <w:r w:rsidRPr="00182548">
        <w:rPr>
          <w:rFonts w:ascii="Times New Roman" w:hAnsi="Times New Roman" w:cs="Times New Roman"/>
          <w:i/>
          <w:sz w:val="24"/>
          <w:szCs w:val="24"/>
        </w:rPr>
        <w:t>.</w:t>
      </w:r>
    </w:p>
    <w:p w14:paraId="2C3F6BE9" w14:textId="77777777" w:rsidR="00182548" w:rsidRPr="00182548" w:rsidRDefault="00182548" w:rsidP="00182548">
      <w:pPr>
        <w:spacing w:after="0"/>
        <w:rPr>
          <w:rFonts w:ascii="Times New Roman" w:hAnsi="Times New Roman" w:cs="Times New Roman"/>
          <w:i/>
          <w:iCs/>
          <w:sz w:val="24"/>
          <w:szCs w:val="24"/>
          <w:bdr w:val="none" w:sz="0" w:space="0" w:color="auto" w:frame="1"/>
          <w:shd w:val="clear" w:color="auto" w:fill="FFFFFF"/>
        </w:rPr>
      </w:pPr>
    </w:p>
    <w:p w14:paraId="6C76600B" w14:textId="77777777" w:rsidR="005B325B" w:rsidRDefault="005B325B">
      <w:pPr>
        <w:rPr>
          <w:rFonts w:ascii="Times New Roman" w:hAnsi="Times New Roman" w:cs="Times New Roman"/>
          <w:iCs/>
          <w:sz w:val="24"/>
          <w:szCs w:val="24"/>
          <w:bdr w:val="none" w:sz="0" w:space="0" w:color="auto" w:frame="1"/>
          <w:shd w:val="clear" w:color="auto" w:fill="FFFFFF"/>
        </w:rPr>
      </w:pPr>
      <w:r>
        <w:rPr>
          <w:rFonts w:ascii="Times New Roman" w:hAnsi="Times New Roman" w:cs="Times New Roman"/>
          <w:iCs/>
          <w:sz w:val="24"/>
          <w:szCs w:val="24"/>
          <w:bdr w:val="none" w:sz="0" w:space="0" w:color="auto" w:frame="1"/>
          <w:shd w:val="clear" w:color="auto" w:fill="FFFFFF"/>
        </w:rPr>
        <w:br w:type="page"/>
      </w:r>
    </w:p>
    <w:p w14:paraId="181BA01D" w14:textId="2A49359E" w:rsidR="00182548" w:rsidRPr="00182548" w:rsidRDefault="00182548" w:rsidP="00182548">
      <w:pPr>
        <w:spacing w:after="0"/>
        <w:rPr>
          <w:rFonts w:ascii="Times New Roman" w:hAnsi="Times New Roman" w:cs="Times New Roman"/>
          <w:iCs/>
          <w:sz w:val="24"/>
          <w:szCs w:val="24"/>
          <w:bdr w:val="none" w:sz="0" w:space="0" w:color="auto" w:frame="1"/>
          <w:shd w:val="clear" w:color="auto" w:fill="FFFFFF"/>
        </w:rPr>
      </w:pPr>
      <w:r w:rsidRPr="00182548">
        <w:rPr>
          <w:rFonts w:ascii="Times New Roman" w:hAnsi="Times New Roman" w:cs="Times New Roman"/>
          <w:iCs/>
          <w:sz w:val="24"/>
          <w:szCs w:val="24"/>
          <w:bdr w:val="none" w:sz="0" w:space="0" w:color="auto" w:frame="1"/>
          <w:shd w:val="clear" w:color="auto" w:fill="FFFFFF"/>
        </w:rPr>
        <w:t xml:space="preserve">Voor de komende vier jaar is dit onze missie. Samen met het team komen we tot de volgende speerpunten om deze missie te behalen. De komende jaren gaan we deze uitwerken in de stuurgroepen als jaarplannen. </w:t>
      </w:r>
      <w:r w:rsidR="00080CE7">
        <w:rPr>
          <w:rFonts w:ascii="Times New Roman" w:hAnsi="Times New Roman" w:cs="Times New Roman"/>
          <w:iCs/>
          <w:sz w:val="24"/>
          <w:szCs w:val="24"/>
          <w:bdr w:val="none" w:sz="0" w:space="0" w:color="auto" w:frame="1"/>
          <w:shd w:val="clear" w:color="auto" w:fill="FFFFFF"/>
        </w:rPr>
        <w:t xml:space="preserve">Dit schema symboliseert de traptreden op pagina 3 van dit schoolplan. Waarbij de onderste treden de eerste stappen tot succes zijn. </w:t>
      </w:r>
      <w:r w:rsidR="00B80ABD">
        <w:rPr>
          <w:rFonts w:ascii="Times New Roman" w:hAnsi="Times New Roman" w:cs="Times New Roman"/>
          <w:iCs/>
          <w:sz w:val="24"/>
          <w:szCs w:val="24"/>
          <w:bdr w:val="none" w:sz="0" w:space="0" w:color="auto" w:frame="1"/>
          <w:shd w:val="clear" w:color="auto" w:fill="FFFFFF"/>
        </w:rPr>
        <w:t>Deze eerste stappen hebben een hogere prioriteit.</w:t>
      </w:r>
    </w:p>
    <w:p w14:paraId="76DA4389" w14:textId="77777777" w:rsidR="00182548" w:rsidRPr="00182548" w:rsidRDefault="00182548" w:rsidP="00182548">
      <w:pPr>
        <w:spacing w:after="0"/>
        <w:rPr>
          <w:rFonts w:ascii="Times New Roman" w:hAnsi="Times New Roman" w:cs="Times New Roman"/>
          <w:i/>
          <w:iCs/>
          <w:sz w:val="24"/>
          <w:szCs w:val="24"/>
          <w:bdr w:val="none" w:sz="0" w:space="0" w:color="auto" w:frame="1"/>
          <w:shd w:val="clear" w:color="auto" w:fill="FFFFFF"/>
        </w:rPr>
      </w:pPr>
    </w:p>
    <w:tbl>
      <w:tblPr>
        <w:tblStyle w:val="Tabelraster1"/>
        <w:tblW w:w="9782" w:type="dxa"/>
        <w:tblInd w:w="-289" w:type="dxa"/>
        <w:tblLook w:val="04A0" w:firstRow="1" w:lastRow="0" w:firstColumn="1" w:lastColumn="0" w:noHBand="0" w:noVBand="1"/>
      </w:tblPr>
      <w:tblGrid>
        <w:gridCol w:w="2757"/>
        <w:gridCol w:w="2489"/>
        <w:gridCol w:w="2126"/>
        <w:gridCol w:w="2410"/>
      </w:tblGrid>
      <w:tr w:rsidR="00182548" w:rsidRPr="00182548" w14:paraId="7B24D081" w14:textId="77777777" w:rsidTr="0074684C">
        <w:tc>
          <w:tcPr>
            <w:tcW w:w="2757" w:type="dxa"/>
            <w:shd w:val="clear" w:color="auto" w:fill="FF99FF"/>
          </w:tcPr>
          <w:p w14:paraId="2E5DD828" w14:textId="77777777" w:rsidR="00182548" w:rsidRPr="00182548" w:rsidRDefault="00182548" w:rsidP="00182548">
            <w:pPr>
              <w:spacing w:after="120" w:line="264" w:lineRule="auto"/>
              <w:rPr>
                <w:rFonts w:ascii="Times New Roman" w:hAnsi="Times New Roman" w:cs="Times New Roman"/>
                <w:sz w:val="24"/>
                <w:szCs w:val="24"/>
              </w:rPr>
            </w:pPr>
            <w:r w:rsidRPr="00182548">
              <w:rPr>
                <w:rFonts w:ascii="Times New Roman" w:hAnsi="Times New Roman" w:cs="Times New Roman"/>
                <w:sz w:val="24"/>
                <w:szCs w:val="24"/>
              </w:rPr>
              <w:t>Onderwijskundig</w:t>
            </w:r>
          </w:p>
          <w:p w14:paraId="613A33E5" w14:textId="77777777" w:rsidR="00182548" w:rsidRPr="00182548" w:rsidRDefault="00182548" w:rsidP="00182548">
            <w:pPr>
              <w:spacing w:after="120" w:line="264" w:lineRule="auto"/>
              <w:rPr>
                <w:rFonts w:ascii="Times New Roman" w:hAnsi="Times New Roman" w:cs="Times New Roman"/>
                <w:sz w:val="24"/>
                <w:szCs w:val="24"/>
              </w:rPr>
            </w:pPr>
            <w:r w:rsidRPr="00182548">
              <w:rPr>
                <w:rFonts w:ascii="Times New Roman" w:hAnsi="Times New Roman" w:cs="Times New Roman"/>
                <w:sz w:val="24"/>
                <w:szCs w:val="24"/>
              </w:rPr>
              <w:t>Didactisch handelen</w:t>
            </w:r>
          </w:p>
        </w:tc>
        <w:tc>
          <w:tcPr>
            <w:tcW w:w="2489" w:type="dxa"/>
            <w:shd w:val="clear" w:color="auto" w:fill="A1F5F7"/>
          </w:tcPr>
          <w:p w14:paraId="10E5CF55" w14:textId="77777777" w:rsidR="00182548" w:rsidRPr="00182548" w:rsidRDefault="00182548" w:rsidP="00182548">
            <w:pPr>
              <w:spacing w:after="120" w:line="264" w:lineRule="auto"/>
              <w:rPr>
                <w:rFonts w:ascii="Times New Roman" w:hAnsi="Times New Roman" w:cs="Times New Roman"/>
                <w:sz w:val="24"/>
                <w:szCs w:val="24"/>
              </w:rPr>
            </w:pPr>
            <w:r w:rsidRPr="00182548">
              <w:rPr>
                <w:rFonts w:ascii="Times New Roman" w:hAnsi="Times New Roman" w:cs="Times New Roman"/>
                <w:sz w:val="24"/>
                <w:szCs w:val="24"/>
              </w:rPr>
              <w:t>Veiligheidsbeleid</w:t>
            </w:r>
          </w:p>
          <w:p w14:paraId="5B4F9C03" w14:textId="77777777" w:rsidR="00182548" w:rsidRPr="00182548" w:rsidRDefault="00182548" w:rsidP="00182548">
            <w:pPr>
              <w:spacing w:after="120" w:line="264" w:lineRule="auto"/>
              <w:rPr>
                <w:rFonts w:ascii="Times New Roman" w:hAnsi="Times New Roman" w:cs="Times New Roman"/>
                <w:sz w:val="24"/>
                <w:szCs w:val="24"/>
              </w:rPr>
            </w:pPr>
            <w:r w:rsidRPr="00182548">
              <w:rPr>
                <w:rFonts w:ascii="Times New Roman" w:hAnsi="Times New Roman" w:cs="Times New Roman"/>
                <w:sz w:val="24"/>
                <w:szCs w:val="24"/>
              </w:rPr>
              <w:t>Pedagogisch klimaat</w:t>
            </w:r>
          </w:p>
        </w:tc>
        <w:tc>
          <w:tcPr>
            <w:tcW w:w="2126" w:type="dxa"/>
            <w:shd w:val="clear" w:color="auto" w:fill="99CC00"/>
          </w:tcPr>
          <w:p w14:paraId="1820F868" w14:textId="77777777" w:rsidR="00182548" w:rsidRPr="00182548" w:rsidRDefault="00182548" w:rsidP="00182548">
            <w:pPr>
              <w:spacing w:after="120" w:line="264" w:lineRule="auto"/>
              <w:rPr>
                <w:rFonts w:ascii="Times New Roman" w:hAnsi="Times New Roman" w:cs="Times New Roman"/>
                <w:sz w:val="24"/>
                <w:szCs w:val="24"/>
              </w:rPr>
            </w:pPr>
            <w:r w:rsidRPr="00182548">
              <w:rPr>
                <w:rFonts w:ascii="Times New Roman" w:hAnsi="Times New Roman" w:cs="Times New Roman"/>
                <w:sz w:val="24"/>
                <w:szCs w:val="24"/>
              </w:rPr>
              <w:t>Ondersteuning en begeleiding</w:t>
            </w:r>
          </w:p>
        </w:tc>
        <w:tc>
          <w:tcPr>
            <w:tcW w:w="2410" w:type="dxa"/>
            <w:shd w:val="clear" w:color="auto" w:fill="60FE86"/>
          </w:tcPr>
          <w:p w14:paraId="43E6750A" w14:textId="77777777" w:rsidR="00182548" w:rsidRPr="00182548" w:rsidRDefault="00182548" w:rsidP="00182548">
            <w:pPr>
              <w:spacing w:after="120" w:line="264" w:lineRule="auto"/>
              <w:rPr>
                <w:rFonts w:ascii="Times New Roman" w:hAnsi="Times New Roman" w:cs="Times New Roman"/>
                <w:sz w:val="24"/>
                <w:szCs w:val="24"/>
              </w:rPr>
            </w:pPr>
            <w:r w:rsidRPr="00182548">
              <w:rPr>
                <w:rFonts w:ascii="Times New Roman" w:hAnsi="Times New Roman" w:cs="Times New Roman"/>
                <w:sz w:val="24"/>
                <w:szCs w:val="24"/>
              </w:rPr>
              <w:t>personeelsbeleid</w:t>
            </w:r>
          </w:p>
        </w:tc>
      </w:tr>
      <w:tr w:rsidR="0074684C" w:rsidRPr="00182548" w14:paraId="0C54A0AC" w14:textId="77777777" w:rsidTr="0074684C">
        <w:trPr>
          <w:trHeight w:val="2418"/>
        </w:trPr>
        <w:tc>
          <w:tcPr>
            <w:tcW w:w="2757" w:type="dxa"/>
            <w:shd w:val="clear" w:color="auto" w:fill="FFFFFF" w:themeFill="background1"/>
          </w:tcPr>
          <w:p w14:paraId="4E5FD6D4" w14:textId="308FCC45" w:rsidR="0074684C" w:rsidRPr="00182548" w:rsidRDefault="0074684C" w:rsidP="0074684C">
            <w:pPr>
              <w:pStyle w:val="xparagraph"/>
              <w:spacing w:before="0" w:beforeAutospacing="0" w:after="0" w:afterAutospacing="0"/>
              <w:textAlignment w:val="baseline"/>
            </w:pPr>
            <w:r w:rsidRPr="00AA00B3">
              <w:rPr>
                <w:rStyle w:val="xnormaltextrun"/>
                <w:bdr w:val="none" w:sz="0" w:space="0" w:color="auto" w:frame="1"/>
              </w:rPr>
              <w:t>In de ontwikkelde leerlijnen, gekoppeld aan onze leerroutes, kunnen we alle leerlingen leerstof op maat aanbieden en kunnen we daarin gebruik maken van een groot aanbod van werkvormen en materialen.</w:t>
            </w:r>
          </w:p>
        </w:tc>
        <w:tc>
          <w:tcPr>
            <w:tcW w:w="2489" w:type="dxa"/>
            <w:shd w:val="clear" w:color="auto" w:fill="FFFFFF" w:themeFill="background1"/>
          </w:tcPr>
          <w:p w14:paraId="4DC1677E" w14:textId="62339393" w:rsidR="0074684C" w:rsidRPr="00182548" w:rsidRDefault="0074684C" w:rsidP="0074684C">
            <w:pPr>
              <w:pStyle w:val="xparagraph"/>
              <w:spacing w:before="0" w:beforeAutospacing="0" w:after="0" w:afterAutospacing="0"/>
              <w:textAlignment w:val="baseline"/>
            </w:pPr>
            <w:r w:rsidRPr="00D53E27">
              <w:rPr>
                <w:rStyle w:val="xnormaltextrun"/>
                <w:bdr w:val="none" w:sz="0" w:space="0" w:color="auto" w:frame="1"/>
              </w:rPr>
              <w:t>Wij streven naar een veilig werk- en leerklimaat voor iedereen.</w:t>
            </w:r>
          </w:p>
        </w:tc>
        <w:tc>
          <w:tcPr>
            <w:tcW w:w="2126" w:type="dxa"/>
          </w:tcPr>
          <w:p w14:paraId="67626D91" w14:textId="22A542DE" w:rsidR="0074684C" w:rsidRPr="00607A57" w:rsidRDefault="0074684C" w:rsidP="0074684C">
            <w:pPr>
              <w:rPr>
                <w:rFonts w:ascii="Times New Roman" w:hAnsi="Times New Roman" w:cs="Times New Roman"/>
                <w:sz w:val="24"/>
                <w:szCs w:val="24"/>
              </w:rPr>
            </w:pPr>
            <w:r w:rsidRPr="00607A57">
              <w:rPr>
                <w:rFonts w:ascii="Times New Roman" w:hAnsi="Times New Roman" w:cs="Times New Roman"/>
                <w:sz w:val="24"/>
                <w:szCs w:val="24"/>
              </w:rPr>
              <w:t>Er is een intensieve samenwerking tussen team leerling zorg en de leerkrachten.</w:t>
            </w:r>
          </w:p>
          <w:p w14:paraId="0FAC3CDF" w14:textId="589008DD" w:rsidR="0074684C" w:rsidRPr="00182548" w:rsidRDefault="0074684C" w:rsidP="0074684C">
            <w:pPr>
              <w:spacing w:after="120" w:line="264" w:lineRule="auto"/>
              <w:rPr>
                <w:rFonts w:ascii="Times New Roman" w:hAnsi="Times New Roman" w:cs="Times New Roman"/>
                <w:sz w:val="24"/>
                <w:szCs w:val="24"/>
              </w:rPr>
            </w:pPr>
          </w:p>
        </w:tc>
        <w:tc>
          <w:tcPr>
            <w:tcW w:w="2410" w:type="dxa"/>
          </w:tcPr>
          <w:p w14:paraId="5DA7E04C" w14:textId="7CE9C5E7" w:rsidR="0074684C" w:rsidRPr="00182548" w:rsidRDefault="0074684C" w:rsidP="0074684C">
            <w:pPr>
              <w:rPr>
                <w:rFonts w:ascii="Times New Roman" w:hAnsi="Times New Roman" w:cs="Times New Roman"/>
                <w:sz w:val="24"/>
                <w:szCs w:val="24"/>
              </w:rPr>
            </w:pPr>
            <w:r w:rsidRPr="00EB3C67">
              <w:rPr>
                <w:rFonts w:ascii="Times New Roman" w:hAnsi="Times New Roman" w:cs="Times New Roman"/>
                <w:sz w:val="24"/>
                <w:szCs w:val="24"/>
              </w:rPr>
              <w:t>We hebben een team dat elkaar kent, waarbij locatie geen rol speelt.</w:t>
            </w:r>
          </w:p>
        </w:tc>
      </w:tr>
      <w:tr w:rsidR="0074684C" w:rsidRPr="00182548" w14:paraId="4BA96972" w14:textId="77777777" w:rsidTr="0074684C">
        <w:trPr>
          <w:trHeight w:val="3041"/>
        </w:trPr>
        <w:tc>
          <w:tcPr>
            <w:tcW w:w="2757" w:type="dxa"/>
            <w:shd w:val="clear" w:color="auto" w:fill="FFFFFF" w:themeFill="background1"/>
          </w:tcPr>
          <w:p w14:paraId="25A4B0E4" w14:textId="24A2135D" w:rsidR="0074684C" w:rsidRPr="00182548" w:rsidRDefault="0074684C" w:rsidP="0074684C">
            <w:pPr>
              <w:pStyle w:val="xparagraph"/>
              <w:spacing w:before="0" w:beforeAutospacing="0" w:after="0" w:afterAutospacing="0"/>
              <w:textAlignment w:val="baseline"/>
            </w:pPr>
            <w:r w:rsidRPr="00AA00B3">
              <w:rPr>
                <w:rStyle w:val="xnormaltextrun"/>
                <w:bdr w:val="none" w:sz="0" w:space="0" w:color="auto" w:frame="1"/>
              </w:rPr>
              <w:t>We vergroten het eigenaarschap van onze leerlingen zodat zij meer zicht krijgen op hun eigen leerontwikkeling. We willen dit met behulp van werken met portfolio’s voor rekenen en werken vanaf een keuzebord, een dagtaak naar een weektaak.</w:t>
            </w:r>
          </w:p>
        </w:tc>
        <w:tc>
          <w:tcPr>
            <w:tcW w:w="2489" w:type="dxa"/>
            <w:shd w:val="clear" w:color="auto" w:fill="FFFFFF" w:themeFill="background1"/>
          </w:tcPr>
          <w:p w14:paraId="3A22DC77" w14:textId="6854A613" w:rsidR="0074684C" w:rsidRPr="00182548" w:rsidRDefault="0074684C" w:rsidP="000400DA">
            <w:pPr>
              <w:pStyle w:val="xparagraph"/>
              <w:spacing w:before="0" w:beforeAutospacing="0" w:after="0" w:afterAutospacing="0"/>
              <w:textAlignment w:val="baseline"/>
            </w:pPr>
            <w:r w:rsidRPr="00D53E27">
              <w:rPr>
                <w:rStyle w:val="xnormaltextrun"/>
                <w:bdr w:val="none" w:sz="0" w:space="0" w:color="auto" w:frame="1"/>
              </w:rPr>
              <w:t>Wij streven naar een nieuw digitaal veiligheidsplan waarin onze nieuwe visie is opgenomen.</w:t>
            </w:r>
          </w:p>
        </w:tc>
        <w:tc>
          <w:tcPr>
            <w:tcW w:w="2126" w:type="dxa"/>
          </w:tcPr>
          <w:p w14:paraId="66709F90" w14:textId="752401D6" w:rsidR="0074684C" w:rsidRPr="00182548" w:rsidRDefault="0074684C" w:rsidP="000400DA">
            <w:pPr>
              <w:rPr>
                <w:rFonts w:ascii="Times New Roman" w:hAnsi="Times New Roman" w:cs="Times New Roman"/>
                <w:sz w:val="24"/>
                <w:szCs w:val="24"/>
              </w:rPr>
            </w:pPr>
            <w:r w:rsidRPr="00607A57">
              <w:rPr>
                <w:rFonts w:ascii="Times New Roman" w:hAnsi="Times New Roman" w:cs="Times New Roman"/>
                <w:sz w:val="24"/>
                <w:szCs w:val="24"/>
              </w:rPr>
              <w:t>Er is sprake van een passend time out protocol voor de leerlingen en leerkrachten.</w:t>
            </w:r>
          </w:p>
        </w:tc>
        <w:tc>
          <w:tcPr>
            <w:tcW w:w="2410" w:type="dxa"/>
          </w:tcPr>
          <w:p w14:paraId="09A64B74" w14:textId="5B1A2F6B" w:rsidR="0074684C" w:rsidRPr="00182548" w:rsidRDefault="0074684C" w:rsidP="0074684C">
            <w:pPr>
              <w:rPr>
                <w:rFonts w:ascii="Times New Roman" w:hAnsi="Times New Roman" w:cs="Times New Roman"/>
                <w:sz w:val="24"/>
                <w:szCs w:val="24"/>
              </w:rPr>
            </w:pPr>
            <w:r w:rsidRPr="00EB3C67">
              <w:rPr>
                <w:rFonts w:ascii="Times New Roman" w:hAnsi="Times New Roman" w:cs="Times New Roman"/>
                <w:sz w:val="24"/>
                <w:szCs w:val="24"/>
              </w:rPr>
              <w:t>Er is sprake van een heldere communicatie waarin we intern meer verbinding willen en extern willen netwerken.</w:t>
            </w:r>
          </w:p>
        </w:tc>
      </w:tr>
      <w:tr w:rsidR="0074684C" w:rsidRPr="00182548" w14:paraId="03B3FB46" w14:textId="77777777" w:rsidTr="0074684C">
        <w:tc>
          <w:tcPr>
            <w:tcW w:w="2757" w:type="dxa"/>
            <w:shd w:val="clear" w:color="auto" w:fill="FFFFFF" w:themeFill="background1"/>
          </w:tcPr>
          <w:p w14:paraId="0DE6B702" w14:textId="409A6AB5" w:rsidR="0074684C" w:rsidRPr="0074684C" w:rsidRDefault="0074684C" w:rsidP="0074684C">
            <w:pPr>
              <w:pStyle w:val="xparagraph"/>
              <w:spacing w:before="0" w:beforeAutospacing="0" w:after="0" w:afterAutospacing="0"/>
              <w:textAlignment w:val="baseline"/>
            </w:pPr>
            <w:r w:rsidRPr="00AA00B3">
              <w:rPr>
                <w:rStyle w:val="xnormaltextrun"/>
                <w:bdr w:val="none" w:sz="0" w:space="0" w:color="auto" w:frame="1"/>
              </w:rPr>
              <w:t>We willen verder onderzoeken welke leerkrachtvaardigheden we kunnen inzetten om bij leerlingen</w:t>
            </w:r>
            <w:r>
              <w:rPr>
                <w:rStyle w:val="xnormaltextrun"/>
                <w:bdr w:val="none" w:sz="0" w:space="0" w:color="auto" w:frame="1"/>
              </w:rPr>
              <w:t xml:space="preserve"> het eigenaarschap te vergroten.</w:t>
            </w:r>
          </w:p>
        </w:tc>
        <w:tc>
          <w:tcPr>
            <w:tcW w:w="2489" w:type="dxa"/>
            <w:vMerge w:val="restart"/>
            <w:shd w:val="clear" w:color="auto" w:fill="FFFFFF" w:themeFill="background1"/>
          </w:tcPr>
          <w:p w14:paraId="3999A089" w14:textId="2F3BAA12" w:rsidR="0074684C" w:rsidRPr="00182548" w:rsidRDefault="0074684C" w:rsidP="0074684C">
            <w:pPr>
              <w:pStyle w:val="xparagraph"/>
              <w:spacing w:before="0" w:beforeAutospacing="0" w:after="0" w:afterAutospacing="0"/>
              <w:textAlignment w:val="baseline"/>
            </w:pPr>
            <w:r w:rsidRPr="00D53E27">
              <w:rPr>
                <w:rStyle w:val="xnormaltextrun"/>
                <w:bdr w:val="none" w:sz="0" w:space="0" w:color="auto" w:frame="1"/>
              </w:rPr>
              <w:t>Wij streven naar een pedagogisch aanbod en aanpak die is afgestemd op de speciale behoeften van onze leerlingen.</w:t>
            </w:r>
          </w:p>
        </w:tc>
        <w:tc>
          <w:tcPr>
            <w:tcW w:w="2126" w:type="dxa"/>
          </w:tcPr>
          <w:p w14:paraId="55B06B0E" w14:textId="0B253020" w:rsidR="0074684C" w:rsidRPr="00182548" w:rsidRDefault="0074684C" w:rsidP="0074684C">
            <w:pPr>
              <w:rPr>
                <w:rFonts w:ascii="Times New Roman" w:hAnsi="Times New Roman" w:cs="Times New Roman"/>
                <w:sz w:val="24"/>
                <w:szCs w:val="24"/>
              </w:rPr>
            </w:pPr>
            <w:r w:rsidRPr="00607A57">
              <w:rPr>
                <w:rFonts w:ascii="Times New Roman" w:hAnsi="Times New Roman" w:cs="Times New Roman"/>
                <w:sz w:val="24"/>
                <w:szCs w:val="24"/>
              </w:rPr>
              <w:t>Er is sprake van passend materiaal voor leerlingen met dyslexie en dyscalculie.</w:t>
            </w:r>
          </w:p>
        </w:tc>
        <w:tc>
          <w:tcPr>
            <w:tcW w:w="2410" w:type="dxa"/>
          </w:tcPr>
          <w:p w14:paraId="6C07D645" w14:textId="2817D407" w:rsidR="0074684C" w:rsidRPr="00182548" w:rsidRDefault="0074684C" w:rsidP="0074684C">
            <w:pPr>
              <w:rPr>
                <w:rFonts w:ascii="Times New Roman" w:hAnsi="Times New Roman" w:cs="Times New Roman"/>
                <w:sz w:val="24"/>
                <w:szCs w:val="24"/>
              </w:rPr>
            </w:pPr>
            <w:r w:rsidRPr="00EB3C67">
              <w:rPr>
                <w:rFonts w:ascii="Times New Roman" w:hAnsi="Times New Roman" w:cs="Times New Roman"/>
                <w:sz w:val="24"/>
                <w:szCs w:val="24"/>
              </w:rPr>
              <w:t>We streven dat we over 4 jaar in de groepen ½, 3 en 4 ondersteuning hebben in de groep en in de groepen 5 t/m 8 per leerjaar ondersteuning hebben.</w:t>
            </w:r>
          </w:p>
        </w:tc>
      </w:tr>
      <w:tr w:rsidR="0074684C" w:rsidRPr="00182548" w14:paraId="7BB02046" w14:textId="77777777" w:rsidTr="000400DA">
        <w:trPr>
          <w:trHeight w:val="1891"/>
        </w:trPr>
        <w:tc>
          <w:tcPr>
            <w:tcW w:w="2757" w:type="dxa"/>
            <w:vMerge w:val="restart"/>
            <w:shd w:val="clear" w:color="auto" w:fill="FFFFFF" w:themeFill="background1"/>
          </w:tcPr>
          <w:p w14:paraId="2ABB569E" w14:textId="538A197B" w:rsidR="0074684C" w:rsidRPr="00182548" w:rsidRDefault="0074684C" w:rsidP="000400DA">
            <w:pPr>
              <w:pStyle w:val="xparagraph"/>
              <w:spacing w:before="0" w:beforeAutospacing="0" w:after="0" w:afterAutospacing="0"/>
              <w:textAlignment w:val="baseline"/>
            </w:pPr>
            <w:r w:rsidRPr="00AA00B3">
              <w:rPr>
                <w:rStyle w:val="xnormaltextrun"/>
                <w:bdr w:val="none" w:sz="0" w:space="0" w:color="auto" w:frame="1"/>
              </w:rPr>
              <w:t>We willen graag vakoverstijgend werken waarbij aandacht is voor talenten, interesses en praktische vaardigheden.</w:t>
            </w:r>
          </w:p>
        </w:tc>
        <w:tc>
          <w:tcPr>
            <w:tcW w:w="2489" w:type="dxa"/>
            <w:vMerge/>
            <w:shd w:val="clear" w:color="auto" w:fill="CCFFFF"/>
          </w:tcPr>
          <w:p w14:paraId="64BDD796" w14:textId="25EAEBFA" w:rsidR="0074684C" w:rsidRPr="00182548" w:rsidRDefault="0074684C" w:rsidP="0074684C">
            <w:pPr>
              <w:spacing w:after="120" w:line="264" w:lineRule="auto"/>
              <w:rPr>
                <w:rFonts w:ascii="Times New Roman" w:hAnsi="Times New Roman" w:cs="Times New Roman"/>
                <w:sz w:val="24"/>
                <w:szCs w:val="24"/>
              </w:rPr>
            </w:pPr>
          </w:p>
        </w:tc>
        <w:tc>
          <w:tcPr>
            <w:tcW w:w="2126" w:type="dxa"/>
            <w:vMerge w:val="restart"/>
          </w:tcPr>
          <w:p w14:paraId="62048210" w14:textId="06046FF2" w:rsidR="0074684C" w:rsidRPr="00182548" w:rsidRDefault="0074684C" w:rsidP="000400DA">
            <w:pPr>
              <w:rPr>
                <w:rFonts w:ascii="Times New Roman" w:hAnsi="Times New Roman" w:cs="Times New Roman"/>
                <w:sz w:val="24"/>
                <w:szCs w:val="24"/>
              </w:rPr>
            </w:pPr>
            <w:r w:rsidRPr="00607A57">
              <w:rPr>
                <w:rFonts w:ascii="Times New Roman" w:hAnsi="Times New Roman" w:cs="Times New Roman"/>
                <w:sz w:val="24"/>
                <w:szCs w:val="24"/>
              </w:rPr>
              <w:t>Er is sprake van optimale ondersteuning passend bij ieder kind.</w:t>
            </w:r>
          </w:p>
        </w:tc>
        <w:tc>
          <w:tcPr>
            <w:tcW w:w="2410" w:type="dxa"/>
          </w:tcPr>
          <w:p w14:paraId="61FE8138" w14:textId="3E46ECEE" w:rsidR="0074684C" w:rsidRPr="00182548" w:rsidRDefault="0074684C" w:rsidP="000400DA">
            <w:pPr>
              <w:rPr>
                <w:rFonts w:ascii="Times New Roman" w:hAnsi="Times New Roman" w:cs="Times New Roman"/>
                <w:sz w:val="24"/>
                <w:szCs w:val="24"/>
              </w:rPr>
            </w:pPr>
            <w:r w:rsidRPr="00EB3C67">
              <w:rPr>
                <w:rFonts w:ascii="Times New Roman" w:hAnsi="Times New Roman" w:cs="Times New Roman"/>
                <w:sz w:val="24"/>
                <w:szCs w:val="24"/>
              </w:rPr>
              <w:t>We hebben een professioneel klimaat waarin we met en van elkaar leren en een efficiënt scholingsbeleid hebben.</w:t>
            </w:r>
          </w:p>
        </w:tc>
      </w:tr>
      <w:tr w:rsidR="0074684C" w:rsidRPr="00182548" w14:paraId="5E15C94D" w14:textId="77777777" w:rsidTr="0074684C">
        <w:tc>
          <w:tcPr>
            <w:tcW w:w="2757" w:type="dxa"/>
            <w:vMerge/>
            <w:shd w:val="clear" w:color="auto" w:fill="FFFFFF" w:themeFill="background1"/>
          </w:tcPr>
          <w:p w14:paraId="2ED322F4" w14:textId="16508348" w:rsidR="0074684C" w:rsidRPr="00182548" w:rsidRDefault="0074684C" w:rsidP="0074684C">
            <w:pPr>
              <w:spacing w:after="120" w:line="264" w:lineRule="auto"/>
              <w:rPr>
                <w:rFonts w:ascii="Times New Roman" w:hAnsi="Times New Roman" w:cs="Times New Roman"/>
                <w:sz w:val="24"/>
                <w:szCs w:val="24"/>
              </w:rPr>
            </w:pPr>
          </w:p>
        </w:tc>
        <w:tc>
          <w:tcPr>
            <w:tcW w:w="2489" w:type="dxa"/>
            <w:vMerge/>
            <w:shd w:val="clear" w:color="auto" w:fill="CCFFFF"/>
          </w:tcPr>
          <w:p w14:paraId="74F0B87D" w14:textId="406B9236" w:rsidR="0074684C" w:rsidRPr="00182548" w:rsidRDefault="0074684C" w:rsidP="0074684C">
            <w:pPr>
              <w:spacing w:after="120" w:line="264" w:lineRule="auto"/>
              <w:rPr>
                <w:rFonts w:ascii="Times New Roman" w:hAnsi="Times New Roman" w:cs="Times New Roman"/>
                <w:sz w:val="24"/>
                <w:szCs w:val="24"/>
              </w:rPr>
            </w:pPr>
          </w:p>
        </w:tc>
        <w:tc>
          <w:tcPr>
            <w:tcW w:w="2126" w:type="dxa"/>
            <w:vMerge/>
          </w:tcPr>
          <w:p w14:paraId="51E2890C" w14:textId="5C97C80F" w:rsidR="0074684C" w:rsidRPr="00182548" w:rsidRDefault="0074684C" w:rsidP="0074684C">
            <w:pPr>
              <w:spacing w:after="120" w:line="264" w:lineRule="auto"/>
              <w:rPr>
                <w:rFonts w:ascii="Times New Roman" w:hAnsi="Times New Roman" w:cs="Times New Roman"/>
                <w:sz w:val="24"/>
                <w:szCs w:val="24"/>
              </w:rPr>
            </w:pPr>
          </w:p>
        </w:tc>
        <w:tc>
          <w:tcPr>
            <w:tcW w:w="2410" w:type="dxa"/>
          </w:tcPr>
          <w:p w14:paraId="7AB07217" w14:textId="045DDB03" w:rsidR="0074684C" w:rsidRPr="00182548" w:rsidRDefault="0074684C" w:rsidP="000400DA">
            <w:pPr>
              <w:pStyle w:val="Geenafstand"/>
              <w:rPr>
                <w:rFonts w:ascii="Times New Roman" w:hAnsi="Times New Roman" w:cs="Times New Roman"/>
                <w:sz w:val="24"/>
                <w:szCs w:val="24"/>
              </w:rPr>
            </w:pPr>
            <w:r w:rsidRPr="00EB3C67">
              <w:rPr>
                <w:rFonts w:ascii="Times New Roman" w:hAnsi="Times New Roman" w:cs="Times New Roman"/>
                <w:sz w:val="24"/>
                <w:szCs w:val="24"/>
              </w:rPr>
              <w:t>Er is sprake van een stagebeleid</w:t>
            </w:r>
          </w:p>
        </w:tc>
      </w:tr>
    </w:tbl>
    <w:p w14:paraId="04D86D03" w14:textId="77777777" w:rsidR="00182548" w:rsidRPr="00182548" w:rsidRDefault="00182548" w:rsidP="00182548">
      <w:pPr>
        <w:spacing w:after="0"/>
        <w:rPr>
          <w:rFonts w:ascii="Times New Roman" w:hAnsi="Times New Roman" w:cs="Times New Roman"/>
          <w:i/>
          <w:iCs/>
          <w:sz w:val="24"/>
          <w:szCs w:val="24"/>
          <w:bdr w:val="none" w:sz="0" w:space="0" w:color="auto" w:frame="1"/>
          <w:shd w:val="clear" w:color="auto" w:fill="FFFFFF"/>
        </w:rPr>
      </w:pPr>
    </w:p>
    <w:p w14:paraId="7DDABDFD" w14:textId="77777777" w:rsidR="00182548" w:rsidRPr="00182548" w:rsidRDefault="00182548" w:rsidP="00182548">
      <w:pPr>
        <w:spacing w:after="0"/>
        <w:rPr>
          <w:rFonts w:ascii="Times New Roman" w:hAnsi="Times New Roman" w:cs="Times New Roman"/>
          <w:i/>
          <w:iCs/>
          <w:sz w:val="24"/>
          <w:szCs w:val="24"/>
          <w:bdr w:val="none" w:sz="0" w:space="0" w:color="auto" w:frame="1"/>
          <w:shd w:val="clear" w:color="auto" w:fill="FFFFFF"/>
        </w:rPr>
      </w:pPr>
    </w:p>
    <w:p w14:paraId="4BB79210" w14:textId="77777777" w:rsidR="00182548" w:rsidRPr="00182548" w:rsidRDefault="00182548" w:rsidP="00182548">
      <w:pPr>
        <w:spacing w:after="0"/>
        <w:rPr>
          <w:rFonts w:ascii="Times New Roman" w:hAnsi="Times New Roman" w:cs="Times New Roman"/>
          <w:i/>
          <w:iCs/>
          <w:sz w:val="24"/>
          <w:szCs w:val="24"/>
          <w:bdr w:val="none" w:sz="0" w:space="0" w:color="auto" w:frame="1"/>
          <w:shd w:val="clear" w:color="auto" w:fill="FFFFFF"/>
        </w:rPr>
      </w:pPr>
    </w:p>
    <w:p w14:paraId="5C6B5317" w14:textId="77777777" w:rsidR="00182548" w:rsidRPr="00182548" w:rsidRDefault="00182548" w:rsidP="00182548">
      <w:pPr>
        <w:spacing w:after="0"/>
        <w:rPr>
          <w:rFonts w:ascii="Times New Roman" w:hAnsi="Times New Roman" w:cs="Times New Roman"/>
          <w:i/>
          <w:iCs/>
          <w:sz w:val="24"/>
          <w:szCs w:val="24"/>
          <w:bdr w:val="none" w:sz="0" w:space="0" w:color="auto" w:frame="1"/>
          <w:shd w:val="clear" w:color="auto" w:fill="FFFFFF"/>
        </w:rPr>
      </w:pPr>
    </w:p>
    <w:p w14:paraId="1C5F8D0C" w14:textId="77777777" w:rsidR="00182548" w:rsidRPr="00182548" w:rsidRDefault="00182548" w:rsidP="00182548">
      <w:pPr>
        <w:spacing w:after="0"/>
        <w:rPr>
          <w:rFonts w:ascii="Times New Roman" w:hAnsi="Times New Roman" w:cs="Times New Roman"/>
          <w:i/>
          <w:sz w:val="24"/>
          <w:szCs w:val="24"/>
        </w:rPr>
      </w:pPr>
      <w:r w:rsidRPr="00182548">
        <w:rPr>
          <w:rFonts w:ascii="Times New Roman" w:eastAsia="Calibri" w:hAnsi="Times New Roman" w:cs="Times New Roman"/>
          <w:noProof/>
          <w:sz w:val="24"/>
          <w:szCs w:val="24"/>
          <w:lang w:eastAsia="nl-NL"/>
        </w:rPr>
        <w:drawing>
          <wp:inline distT="0" distB="0" distL="0" distR="0" wp14:anchorId="62FCE609" wp14:editId="1B11D4E4">
            <wp:extent cx="5760720" cy="4320432"/>
            <wp:effectExtent l="0" t="0" r="0" b="0"/>
            <wp:docPr id="18" name="Afbeelding 18" descr="D:\Users\Thuis Gebruiker\Documents\Annefloor\Bonte Vlinder\Visievorming\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huis Gebruiker\Documents\Annefloor\Bonte Vlinder\Visievorming\Wordle.png"/>
                    <pic:cNvPicPr>
                      <a:picLocks noChangeAspect="1" noChangeArrowheads="1"/>
                    </pic:cNvPicPr>
                  </pic:nvPicPr>
                  <pic:blipFill>
                    <a:blip r:embed="rId20">
                      <a:clrChange>
                        <a:clrFrom>
                          <a:srgbClr val="262626"/>
                        </a:clrFrom>
                        <a:clrTo>
                          <a:srgbClr val="262626">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60720" cy="4320432"/>
                    </a:xfrm>
                    <a:prstGeom prst="rect">
                      <a:avLst/>
                    </a:prstGeom>
                    <a:noFill/>
                    <a:ln>
                      <a:noFill/>
                    </a:ln>
                  </pic:spPr>
                </pic:pic>
              </a:graphicData>
            </a:graphic>
          </wp:inline>
        </w:drawing>
      </w:r>
    </w:p>
    <w:p w14:paraId="18B2CA39" w14:textId="77777777" w:rsidR="00182548" w:rsidRPr="00182548" w:rsidRDefault="00182548" w:rsidP="00182548">
      <w:pPr>
        <w:spacing w:after="0"/>
        <w:rPr>
          <w:rFonts w:ascii="Times New Roman" w:hAnsi="Times New Roman" w:cs="Times New Roman"/>
          <w:i/>
          <w:sz w:val="24"/>
          <w:szCs w:val="24"/>
        </w:rPr>
      </w:pPr>
    </w:p>
    <w:p w14:paraId="4C49FBD3" w14:textId="77777777" w:rsidR="00AB6479" w:rsidRDefault="00182548" w:rsidP="00AB6479">
      <w:pPr>
        <w:spacing w:after="0"/>
        <w:ind w:firstLine="708"/>
        <w:rPr>
          <w:rFonts w:ascii="Times New Roman" w:eastAsia="Calibri" w:hAnsi="Times New Roman" w:cs="Times New Roman"/>
          <w:sz w:val="24"/>
          <w:szCs w:val="24"/>
        </w:rPr>
      </w:pPr>
      <w:r w:rsidRPr="00182548">
        <w:rPr>
          <w:rFonts w:ascii="Times New Roman" w:hAnsi="Times New Roman" w:cs="Times New Roman"/>
          <w:sz w:val="24"/>
          <w:szCs w:val="24"/>
        </w:rPr>
        <w:t xml:space="preserve">Naast het volgen van het kwaliteitskader dat ontworpen is door De Haagse Scholen, </w:t>
      </w:r>
      <w:r w:rsidRPr="00182548">
        <w:rPr>
          <w:rFonts w:ascii="Times New Roman" w:eastAsia="Calibri" w:hAnsi="Times New Roman" w:cs="Times New Roman"/>
          <w:sz w:val="24"/>
          <w:szCs w:val="24"/>
        </w:rPr>
        <w:t xml:space="preserve">is het ook onze taak om de schoolontwikkelingen kwaliteitszorg goed te blijven afstemmen op de ambities van de school en op de ondersteuningsbehoeften van het personeel. Dit vraagt </w:t>
      </w:r>
      <w:r w:rsidR="00AB6479">
        <w:rPr>
          <w:rFonts w:ascii="Times New Roman" w:eastAsia="Calibri" w:hAnsi="Times New Roman" w:cs="Times New Roman"/>
          <w:sz w:val="24"/>
          <w:szCs w:val="24"/>
        </w:rPr>
        <w:t xml:space="preserve">er </w:t>
      </w:r>
      <w:r w:rsidRPr="00182548">
        <w:rPr>
          <w:rFonts w:ascii="Times New Roman" w:eastAsia="Calibri" w:hAnsi="Times New Roman" w:cs="Times New Roman"/>
          <w:sz w:val="24"/>
          <w:szCs w:val="24"/>
        </w:rPr>
        <w:t xml:space="preserve">om kritisch te blijven kijken naar het rendement van de verschillende ontwikkelingen op de verschillende beleidsterreinen. </w:t>
      </w:r>
    </w:p>
    <w:p w14:paraId="1E049D6A" w14:textId="605F8A50" w:rsidR="00182548" w:rsidRPr="00182548" w:rsidRDefault="00182548" w:rsidP="00AB6479">
      <w:pPr>
        <w:spacing w:after="0"/>
        <w:ind w:firstLine="708"/>
        <w:rPr>
          <w:rFonts w:ascii="Times New Roman" w:hAnsi="Times New Roman" w:cs="Times New Roman"/>
          <w:sz w:val="24"/>
          <w:szCs w:val="24"/>
        </w:rPr>
      </w:pPr>
      <w:r w:rsidRPr="00182548">
        <w:rPr>
          <w:rFonts w:ascii="Times New Roman" w:eastAsia="Calibri" w:hAnsi="Times New Roman" w:cs="Times New Roman"/>
          <w:sz w:val="24"/>
          <w:szCs w:val="24"/>
        </w:rPr>
        <w:t xml:space="preserve">Daarnaast vindt de Bonte Vlinder het belangrijk dat er toegewerkt wordt naar steeds meer eigenaarschap voor schoolontwikkelingen bij alle personeelsleden. </w:t>
      </w:r>
    </w:p>
    <w:p w14:paraId="3217A188" w14:textId="77777777" w:rsidR="00182548" w:rsidRPr="00182548" w:rsidRDefault="00182548" w:rsidP="00AB6479">
      <w:pPr>
        <w:ind w:firstLine="708"/>
        <w:rPr>
          <w:rFonts w:ascii="Times New Roman" w:eastAsia="Calibri" w:hAnsi="Times New Roman" w:cs="Times New Roman"/>
          <w:sz w:val="24"/>
          <w:szCs w:val="24"/>
        </w:rPr>
      </w:pPr>
      <w:r w:rsidRPr="00182548">
        <w:rPr>
          <w:rFonts w:ascii="Times New Roman" w:eastAsia="Calibri" w:hAnsi="Times New Roman" w:cs="Times New Roman"/>
          <w:sz w:val="24"/>
          <w:szCs w:val="24"/>
        </w:rPr>
        <w:t>De Bonte Vlinder is ambitieus in het verhogen van de kwaliteit van het onderwijs. Hierin blijven we op zoek naar de bevestiging van de vragen; Wat maakt een school een goede school, een leraar een goede leraar en een les een goede les?</w:t>
      </w:r>
    </w:p>
    <w:p w14:paraId="4F9CB6D2" w14:textId="77777777" w:rsidR="00182548" w:rsidRPr="00182548" w:rsidRDefault="00182548" w:rsidP="00AB6479">
      <w:pPr>
        <w:ind w:firstLine="708"/>
        <w:rPr>
          <w:rFonts w:ascii="Times New Roman" w:eastAsia="Calibri" w:hAnsi="Times New Roman" w:cs="Times New Roman"/>
          <w:sz w:val="24"/>
          <w:szCs w:val="24"/>
        </w:rPr>
      </w:pPr>
      <w:r w:rsidRPr="00182548">
        <w:rPr>
          <w:rFonts w:ascii="Times New Roman" w:eastAsia="Calibri" w:hAnsi="Times New Roman" w:cs="Times New Roman"/>
          <w:sz w:val="24"/>
          <w:szCs w:val="24"/>
        </w:rPr>
        <w:t xml:space="preserve">Door de hoeveelheid plannen en ambities die er in ons vorige schoolplan stonden en de wens voor gedeeld eigenaarschap is het belangrijk om het overzicht goed te bewaken.  Vanuit het beleidsteam is het de taak met elkaar kritisch na te denken over een structuur van planmatig werken die overzichtelijk is én voor alle personeelsleden goed te begrijpen is. </w:t>
      </w:r>
    </w:p>
    <w:p w14:paraId="1D0DA251" w14:textId="77777777" w:rsidR="005E49A4" w:rsidRDefault="00182548" w:rsidP="0032021C">
      <w:pPr>
        <w:ind w:firstLine="708"/>
        <w:rPr>
          <w:rFonts w:ascii="Times New Roman" w:eastAsia="Calibri" w:hAnsi="Times New Roman" w:cs="Times New Roman"/>
          <w:sz w:val="24"/>
          <w:szCs w:val="24"/>
        </w:rPr>
      </w:pPr>
      <w:r w:rsidRPr="00182548">
        <w:rPr>
          <w:rFonts w:ascii="Times New Roman" w:eastAsia="Calibri" w:hAnsi="Times New Roman" w:cs="Times New Roman"/>
          <w:sz w:val="24"/>
          <w:szCs w:val="24"/>
        </w:rPr>
        <w:t xml:space="preserve">De afgelopen jaren is er gewerkt aan een professionele leercultuur met daarbij gedeelde verantwoordelijkheid. Om eigenaarschap te creëren bij de medewerkers is het van belang dat het team een duidelijk rol krijgt bij het formuleren van de jaardoelstellingen. </w:t>
      </w:r>
    </w:p>
    <w:p w14:paraId="60C045AB" w14:textId="77777777" w:rsidR="005E49A4" w:rsidRDefault="005E49A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A1E7D04" w14:textId="1C851A80" w:rsidR="00182548" w:rsidRPr="00182548" w:rsidRDefault="00182548" w:rsidP="0032021C">
      <w:pPr>
        <w:ind w:firstLine="708"/>
        <w:rPr>
          <w:rFonts w:ascii="Times New Roman" w:eastAsia="Calibri" w:hAnsi="Times New Roman" w:cs="Times New Roman"/>
          <w:sz w:val="24"/>
          <w:szCs w:val="24"/>
        </w:rPr>
      </w:pPr>
      <w:r w:rsidRPr="00182548">
        <w:rPr>
          <w:rFonts w:ascii="Times New Roman" w:eastAsia="Calibri" w:hAnsi="Times New Roman" w:cs="Times New Roman"/>
          <w:sz w:val="24"/>
          <w:szCs w:val="24"/>
        </w:rPr>
        <w:t>Binnen de</w:t>
      </w:r>
      <w:r w:rsidR="0032021C">
        <w:rPr>
          <w:rFonts w:ascii="Times New Roman" w:eastAsia="Calibri" w:hAnsi="Times New Roman" w:cs="Times New Roman"/>
          <w:sz w:val="24"/>
          <w:szCs w:val="24"/>
        </w:rPr>
        <w:t xml:space="preserve"> school zijn twee stuurgroepen. De s</w:t>
      </w:r>
      <w:r w:rsidRPr="00182548">
        <w:rPr>
          <w:rFonts w:ascii="Times New Roman" w:eastAsia="Calibri" w:hAnsi="Times New Roman" w:cs="Times New Roman"/>
          <w:sz w:val="24"/>
          <w:szCs w:val="24"/>
        </w:rPr>
        <w:t xml:space="preserve">tuurgroep didactisch beleid en </w:t>
      </w:r>
      <w:r w:rsidR="0032021C">
        <w:rPr>
          <w:rFonts w:ascii="Times New Roman" w:eastAsia="Calibri" w:hAnsi="Times New Roman" w:cs="Times New Roman"/>
          <w:sz w:val="24"/>
          <w:szCs w:val="24"/>
        </w:rPr>
        <w:t xml:space="preserve">de stuurgroep </w:t>
      </w:r>
      <w:r w:rsidRPr="00182548">
        <w:rPr>
          <w:rFonts w:ascii="Times New Roman" w:eastAsia="Calibri" w:hAnsi="Times New Roman" w:cs="Times New Roman"/>
          <w:sz w:val="24"/>
          <w:szCs w:val="24"/>
        </w:rPr>
        <w:t>onderwijskundig beleid. Deze twee stuurgroepen worden aangestuurd door twee leden van het beleidsteam. Binnen de stuurgroep zitten verschillende leerkrachten uit de onder</w:t>
      </w:r>
      <w:r w:rsidR="005E49A4">
        <w:rPr>
          <w:rFonts w:ascii="Times New Roman" w:eastAsia="Calibri" w:hAnsi="Times New Roman" w:cs="Times New Roman"/>
          <w:sz w:val="24"/>
          <w:szCs w:val="24"/>
        </w:rPr>
        <w:t>-</w:t>
      </w:r>
      <w:r w:rsidRPr="00182548">
        <w:rPr>
          <w:rFonts w:ascii="Times New Roman" w:eastAsia="Calibri" w:hAnsi="Times New Roman" w:cs="Times New Roman"/>
          <w:sz w:val="24"/>
          <w:szCs w:val="24"/>
        </w:rPr>
        <w:t>, midden</w:t>
      </w:r>
      <w:r w:rsidR="005E49A4">
        <w:rPr>
          <w:rFonts w:ascii="Times New Roman" w:eastAsia="Calibri" w:hAnsi="Times New Roman" w:cs="Times New Roman"/>
          <w:sz w:val="24"/>
          <w:szCs w:val="24"/>
        </w:rPr>
        <w:t>-</w:t>
      </w:r>
      <w:r w:rsidRPr="00182548">
        <w:rPr>
          <w:rFonts w:ascii="Times New Roman" w:eastAsia="Calibri" w:hAnsi="Times New Roman" w:cs="Times New Roman"/>
          <w:sz w:val="24"/>
          <w:szCs w:val="24"/>
        </w:rPr>
        <w:t xml:space="preserve"> en bovenbouw. De stuurgroep stelt elk jaar de jaarplannen voor het komende schooljaar op en bespreekt ze met het team. De uitvoering van de verschillende jaarplannen zijn onder verantwoording van de verschillende leerkrachten. Samen met het team worden de jaarplannen geëvalueerd en worden de nieuwe jaarplannen opgesteld. Het beleidsteam is gezamenlijk verantwoordelijk voor de kwaliteitszorg van de school</w:t>
      </w:r>
    </w:p>
    <w:p w14:paraId="0EAEDD6B" w14:textId="76CEEFEC" w:rsidR="00182548" w:rsidRPr="00182548" w:rsidRDefault="00182548" w:rsidP="00A81792">
      <w:pPr>
        <w:ind w:firstLine="360"/>
        <w:rPr>
          <w:rFonts w:ascii="Times New Roman" w:eastAsia="Calibri" w:hAnsi="Times New Roman" w:cs="Times New Roman"/>
          <w:sz w:val="24"/>
          <w:szCs w:val="24"/>
        </w:rPr>
      </w:pPr>
      <w:r w:rsidRPr="00182548">
        <w:rPr>
          <w:rFonts w:ascii="Times New Roman" w:eastAsia="Calibri" w:hAnsi="Times New Roman" w:cs="Times New Roman"/>
          <w:sz w:val="24"/>
          <w:szCs w:val="24"/>
        </w:rPr>
        <w:t>Binnen het kwaliteitszorgsysteem van De Haagse Scholen nemen audits een belangrijke plaats in. De Bonte Vlinder heeft er voor gekozen een audit vanuit DHS af te nemen in het schooljaar 2019-2020. Deze audit richt zich op wat de school d</w:t>
      </w:r>
      <w:r w:rsidR="00BA60F0">
        <w:rPr>
          <w:rFonts w:ascii="Times New Roman" w:eastAsia="Calibri" w:hAnsi="Times New Roman" w:cs="Times New Roman"/>
          <w:sz w:val="24"/>
          <w:szCs w:val="24"/>
        </w:rPr>
        <w:t>oet aan kwaliteitszorg en hoe</w:t>
      </w:r>
      <w:r w:rsidRPr="00182548">
        <w:rPr>
          <w:rFonts w:ascii="Times New Roman" w:eastAsia="Calibri" w:hAnsi="Times New Roman" w:cs="Times New Roman"/>
          <w:sz w:val="24"/>
          <w:szCs w:val="24"/>
        </w:rPr>
        <w:t xml:space="preserve"> de Bonte Vlinder zich verder </w:t>
      </w:r>
      <w:r w:rsidR="00BA60F0">
        <w:rPr>
          <w:rFonts w:ascii="Times New Roman" w:eastAsia="Calibri" w:hAnsi="Times New Roman" w:cs="Times New Roman"/>
          <w:sz w:val="24"/>
          <w:szCs w:val="24"/>
        </w:rPr>
        <w:t xml:space="preserve">kan </w:t>
      </w:r>
      <w:r w:rsidRPr="00182548">
        <w:rPr>
          <w:rFonts w:ascii="Times New Roman" w:eastAsia="Calibri" w:hAnsi="Times New Roman" w:cs="Times New Roman"/>
          <w:sz w:val="24"/>
          <w:szCs w:val="24"/>
        </w:rPr>
        <w:t>ontwikkelen. Tijdens deze audit zullen wij de volgend</w:t>
      </w:r>
      <w:r w:rsidR="00BA60F0">
        <w:rPr>
          <w:rFonts w:ascii="Times New Roman" w:eastAsia="Calibri" w:hAnsi="Times New Roman" w:cs="Times New Roman"/>
          <w:sz w:val="24"/>
          <w:szCs w:val="24"/>
        </w:rPr>
        <w:t>e vra</w:t>
      </w:r>
      <w:r w:rsidRPr="00182548">
        <w:rPr>
          <w:rFonts w:ascii="Times New Roman" w:eastAsia="Calibri" w:hAnsi="Times New Roman" w:cs="Times New Roman"/>
          <w:sz w:val="24"/>
          <w:szCs w:val="24"/>
        </w:rPr>
        <w:t>g</w:t>
      </w:r>
      <w:r w:rsidR="00BA60F0">
        <w:rPr>
          <w:rFonts w:ascii="Times New Roman" w:eastAsia="Calibri" w:hAnsi="Times New Roman" w:cs="Times New Roman"/>
          <w:sz w:val="24"/>
          <w:szCs w:val="24"/>
        </w:rPr>
        <w:t>en</w:t>
      </w:r>
      <w:r w:rsidRPr="00182548">
        <w:rPr>
          <w:rFonts w:ascii="Times New Roman" w:eastAsia="Calibri" w:hAnsi="Times New Roman" w:cs="Times New Roman"/>
          <w:sz w:val="24"/>
          <w:szCs w:val="24"/>
        </w:rPr>
        <w:t xml:space="preserve"> meenemen:</w:t>
      </w:r>
    </w:p>
    <w:p w14:paraId="657118FA" w14:textId="77777777" w:rsidR="00182548" w:rsidRPr="00182548" w:rsidRDefault="00182548" w:rsidP="00182548">
      <w:pPr>
        <w:numPr>
          <w:ilvl w:val="0"/>
          <w:numId w:val="47"/>
        </w:numPr>
        <w:rPr>
          <w:rFonts w:ascii="Times New Roman" w:eastAsia="Calibri" w:hAnsi="Times New Roman" w:cs="Times New Roman"/>
          <w:sz w:val="24"/>
          <w:szCs w:val="24"/>
        </w:rPr>
      </w:pPr>
      <w:r w:rsidRPr="00182548">
        <w:rPr>
          <w:rFonts w:ascii="Times New Roman" w:eastAsia="Calibri" w:hAnsi="Times New Roman" w:cs="Times New Roman"/>
          <w:sz w:val="24"/>
          <w:szCs w:val="24"/>
        </w:rPr>
        <w:t>Welk rendement behaalt de Bonte Vlinder op de verschillende beleidsterreinen? Wat zegt dit over de impact van het beleidsteam, de verschillende stuurgroepen en de teamleden?</w:t>
      </w:r>
    </w:p>
    <w:p w14:paraId="3ED8171F" w14:textId="77777777" w:rsidR="00182548" w:rsidRPr="00182548" w:rsidRDefault="00182548" w:rsidP="00182548">
      <w:pPr>
        <w:numPr>
          <w:ilvl w:val="0"/>
          <w:numId w:val="47"/>
        </w:numPr>
        <w:rPr>
          <w:rFonts w:ascii="Times New Roman" w:eastAsia="Calibri" w:hAnsi="Times New Roman" w:cs="Times New Roman"/>
          <w:sz w:val="24"/>
          <w:szCs w:val="24"/>
        </w:rPr>
      </w:pPr>
      <w:r w:rsidRPr="00182548">
        <w:rPr>
          <w:rFonts w:ascii="Times New Roman" w:eastAsia="Calibri" w:hAnsi="Times New Roman" w:cs="Times New Roman"/>
          <w:sz w:val="24"/>
          <w:szCs w:val="24"/>
        </w:rPr>
        <w:t>Wat zijn de belangrijkste actiegebieden van de Bonte Vlinder voor de komende schooljaren? Welke speerpunten dienen als ‘</w:t>
      </w:r>
      <w:r w:rsidRPr="00182548">
        <w:rPr>
          <w:rFonts w:ascii="Times New Roman" w:eastAsia="Calibri" w:hAnsi="Times New Roman" w:cs="Times New Roman"/>
          <w:i/>
          <w:sz w:val="24"/>
          <w:szCs w:val="24"/>
        </w:rPr>
        <w:t>haken</w:t>
      </w:r>
      <w:r w:rsidRPr="00182548">
        <w:rPr>
          <w:rFonts w:ascii="Times New Roman" w:eastAsia="Calibri" w:hAnsi="Times New Roman" w:cs="Times New Roman"/>
          <w:sz w:val="24"/>
          <w:szCs w:val="24"/>
        </w:rPr>
        <w:t xml:space="preserve">’ aan de ‘kapstok’ van de Bonte Vlinder? Hoe staan deze speerpunten in relatie tot het gedeeld eigenaarschap van Beleidsteam naar het team en vanuit het team ook weer naar de leerlingen.  </w:t>
      </w:r>
    </w:p>
    <w:p w14:paraId="02FBD41C" w14:textId="77777777" w:rsidR="00182548" w:rsidRPr="00182548" w:rsidRDefault="00182548" w:rsidP="00182548">
      <w:pPr>
        <w:numPr>
          <w:ilvl w:val="0"/>
          <w:numId w:val="47"/>
        </w:numPr>
        <w:rPr>
          <w:rFonts w:ascii="Times New Roman" w:eastAsia="Calibri" w:hAnsi="Times New Roman" w:cs="Times New Roman"/>
          <w:sz w:val="24"/>
          <w:szCs w:val="24"/>
        </w:rPr>
      </w:pPr>
      <w:r w:rsidRPr="00182548">
        <w:rPr>
          <w:rFonts w:ascii="Times New Roman" w:eastAsia="Calibri" w:hAnsi="Times New Roman" w:cs="Times New Roman"/>
          <w:sz w:val="24"/>
          <w:szCs w:val="24"/>
        </w:rPr>
        <w:t xml:space="preserve">Hoe kan de Bonte Vlinder blijven zorgen voor meer gedeeld eigenaarschap bij schoolontwikkelingen? </w:t>
      </w:r>
    </w:p>
    <w:p w14:paraId="1204F377" w14:textId="7577995A" w:rsidR="00182548" w:rsidRPr="00182548" w:rsidRDefault="00182548" w:rsidP="00BA60F0">
      <w:pPr>
        <w:ind w:firstLine="360"/>
        <w:rPr>
          <w:rFonts w:ascii="Times New Roman" w:eastAsia="Calibri" w:hAnsi="Times New Roman" w:cs="Times New Roman"/>
          <w:sz w:val="24"/>
          <w:szCs w:val="24"/>
        </w:rPr>
      </w:pPr>
      <w:r w:rsidRPr="00182548">
        <w:rPr>
          <w:rFonts w:ascii="Times New Roman" w:eastAsia="Calibri" w:hAnsi="Times New Roman" w:cs="Times New Roman"/>
          <w:sz w:val="24"/>
          <w:szCs w:val="24"/>
        </w:rPr>
        <w:t>Het beleidsteam zal samen met de stuurgroepen de zelfevaluatie afnemen. Doen wij de dingen goed en hoe weten wij dat? Daarna zal er een audit plaatsvinden vanuit DHS. Tijdens deze audit vinden er gesprekken plaats met het MT, BT, leerkrachten, leerlingen en ouders. Er vinden groepsbezoek</w:t>
      </w:r>
      <w:r w:rsidR="004858E3">
        <w:rPr>
          <w:rFonts w:ascii="Times New Roman" w:eastAsia="Calibri" w:hAnsi="Times New Roman" w:cs="Times New Roman"/>
          <w:sz w:val="24"/>
          <w:szCs w:val="24"/>
        </w:rPr>
        <w:t>en</w:t>
      </w:r>
      <w:r w:rsidRPr="00182548">
        <w:rPr>
          <w:rFonts w:ascii="Times New Roman" w:eastAsia="Calibri" w:hAnsi="Times New Roman" w:cs="Times New Roman"/>
          <w:sz w:val="24"/>
          <w:szCs w:val="24"/>
        </w:rPr>
        <w:t xml:space="preserve"> en observaties plaats. Daarnaast zullen de verschillende documenten en gegevens van de school geanalyseerd worden.</w:t>
      </w:r>
    </w:p>
    <w:p w14:paraId="2188EF85" w14:textId="77777777" w:rsidR="00053A85" w:rsidRPr="008535FE" w:rsidRDefault="00053A85" w:rsidP="001E193B">
      <w:pPr>
        <w:spacing w:after="0"/>
        <w:rPr>
          <w:rFonts w:ascii="Times New Roman" w:hAnsi="Times New Roman" w:cs="Times New Roman"/>
          <w:sz w:val="24"/>
          <w:szCs w:val="24"/>
        </w:rPr>
      </w:pPr>
    </w:p>
    <w:p w14:paraId="78C586CC" w14:textId="5E694CDE" w:rsidR="00DF5DDD" w:rsidRPr="008535FE" w:rsidRDefault="00DF5DDD" w:rsidP="008D2DB4">
      <w:pPr>
        <w:pStyle w:val="Geenafstand"/>
        <w:rPr>
          <w:rFonts w:ascii="Times New Roman" w:hAnsi="Times New Roman" w:cs="Times New Roman"/>
          <w:color w:val="00B050"/>
          <w:sz w:val="24"/>
          <w:szCs w:val="24"/>
        </w:rPr>
      </w:pPr>
    </w:p>
    <w:p w14:paraId="08B6D8C3" w14:textId="587F4303" w:rsidR="00DF5DDD" w:rsidRPr="008535FE" w:rsidRDefault="00DF5DDD" w:rsidP="008D2DB4">
      <w:pPr>
        <w:pStyle w:val="Geenafstand"/>
        <w:rPr>
          <w:rFonts w:ascii="Times New Roman" w:hAnsi="Times New Roman" w:cs="Times New Roman"/>
          <w:color w:val="00B050"/>
          <w:sz w:val="24"/>
          <w:szCs w:val="24"/>
        </w:rPr>
      </w:pPr>
    </w:p>
    <w:p w14:paraId="56D2B809" w14:textId="5A735D2A" w:rsidR="00DF5DDD" w:rsidRPr="008535FE" w:rsidRDefault="00DF5DDD" w:rsidP="008D2DB4">
      <w:pPr>
        <w:pStyle w:val="Geenafstand"/>
        <w:rPr>
          <w:rFonts w:ascii="Times New Roman" w:hAnsi="Times New Roman" w:cs="Times New Roman"/>
          <w:color w:val="00B050"/>
          <w:sz w:val="24"/>
          <w:szCs w:val="24"/>
        </w:rPr>
      </w:pPr>
    </w:p>
    <w:p w14:paraId="16CA0062" w14:textId="77777777" w:rsidR="00DF5DDD" w:rsidRPr="008535FE" w:rsidRDefault="00DF5DDD" w:rsidP="008D2DB4">
      <w:pPr>
        <w:pStyle w:val="Geenafstand"/>
        <w:rPr>
          <w:rFonts w:ascii="Times New Roman" w:hAnsi="Times New Roman" w:cs="Times New Roman"/>
          <w:color w:val="00B050"/>
          <w:sz w:val="24"/>
          <w:szCs w:val="24"/>
        </w:rPr>
      </w:pPr>
    </w:p>
    <w:p w14:paraId="296F4A79" w14:textId="77777777" w:rsidR="00182548" w:rsidRDefault="00182548">
      <w:pPr>
        <w:rPr>
          <w:rFonts w:ascii="Times New Roman" w:eastAsiaTheme="majorEastAsia" w:hAnsi="Times New Roman" w:cs="Times New Roman"/>
          <w:b/>
          <w:color w:val="00FF99"/>
          <w:sz w:val="24"/>
          <w:szCs w:val="24"/>
        </w:rPr>
      </w:pPr>
      <w:r>
        <w:rPr>
          <w:rFonts w:ascii="Times New Roman" w:hAnsi="Times New Roman" w:cs="Times New Roman"/>
          <w:b/>
          <w:color w:val="00FF99"/>
          <w:sz w:val="24"/>
          <w:szCs w:val="24"/>
        </w:rPr>
        <w:br w:type="page"/>
      </w:r>
    </w:p>
    <w:p w14:paraId="4980ED98" w14:textId="2C252E55" w:rsidR="00121654" w:rsidRPr="00457791" w:rsidRDefault="331740AB" w:rsidP="006402FE">
      <w:pPr>
        <w:pStyle w:val="Kop1"/>
        <w:rPr>
          <w:rFonts w:ascii="Times New Roman" w:hAnsi="Times New Roman" w:cs="Times New Roman"/>
          <w:b/>
          <w:color w:val="00FF99"/>
          <w:sz w:val="24"/>
          <w:szCs w:val="24"/>
        </w:rPr>
      </w:pPr>
      <w:bookmarkStart w:id="15" w:name="_Toc12007697"/>
      <w:r w:rsidRPr="00457791">
        <w:rPr>
          <w:rFonts w:ascii="Times New Roman" w:hAnsi="Times New Roman" w:cs="Times New Roman"/>
          <w:b/>
          <w:color w:val="00FF99"/>
          <w:sz w:val="24"/>
          <w:szCs w:val="24"/>
        </w:rPr>
        <w:t>PERSONEELSBELEID</w:t>
      </w:r>
      <w:bookmarkEnd w:id="15"/>
    </w:p>
    <w:p w14:paraId="2B818004" w14:textId="1C73AA17" w:rsidR="331740AB" w:rsidRPr="008535FE" w:rsidRDefault="0045506E" w:rsidP="331740AB">
      <w:pPr>
        <w:jc w:val="center"/>
        <w:rPr>
          <w:rFonts w:ascii="Times New Roman" w:hAnsi="Times New Roman" w:cs="Times New Roman"/>
          <w:sz w:val="24"/>
          <w:szCs w:val="24"/>
        </w:rPr>
      </w:pPr>
      <w:r w:rsidRPr="008535FE">
        <w:rPr>
          <w:rFonts w:ascii="Times New Roman" w:hAnsi="Times New Roman" w:cs="Times New Roman"/>
          <w:noProof/>
          <w:sz w:val="24"/>
          <w:szCs w:val="24"/>
          <w:lang w:eastAsia="nl-NL"/>
        </w:rPr>
        <mc:AlternateContent>
          <mc:Choice Requires="wps">
            <w:drawing>
              <wp:anchor distT="91440" distB="91440" distL="137160" distR="137160" simplePos="0" relativeHeight="251667456" behindDoc="0" locked="0" layoutInCell="0" allowOverlap="1" wp14:anchorId="3D6869A3" wp14:editId="7CEA16E5">
                <wp:simplePos x="0" y="0"/>
                <wp:positionH relativeFrom="margin">
                  <wp:posOffset>325120</wp:posOffset>
                </wp:positionH>
                <wp:positionV relativeFrom="margin">
                  <wp:posOffset>252095</wp:posOffset>
                </wp:positionV>
                <wp:extent cx="5079365" cy="5727065"/>
                <wp:effectExtent l="95250" t="114300" r="102235" b="121285"/>
                <wp:wrapSquare wrapText="bothSides"/>
                <wp:docPr id="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24855">
                          <a:off x="0" y="0"/>
                          <a:ext cx="5079365" cy="5727065"/>
                        </a:xfrm>
                        <a:prstGeom prst="roundRect">
                          <a:avLst>
                            <a:gd name="adj" fmla="val 13032"/>
                          </a:avLst>
                        </a:prstGeom>
                        <a:gradFill flip="none" rotWithShape="1">
                          <a:gsLst>
                            <a:gs pos="0">
                              <a:srgbClr val="00FF99">
                                <a:tint val="66000"/>
                                <a:satMod val="160000"/>
                              </a:srgbClr>
                            </a:gs>
                            <a:gs pos="50000">
                              <a:srgbClr val="00FF99">
                                <a:tint val="44500"/>
                                <a:satMod val="160000"/>
                              </a:srgbClr>
                            </a:gs>
                            <a:gs pos="100000">
                              <a:srgbClr val="00FF99">
                                <a:tint val="23500"/>
                                <a:satMod val="160000"/>
                              </a:srgbClr>
                            </a:gs>
                          </a:gsLst>
                          <a:lin ang="13500000" scaled="1"/>
                          <a:tileRect/>
                        </a:gradFill>
                        <a:ln>
                          <a:noFill/>
                        </a:ln>
                        <a:extLst/>
                      </wps:spPr>
                      <wps:style>
                        <a:lnRef idx="2">
                          <a:schemeClr val="accent1"/>
                        </a:lnRef>
                        <a:fillRef idx="1">
                          <a:schemeClr val="lt1"/>
                        </a:fillRef>
                        <a:effectRef idx="0">
                          <a:schemeClr val="accent1"/>
                        </a:effectRef>
                        <a:fontRef idx="minor">
                          <a:schemeClr val="dk1"/>
                        </a:fontRef>
                      </wps:style>
                      <wps:txbx>
                        <w:txbxContent>
                          <w:p w14:paraId="2C8BE011" w14:textId="2A927456" w:rsidR="00166BF0" w:rsidRDefault="00166BF0" w:rsidP="00720414">
                            <w:pPr>
                              <w:spacing w:after="0"/>
                            </w:pPr>
                            <w:r>
                              <w:t>Vanuit onze missie “wij bereiden onze leerlingen voor op de wereld van morgen” streven wij naar een cultuur waarin ruimte is voor professionele ontwikkeling en waarin kennisdeling vanzelfsprekend is in een inspirerende leer- en werkomgeving voor alle medewerkers. Het strategisch HRM beleid zal hiervoor een kader schetsen aan de hand van de volgende HR-bouwstenen: strategische personeelsplanning, beoordeling en gesprekkencyclus, verzuimbeleid, werkdruk, functiebouwwerk, arbeidsvoorwaarden, opleiding en ontwikkeling, mobiliteit en werving &amp; selectie.</w:t>
                            </w:r>
                          </w:p>
                          <w:p w14:paraId="0D1FBB74" w14:textId="77777777" w:rsidR="00166BF0" w:rsidRDefault="00166BF0" w:rsidP="00720414">
                            <w:pPr>
                              <w:spacing w:after="0"/>
                            </w:pPr>
                          </w:p>
                          <w:p w14:paraId="15670B5D" w14:textId="77777777" w:rsidR="00166BF0" w:rsidRDefault="00166BF0" w:rsidP="00720414">
                            <w:pPr>
                              <w:spacing w:after="0"/>
                              <w:rPr>
                                <w:b/>
                                <w:bCs/>
                              </w:rPr>
                            </w:pPr>
                            <w:r>
                              <w:rPr>
                                <w:b/>
                                <w:bCs/>
                              </w:rPr>
                              <w:t xml:space="preserve">Bevoegdheid </w:t>
                            </w:r>
                          </w:p>
                          <w:p w14:paraId="2D2BA76F" w14:textId="1CFF9BBC" w:rsidR="00166BF0" w:rsidRDefault="00166BF0" w:rsidP="00720414">
                            <w:pPr>
                              <w:spacing w:after="0"/>
                            </w:pPr>
                            <w:r>
                              <w:t xml:space="preserve">Wij willen kwalitatief goed onderwijs bieden door goede medewerkers binnen te houden en te halen. Het uitgangspunt binnen de Haagse Scholen is dat alle leerkrachten bevoegd zijn. Het lerarentekort is hierbij een enorme uitdaging. Desondanks stellen wij ook aan nieuwe leerkrachten de eis dat zij over een onderwijsbevoegdheid voor het primair onderwijs beschikken of, indien zij als zij-instromer zijn aangesteld, binnen twee jaar na aanstelling deze bevoegdheid behalen. </w:t>
                            </w:r>
                          </w:p>
                          <w:p w14:paraId="7EC30D16" w14:textId="77777777" w:rsidR="00166BF0" w:rsidRDefault="00166BF0" w:rsidP="00720414">
                            <w:pPr>
                              <w:spacing w:after="0"/>
                            </w:pPr>
                          </w:p>
                          <w:p w14:paraId="1BD9F4F0" w14:textId="77777777" w:rsidR="00166BF0" w:rsidRDefault="00166BF0" w:rsidP="00720414">
                            <w:pPr>
                              <w:spacing w:after="0"/>
                              <w:rPr>
                                <w:b/>
                                <w:bCs/>
                              </w:rPr>
                            </w:pPr>
                            <w:r>
                              <w:rPr>
                                <w:b/>
                                <w:bCs/>
                              </w:rPr>
                              <w:t>Professionalisering</w:t>
                            </w:r>
                          </w:p>
                          <w:p w14:paraId="13965D0D" w14:textId="4F0822C1" w:rsidR="00166BF0" w:rsidRDefault="00166BF0" w:rsidP="00720414">
                            <w:pPr>
                              <w:spacing w:after="0"/>
                            </w:pPr>
                            <w:r>
                              <w:t xml:space="preserve">Binnen onze organisatie is het onderhouden en versterken van de bekwaamheid door professionele ontwikkeling van de medewerkers van groot belang. Activiteiten die de professionele ontwikkeling ondersteunen zijn opleiding, (persoonlijke) ontwikkeling en kennisdeling in gezamenlijkheid binnen de school, tussen de scholen en op bestuursniveau. Leren vindt veelal met elkaar en binnen de school plaats bijvoorbeeld in de vorm van teamleren, collegiale consultatie en lesson study. Individuele opleidingswensen passend bij de realisatie van de organisatiedoelstellingen worden waar mogelijk gefaciliteerd. </w:t>
                            </w:r>
                          </w:p>
                          <w:p w14:paraId="062A244D" w14:textId="3BF33267" w:rsidR="00166BF0" w:rsidRDefault="00166BF0" w:rsidP="00720414">
                            <w:pPr>
                              <w:spacing w:after="0"/>
                            </w:pPr>
                          </w:p>
                          <w:p w14:paraId="7BE166BE" w14:textId="754C4926" w:rsidR="00166BF0" w:rsidRPr="003F6014" w:rsidRDefault="00166BF0" w:rsidP="00720414">
                            <w:pPr>
                              <w:spacing w:after="0"/>
                              <w:rPr>
                                <w:b/>
                              </w:rPr>
                            </w:pPr>
                            <w:r w:rsidRPr="003F6014">
                              <w:rPr>
                                <w:b/>
                              </w:rPr>
                              <w:t>Evenredige vertegenwoordiging vrouwen</w:t>
                            </w:r>
                          </w:p>
                          <w:p w14:paraId="0A9F2135" w14:textId="72AC70BC" w:rsidR="00166BF0" w:rsidRDefault="00166BF0" w:rsidP="00720414">
                            <w:pPr>
                              <w:spacing w:after="0"/>
                            </w:pPr>
                            <w:r>
                              <w:t>Daar Stichting De Haagse Scholen niet te maken heeft met een ondervertegenwoordiging van vrouwen in de directie functies, is beleid hierop dan ook niet noodzakelijk.</w:t>
                            </w:r>
                          </w:p>
                          <w:p w14:paraId="605E3632" w14:textId="6CEBBBD9" w:rsidR="00166BF0" w:rsidRDefault="00166BF0">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6869A3" id="_x0000_s1042" style="position:absolute;left:0;text-align:left;margin-left:25.6pt;margin-top:19.85pt;width:399.95pt;height:450.95pt;rotation:5706935fd;z-index:2516674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" o:allowincell="f" fillcolor="#80ffbd" stroked="f" strokeweight="1pt">
                <v:fill color2="#daffe9" rotate="t" angle="225" colors="0 #80ffbd;.5 #b3ffd4;1 #daffe9" focus="100%" type="gradient"/>
                <v:stroke joinstyle="miter"/>
                <v:textbox>
                  <w:txbxContent>
                    <w:p w14:paraId="2C8BE011" w14:textId="2A927456" w:rsidR="00166BF0" w:rsidRDefault="00166BF0" w:rsidP="00720414">
                      <w:pPr>
                        <w:spacing w:after="0"/>
                      </w:pPr>
                      <w:r>
                        <w:t>Vanuit onze missie “wij bereiden onze leerlingen voor op de wereld van morgen” streven wij naar een cultuur waarin ruimte is voor professionele ontwikkeling en waarin kennisdeling vanzelfsprekend is in een inspirerende leer- en werkomgeving voor alle medewerkers. Het strategisch HRM beleid zal hiervoor een kader schetsen aan de hand van de volgende HR-bouwstenen: strategische personeelsplanning, beoordeling en gesprekkencyclus, verzuimbeleid, werkdruk, functiebouwwerk, arbeidsvoorwaarden, opleiding en ontwikkeling, mobiliteit en werving &amp; selectie.</w:t>
                      </w:r>
                    </w:p>
                    <w:p w14:paraId="0D1FBB74" w14:textId="77777777" w:rsidR="00166BF0" w:rsidRDefault="00166BF0" w:rsidP="00720414">
                      <w:pPr>
                        <w:spacing w:after="0"/>
                      </w:pPr>
                    </w:p>
                    <w:p w14:paraId="15670B5D" w14:textId="77777777" w:rsidR="00166BF0" w:rsidRDefault="00166BF0" w:rsidP="00720414">
                      <w:pPr>
                        <w:spacing w:after="0"/>
                        <w:rPr>
                          <w:b/>
                          <w:bCs/>
                        </w:rPr>
                      </w:pPr>
                      <w:r>
                        <w:rPr>
                          <w:b/>
                          <w:bCs/>
                        </w:rPr>
                        <w:t xml:space="preserve">Bevoegdheid </w:t>
                      </w:r>
                    </w:p>
                    <w:p w14:paraId="2D2BA76F" w14:textId="1CFF9BBC" w:rsidR="00166BF0" w:rsidRDefault="00166BF0" w:rsidP="00720414">
                      <w:pPr>
                        <w:spacing w:after="0"/>
                      </w:pPr>
                      <w:r>
                        <w:t xml:space="preserve">Wij willen kwalitatief goed onderwijs bieden door goede medewerkers binnen te houden en te halen. Het uitgangspunt binnen de Haagse Scholen is dat alle leerkrachten bevoegd zijn. Het lerarentekort is hierbij een enorme uitdaging. Desondanks stellen wij ook aan nieuwe leerkrachten de eis dat zij over een onderwijsbevoegdheid voor het primair onderwijs beschikken of, indien zij als zij-instromer zijn aangesteld, binnen twee jaar na aanstelling deze bevoegdheid behalen. </w:t>
                      </w:r>
                    </w:p>
                    <w:p w14:paraId="7EC30D16" w14:textId="77777777" w:rsidR="00166BF0" w:rsidRDefault="00166BF0" w:rsidP="00720414">
                      <w:pPr>
                        <w:spacing w:after="0"/>
                      </w:pPr>
                    </w:p>
                    <w:p w14:paraId="1BD9F4F0" w14:textId="77777777" w:rsidR="00166BF0" w:rsidRDefault="00166BF0" w:rsidP="00720414">
                      <w:pPr>
                        <w:spacing w:after="0"/>
                        <w:rPr>
                          <w:b/>
                          <w:bCs/>
                        </w:rPr>
                      </w:pPr>
                      <w:r>
                        <w:rPr>
                          <w:b/>
                          <w:bCs/>
                        </w:rPr>
                        <w:t>Professionalisering</w:t>
                      </w:r>
                    </w:p>
                    <w:p w14:paraId="13965D0D" w14:textId="4F0822C1" w:rsidR="00166BF0" w:rsidRDefault="00166BF0" w:rsidP="00720414">
                      <w:pPr>
                        <w:spacing w:after="0"/>
                      </w:pPr>
                      <w:r>
                        <w:t xml:space="preserve">Binnen onze organisatie is het onderhouden en versterken van de bekwaamheid door professionele ontwikkeling van de medewerkers van groot belang. Activiteiten die de professionele ontwikkeling ondersteunen zijn opleiding, (persoonlijke) ontwikkeling en kennisdeling in gezamenlijkheid binnen de school, tussen de scholen en op bestuursniveau. Leren vindt veelal met elkaar en binnen de school plaats bijvoorbeeld in de vorm van teamleren, collegiale consultatie en </w:t>
                      </w:r>
                      <w:proofErr w:type="spellStart"/>
                      <w:r>
                        <w:t>lesson</w:t>
                      </w:r>
                      <w:proofErr w:type="spellEnd"/>
                      <w:r>
                        <w:t xml:space="preserve"> </w:t>
                      </w:r>
                      <w:proofErr w:type="spellStart"/>
                      <w:r>
                        <w:t>study</w:t>
                      </w:r>
                      <w:proofErr w:type="spellEnd"/>
                      <w:r>
                        <w:t xml:space="preserve">. Individuele opleidingswensen passend bij de realisatie van de organisatiedoelstellingen worden waar mogelijk gefaciliteerd. </w:t>
                      </w:r>
                    </w:p>
                    <w:p w14:paraId="062A244D" w14:textId="3BF33267" w:rsidR="00166BF0" w:rsidRDefault="00166BF0" w:rsidP="00720414">
                      <w:pPr>
                        <w:spacing w:after="0"/>
                      </w:pPr>
                    </w:p>
                    <w:p w14:paraId="7BE166BE" w14:textId="754C4926" w:rsidR="00166BF0" w:rsidRPr="003F6014" w:rsidRDefault="00166BF0" w:rsidP="00720414">
                      <w:pPr>
                        <w:spacing w:after="0"/>
                        <w:rPr>
                          <w:b/>
                        </w:rPr>
                      </w:pPr>
                      <w:r w:rsidRPr="003F6014">
                        <w:rPr>
                          <w:b/>
                        </w:rPr>
                        <w:t>Evenredige vertegenwoordiging vrouwen</w:t>
                      </w:r>
                    </w:p>
                    <w:p w14:paraId="0A9F2135" w14:textId="72AC70BC" w:rsidR="00166BF0" w:rsidRDefault="00166BF0" w:rsidP="00720414">
                      <w:pPr>
                        <w:spacing w:after="0"/>
                      </w:pPr>
                      <w:r>
                        <w:t>Daar Stichting De Haagse Scholen niet te maken heeft met een ondervertegenwoordiging van vrouwen in de directie functies, is beleid hierop dan ook niet noodzakelijk.</w:t>
                      </w:r>
                    </w:p>
                    <w:p w14:paraId="605E3632" w14:textId="6CEBBBD9" w:rsidR="00166BF0" w:rsidRDefault="00166BF0">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34B84193" w14:textId="77777777" w:rsidR="00A63557" w:rsidRPr="008535FE" w:rsidRDefault="00A63557" w:rsidP="00A63557">
      <w:pPr>
        <w:spacing w:after="0"/>
        <w:rPr>
          <w:rFonts w:ascii="Times New Roman" w:hAnsi="Times New Roman" w:cs="Times New Roman"/>
          <w:sz w:val="24"/>
          <w:szCs w:val="24"/>
        </w:rPr>
      </w:pPr>
    </w:p>
    <w:p w14:paraId="610F0616" w14:textId="73ABE67A" w:rsidR="00116298" w:rsidRPr="00116298" w:rsidRDefault="005418E5" w:rsidP="0062185E">
      <w:pPr>
        <w:pStyle w:val="Geenafstand"/>
        <w:ind w:firstLine="708"/>
        <w:rPr>
          <w:rFonts w:ascii="Times New Roman" w:hAnsi="Times New Roman" w:cs="Times New Roman"/>
          <w:sz w:val="24"/>
          <w:szCs w:val="24"/>
        </w:rPr>
      </w:pPr>
      <w:r w:rsidRPr="00116298">
        <w:rPr>
          <w:rFonts w:ascii="Times New Roman" w:eastAsia="Calibri" w:hAnsi="Times New Roman" w:cs="Times New Roman"/>
          <w:iCs/>
          <w:sz w:val="24"/>
          <w:szCs w:val="24"/>
        </w:rPr>
        <w:t>De school heeft een managementteam</w:t>
      </w:r>
      <w:r w:rsidR="00116298" w:rsidRPr="00116298">
        <w:rPr>
          <w:rFonts w:ascii="Times New Roman" w:eastAsia="Calibri" w:hAnsi="Times New Roman" w:cs="Times New Roman"/>
          <w:iCs/>
          <w:sz w:val="24"/>
          <w:szCs w:val="24"/>
        </w:rPr>
        <w:t xml:space="preserve"> (MT)</w:t>
      </w:r>
      <w:r w:rsidRPr="00116298">
        <w:rPr>
          <w:rFonts w:ascii="Times New Roman" w:eastAsia="Calibri" w:hAnsi="Times New Roman" w:cs="Times New Roman"/>
          <w:iCs/>
          <w:sz w:val="24"/>
          <w:szCs w:val="24"/>
        </w:rPr>
        <w:t xml:space="preserve"> bestaande uit de teamleider en de directie. Daarnaast is er een beleidsteam. </w:t>
      </w:r>
      <w:r w:rsidRPr="00116298">
        <w:rPr>
          <w:rFonts w:ascii="Times New Roman" w:hAnsi="Times New Roman" w:cs="Times New Roman"/>
          <w:sz w:val="24"/>
          <w:szCs w:val="24"/>
        </w:rPr>
        <w:t>Dit beleidsteam, bestaande uit directie, teamleider en gedragsspecialist, heeft zich gefocust op drie beleidsterreinen: Kwaliteitszorg, Didactisch beleid en Pedagogisch beleid. Deze drie beleidsterreinen samen vormen het totale kader van het onderwijskundig beleid van de Bonte Vlinder.</w:t>
      </w:r>
      <w:r w:rsidR="00E6719A" w:rsidRPr="00116298">
        <w:rPr>
          <w:rFonts w:ascii="Times New Roman" w:hAnsi="Times New Roman" w:cs="Times New Roman"/>
          <w:sz w:val="24"/>
          <w:szCs w:val="24"/>
        </w:rPr>
        <w:t xml:space="preserve"> </w:t>
      </w:r>
    </w:p>
    <w:p w14:paraId="1B9E134B" w14:textId="3D1EC8ED" w:rsidR="00E6719A" w:rsidRPr="00116298" w:rsidRDefault="005418E5" w:rsidP="0062185E">
      <w:pPr>
        <w:pStyle w:val="Geenafstand"/>
        <w:ind w:firstLine="708"/>
        <w:rPr>
          <w:rFonts w:ascii="Times New Roman" w:hAnsi="Times New Roman" w:cs="Times New Roman"/>
          <w:sz w:val="24"/>
          <w:szCs w:val="24"/>
        </w:rPr>
      </w:pPr>
      <w:r w:rsidRPr="00116298">
        <w:rPr>
          <w:rFonts w:ascii="Times New Roman" w:hAnsi="Times New Roman" w:cs="Times New Roman"/>
          <w:sz w:val="24"/>
          <w:szCs w:val="24"/>
        </w:rPr>
        <w:t xml:space="preserve">De teamleider is verantwoordelijk voor het didactisch beleid en de gedragsspecialist is verantwoordelijk voor het pedagogisch beleid. Zij werken hierin samen met hun stuurgroep. In deze stuurgroep zitten groepsleerkrachten die namens hun bouw meedenken, jaarplannen opstellen, een rol hebben in de uitwerking van de jaarplannen en deze plannen ook monitoren door twee keer per jaar een evaluatie in te plannen. </w:t>
      </w:r>
    </w:p>
    <w:p w14:paraId="10DD4A81" w14:textId="2386F44F" w:rsidR="005418E5" w:rsidRPr="00116298" w:rsidRDefault="005418E5" w:rsidP="00116298">
      <w:pPr>
        <w:pStyle w:val="Geenafstand"/>
        <w:ind w:firstLine="708"/>
        <w:rPr>
          <w:rFonts w:ascii="Times New Roman" w:hAnsi="Times New Roman" w:cs="Times New Roman"/>
          <w:sz w:val="24"/>
          <w:szCs w:val="24"/>
        </w:rPr>
      </w:pPr>
      <w:r w:rsidRPr="00116298">
        <w:rPr>
          <w:rFonts w:ascii="Times New Roman" w:hAnsi="Times New Roman" w:cs="Times New Roman"/>
          <w:sz w:val="24"/>
          <w:szCs w:val="24"/>
        </w:rPr>
        <w:t xml:space="preserve">Daarnaast </w:t>
      </w:r>
      <w:r w:rsidR="00292BB9" w:rsidRPr="00116298">
        <w:rPr>
          <w:rFonts w:ascii="Times New Roman" w:hAnsi="Times New Roman" w:cs="Times New Roman"/>
          <w:sz w:val="24"/>
          <w:szCs w:val="24"/>
        </w:rPr>
        <w:t>hebben we drie</w:t>
      </w:r>
      <w:r w:rsidRPr="00116298">
        <w:rPr>
          <w:rFonts w:ascii="Times New Roman" w:hAnsi="Times New Roman" w:cs="Times New Roman"/>
          <w:sz w:val="24"/>
          <w:szCs w:val="24"/>
        </w:rPr>
        <w:t xml:space="preserve"> bouwcoördinatoren. Eens in de maand is er een overleg tussen de bouwcoördinatoren en het MT voor afstemming en overleg. Tijdens het bouwoverleg wordt er </w:t>
      </w:r>
      <w:r w:rsidR="00116298" w:rsidRPr="00116298">
        <w:rPr>
          <w:rFonts w:ascii="Times New Roman" w:hAnsi="Times New Roman" w:cs="Times New Roman"/>
          <w:sz w:val="24"/>
          <w:szCs w:val="24"/>
        </w:rPr>
        <w:t>onderandere</w:t>
      </w:r>
      <w:r w:rsidRPr="00116298">
        <w:rPr>
          <w:rFonts w:ascii="Times New Roman" w:hAnsi="Times New Roman" w:cs="Times New Roman"/>
          <w:sz w:val="24"/>
          <w:szCs w:val="24"/>
        </w:rPr>
        <w:t xml:space="preserve"> informatie besproken vanuit de twee stuurgroepen, didactisch en pedagogisch. De </w:t>
      </w:r>
      <w:r w:rsidR="000E3447" w:rsidRPr="00116298">
        <w:rPr>
          <w:rFonts w:ascii="Times New Roman" w:hAnsi="Times New Roman" w:cs="Times New Roman"/>
          <w:sz w:val="24"/>
          <w:szCs w:val="24"/>
        </w:rPr>
        <w:t>bouwcoördinatoren</w:t>
      </w:r>
      <w:r w:rsidRPr="00116298">
        <w:rPr>
          <w:rFonts w:ascii="Times New Roman" w:hAnsi="Times New Roman" w:cs="Times New Roman"/>
          <w:sz w:val="24"/>
          <w:szCs w:val="24"/>
        </w:rPr>
        <w:t xml:space="preserve"> denken mee in het professionaliseringsaanbod.</w:t>
      </w:r>
    </w:p>
    <w:p w14:paraId="4025C15F" w14:textId="77777777" w:rsidR="00116298" w:rsidRDefault="00116298">
      <w:pPr>
        <w:rPr>
          <w:rFonts w:ascii="Times New Roman" w:hAnsi="Times New Roman" w:cs="Times New Roman"/>
          <w:color w:val="00B050"/>
          <w:sz w:val="24"/>
          <w:szCs w:val="24"/>
        </w:rPr>
      </w:pPr>
      <w:r>
        <w:rPr>
          <w:rFonts w:ascii="Times New Roman" w:hAnsi="Times New Roman" w:cs="Times New Roman"/>
          <w:color w:val="00B050"/>
          <w:sz w:val="24"/>
          <w:szCs w:val="24"/>
        </w:rPr>
        <w:br w:type="page"/>
      </w:r>
    </w:p>
    <w:p w14:paraId="147FF5A8" w14:textId="4B66C1CD" w:rsidR="005418E5" w:rsidRPr="0098090B" w:rsidRDefault="005418E5" w:rsidP="00116298">
      <w:pPr>
        <w:pStyle w:val="Geenafstand"/>
        <w:ind w:firstLine="708"/>
        <w:rPr>
          <w:rFonts w:ascii="Times New Roman" w:hAnsi="Times New Roman" w:cs="Times New Roman"/>
          <w:sz w:val="24"/>
          <w:szCs w:val="24"/>
        </w:rPr>
      </w:pPr>
      <w:r w:rsidRPr="0098090B">
        <w:rPr>
          <w:rFonts w:ascii="Times New Roman" w:hAnsi="Times New Roman" w:cs="Times New Roman"/>
          <w:sz w:val="24"/>
          <w:szCs w:val="24"/>
        </w:rPr>
        <w:t>Maandelijks zijn er teamvergaderingen waarbij vooral inhoudelijke onderwerpen besproken.</w:t>
      </w:r>
    </w:p>
    <w:p w14:paraId="74628962" w14:textId="27A6E4BD" w:rsidR="005418E5" w:rsidRPr="0098090B" w:rsidRDefault="005418E5" w:rsidP="0098090B">
      <w:pPr>
        <w:pStyle w:val="Geenafstand"/>
        <w:ind w:firstLine="708"/>
        <w:rPr>
          <w:rFonts w:ascii="Times New Roman" w:eastAsia="Calibri" w:hAnsi="Times New Roman" w:cs="Times New Roman"/>
          <w:sz w:val="24"/>
          <w:szCs w:val="24"/>
        </w:rPr>
      </w:pPr>
      <w:r w:rsidRPr="0098090B">
        <w:rPr>
          <w:rFonts w:ascii="Times New Roman" w:eastAsia="Calibri" w:hAnsi="Times New Roman" w:cs="Times New Roman"/>
          <w:sz w:val="24"/>
          <w:szCs w:val="24"/>
        </w:rPr>
        <w:t xml:space="preserve">Bij professionele ontwikkeling gaat het om het onderhouden en (verder) ontwikkelen van de eigen vakinhoudelijke, vakdidactische en pedagogische bekwaamheden in relatie tot de </w:t>
      </w:r>
      <w:r w:rsidR="00292BB9" w:rsidRPr="0098090B">
        <w:rPr>
          <w:rFonts w:ascii="Times New Roman" w:eastAsia="Calibri" w:hAnsi="Times New Roman" w:cs="Times New Roman"/>
          <w:sz w:val="24"/>
          <w:szCs w:val="24"/>
        </w:rPr>
        <w:t>thema’s/ ambities</w:t>
      </w:r>
      <w:r w:rsidRPr="0098090B">
        <w:rPr>
          <w:rFonts w:ascii="Times New Roman" w:eastAsia="Calibri" w:hAnsi="Times New Roman" w:cs="Times New Roman"/>
          <w:sz w:val="24"/>
          <w:szCs w:val="24"/>
        </w:rPr>
        <w:t xml:space="preserve"> van de school. Het gaat hierbij zowel om gezamenlijke en individuele scholing.</w:t>
      </w:r>
      <w:r w:rsidR="0098090B" w:rsidRPr="0098090B">
        <w:rPr>
          <w:rFonts w:ascii="Times New Roman" w:eastAsia="Calibri" w:hAnsi="Times New Roman" w:cs="Times New Roman"/>
          <w:sz w:val="24"/>
          <w:szCs w:val="24"/>
        </w:rPr>
        <w:t xml:space="preserve"> </w:t>
      </w:r>
      <w:r w:rsidRPr="0098090B">
        <w:rPr>
          <w:rFonts w:ascii="Times New Roman" w:eastAsia="Calibri" w:hAnsi="Times New Roman" w:cs="Times New Roman"/>
          <w:sz w:val="24"/>
          <w:szCs w:val="24"/>
        </w:rPr>
        <w:t xml:space="preserve">Op onze school geven wij als volgt invulling aan de professionele ontwikkeling: </w:t>
      </w:r>
    </w:p>
    <w:p w14:paraId="4D11D3A0" w14:textId="77777777" w:rsidR="0098090B" w:rsidRPr="0098090B" w:rsidRDefault="0098090B" w:rsidP="0098090B">
      <w:pPr>
        <w:pStyle w:val="Geenafstand"/>
        <w:rPr>
          <w:rFonts w:ascii="Times New Roman" w:eastAsia="Calibri" w:hAnsi="Times New Roman" w:cs="Times New Roman"/>
          <w:sz w:val="24"/>
          <w:szCs w:val="24"/>
        </w:rPr>
      </w:pPr>
    </w:p>
    <w:p w14:paraId="4740DF89" w14:textId="71225488" w:rsidR="0098090B" w:rsidRPr="0098090B" w:rsidRDefault="005418E5" w:rsidP="0098090B">
      <w:pPr>
        <w:pStyle w:val="Geenafstand"/>
        <w:numPr>
          <w:ilvl w:val="0"/>
          <w:numId w:val="40"/>
        </w:numPr>
        <w:rPr>
          <w:rFonts w:ascii="Times New Roman" w:eastAsia="Calibri" w:hAnsi="Times New Roman" w:cs="Times New Roman"/>
          <w:sz w:val="24"/>
          <w:szCs w:val="24"/>
        </w:rPr>
      </w:pPr>
      <w:r w:rsidRPr="0098090B">
        <w:rPr>
          <w:rFonts w:ascii="Times New Roman" w:eastAsia="Calibri" w:hAnsi="Times New Roman" w:cs="Times New Roman"/>
          <w:sz w:val="24"/>
          <w:szCs w:val="24"/>
        </w:rPr>
        <w:t>De Bonte Vlinder heeft een personeelst</w:t>
      </w:r>
      <w:r w:rsidR="00CD7FD9" w:rsidRPr="0098090B">
        <w:rPr>
          <w:rFonts w:ascii="Times New Roman" w:eastAsia="Calibri" w:hAnsi="Times New Roman" w:cs="Times New Roman"/>
          <w:sz w:val="24"/>
          <w:szCs w:val="24"/>
        </w:rPr>
        <w:t>eam</w:t>
      </w:r>
      <w:r w:rsidR="0098090B" w:rsidRPr="0098090B">
        <w:rPr>
          <w:rFonts w:ascii="Times New Roman" w:eastAsia="Calibri" w:hAnsi="Times New Roman" w:cs="Times New Roman"/>
          <w:sz w:val="24"/>
          <w:szCs w:val="24"/>
        </w:rPr>
        <w:t xml:space="preserve"> (PT)</w:t>
      </w:r>
      <w:r w:rsidR="00CD7FD9" w:rsidRPr="0098090B">
        <w:rPr>
          <w:rFonts w:ascii="Times New Roman" w:eastAsia="Calibri" w:hAnsi="Times New Roman" w:cs="Times New Roman"/>
          <w:sz w:val="24"/>
          <w:szCs w:val="24"/>
        </w:rPr>
        <w:t>, bestaande uit directie en 4</w:t>
      </w:r>
      <w:r w:rsidRPr="0098090B">
        <w:rPr>
          <w:rFonts w:ascii="Times New Roman" w:eastAsia="Calibri" w:hAnsi="Times New Roman" w:cs="Times New Roman"/>
          <w:sz w:val="24"/>
          <w:szCs w:val="24"/>
        </w:rPr>
        <w:t xml:space="preserve"> </w:t>
      </w:r>
      <w:r w:rsidR="00292BB9" w:rsidRPr="0098090B">
        <w:rPr>
          <w:rFonts w:ascii="Times New Roman" w:eastAsia="Calibri" w:hAnsi="Times New Roman" w:cs="Times New Roman"/>
          <w:sz w:val="24"/>
          <w:szCs w:val="24"/>
        </w:rPr>
        <w:t>SVIB-coaches</w:t>
      </w:r>
      <w:r w:rsidRPr="0098090B">
        <w:rPr>
          <w:rFonts w:ascii="Times New Roman" w:eastAsia="Calibri" w:hAnsi="Times New Roman" w:cs="Times New Roman"/>
          <w:sz w:val="24"/>
          <w:szCs w:val="24"/>
        </w:rPr>
        <w:t xml:space="preserve">.  Binnen dit PT wordt het functioneren van de medewerkers besproken. Daarnaast worden verschillende coaching trajecten uitgezet. </w:t>
      </w:r>
    </w:p>
    <w:p w14:paraId="063F72F6" w14:textId="77777777" w:rsidR="0098090B" w:rsidRPr="0098090B" w:rsidRDefault="0098090B" w:rsidP="0098090B">
      <w:pPr>
        <w:pStyle w:val="Geenafstand"/>
        <w:ind w:firstLine="708"/>
        <w:rPr>
          <w:rFonts w:ascii="Times New Roman" w:eastAsia="Calibri" w:hAnsi="Times New Roman" w:cs="Times New Roman"/>
          <w:sz w:val="24"/>
          <w:szCs w:val="24"/>
        </w:rPr>
      </w:pPr>
    </w:p>
    <w:p w14:paraId="033D7628" w14:textId="1187150E" w:rsidR="005418E5" w:rsidRPr="0098090B" w:rsidRDefault="005418E5" w:rsidP="0098090B">
      <w:pPr>
        <w:pStyle w:val="Geenafstand"/>
        <w:numPr>
          <w:ilvl w:val="0"/>
          <w:numId w:val="40"/>
        </w:numPr>
        <w:rPr>
          <w:rFonts w:ascii="Times New Roman" w:eastAsia="Calibri" w:hAnsi="Times New Roman" w:cs="Times New Roman"/>
          <w:sz w:val="24"/>
          <w:szCs w:val="24"/>
        </w:rPr>
      </w:pPr>
      <w:r w:rsidRPr="0098090B">
        <w:rPr>
          <w:rFonts w:ascii="Times New Roman" w:eastAsia="Calibri" w:hAnsi="Times New Roman" w:cs="Times New Roman"/>
          <w:sz w:val="24"/>
          <w:szCs w:val="24"/>
        </w:rPr>
        <w:t>Startende leerkrachten hebben gedurende drie jaar voor een bepaald aantal uur recht op coaching. Zij</w:t>
      </w:r>
      <w:r w:rsidR="00CD7FD9" w:rsidRPr="0098090B">
        <w:rPr>
          <w:rFonts w:ascii="Times New Roman" w:eastAsia="Calibri" w:hAnsi="Times New Roman" w:cs="Times New Roman"/>
          <w:sz w:val="24"/>
          <w:szCs w:val="24"/>
        </w:rPr>
        <w:t xml:space="preserve"> zullen door </w:t>
      </w:r>
      <w:r w:rsidR="004C3817" w:rsidRPr="0098090B">
        <w:rPr>
          <w:rFonts w:ascii="Times New Roman" w:eastAsia="Calibri" w:hAnsi="Times New Roman" w:cs="Times New Roman"/>
          <w:sz w:val="24"/>
          <w:szCs w:val="24"/>
        </w:rPr>
        <w:t xml:space="preserve">één van </w:t>
      </w:r>
      <w:r w:rsidR="00CD7FD9" w:rsidRPr="0098090B">
        <w:rPr>
          <w:rFonts w:ascii="Times New Roman" w:eastAsia="Calibri" w:hAnsi="Times New Roman" w:cs="Times New Roman"/>
          <w:sz w:val="24"/>
          <w:szCs w:val="24"/>
        </w:rPr>
        <w:t xml:space="preserve">onze </w:t>
      </w:r>
      <w:r w:rsidR="004C3817" w:rsidRPr="0098090B">
        <w:rPr>
          <w:rFonts w:ascii="Times New Roman" w:eastAsia="Calibri" w:hAnsi="Times New Roman" w:cs="Times New Roman"/>
          <w:sz w:val="24"/>
          <w:szCs w:val="24"/>
        </w:rPr>
        <w:t>coach</w:t>
      </w:r>
      <w:r w:rsidRPr="0098090B">
        <w:rPr>
          <w:rFonts w:ascii="Times New Roman" w:eastAsia="Calibri" w:hAnsi="Times New Roman" w:cs="Times New Roman"/>
          <w:sz w:val="24"/>
          <w:szCs w:val="24"/>
        </w:rPr>
        <w:t xml:space="preserve"> gecoacht worden. Ook voor ervaren leerkrachten zijn er mogelijkheden voor coaching.</w:t>
      </w:r>
    </w:p>
    <w:p w14:paraId="3F7A651D" w14:textId="77777777" w:rsidR="0098090B" w:rsidRPr="0098090B" w:rsidRDefault="0098090B" w:rsidP="00E6719A">
      <w:pPr>
        <w:pStyle w:val="Geenafstand"/>
        <w:rPr>
          <w:rFonts w:ascii="Times New Roman" w:eastAsia="Calibri" w:hAnsi="Times New Roman" w:cs="Times New Roman"/>
          <w:sz w:val="24"/>
          <w:szCs w:val="24"/>
        </w:rPr>
      </w:pPr>
    </w:p>
    <w:p w14:paraId="2CF9AA86" w14:textId="50E4845E" w:rsidR="005418E5" w:rsidRDefault="005418E5" w:rsidP="00E6719A">
      <w:pPr>
        <w:pStyle w:val="Geenafstand"/>
        <w:rPr>
          <w:rFonts w:ascii="Times New Roman" w:eastAsia="Calibri" w:hAnsi="Times New Roman" w:cs="Times New Roman"/>
          <w:b/>
          <w:color w:val="00FF99"/>
          <w:sz w:val="24"/>
          <w:szCs w:val="24"/>
        </w:rPr>
      </w:pPr>
      <w:r w:rsidRPr="0098090B">
        <w:rPr>
          <w:rFonts w:ascii="Times New Roman" w:eastAsia="Calibri" w:hAnsi="Times New Roman" w:cs="Times New Roman"/>
          <w:b/>
          <w:color w:val="00FF99"/>
          <w:sz w:val="24"/>
          <w:szCs w:val="24"/>
        </w:rPr>
        <w:t>Nieuwe medewerkers</w:t>
      </w:r>
    </w:p>
    <w:p w14:paraId="69B6E628" w14:textId="77777777" w:rsidR="00B74A6E" w:rsidRPr="0098090B" w:rsidRDefault="00B74A6E" w:rsidP="00E6719A">
      <w:pPr>
        <w:pStyle w:val="Geenafstand"/>
        <w:rPr>
          <w:rFonts w:ascii="Times New Roman" w:eastAsia="Calibri" w:hAnsi="Times New Roman" w:cs="Times New Roman"/>
          <w:b/>
          <w:color w:val="00FF99"/>
          <w:sz w:val="24"/>
          <w:szCs w:val="24"/>
        </w:rPr>
      </w:pPr>
    </w:p>
    <w:p w14:paraId="010F982C" w14:textId="4DFD3DEF" w:rsidR="005418E5" w:rsidRPr="0098090B" w:rsidRDefault="005418E5" w:rsidP="0098090B">
      <w:pPr>
        <w:pStyle w:val="Geenafstand"/>
        <w:ind w:firstLine="708"/>
        <w:rPr>
          <w:rFonts w:ascii="Times New Roman" w:eastAsia="Calibri" w:hAnsi="Times New Roman" w:cs="Times New Roman"/>
          <w:sz w:val="24"/>
          <w:szCs w:val="24"/>
        </w:rPr>
      </w:pPr>
      <w:r w:rsidRPr="0098090B">
        <w:rPr>
          <w:rFonts w:ascii="Times New Roman" w:eastAsia="Calibri" w:hAnsi="Times New Roman" w:cs="Times New Roman"/>
          <w:sz w:val="24"/>
          <w:szCs w:val="24"/>
        </w:rPr>
        <w:t xml:space="preserve">Om ervoor te zorgen dat iedereen snel zijn draai gevonden heeft, hebben we een plan van aanpak gemaakt. Voor de dagelijkse gang van zaken kan </w:t>
      </w:r>
      <w:r w:rsidR="00292BB9" w:rsidRPr="0098090B">
        <w:rPr>
          <w:rFonts w:ascii="Times New Roman" w:eastAsia="Calibri" w:hAnsi="Times New Roman" w:cs="Times New Roman"/>
          <w:sz w:val="24"/>
          <w:szCs w:val="24"/>
        </w:rPr>
        <w:t>eenieder</w:t>
      </w:r>
      <w:r w:rsidRPr="0098090B">
        <w:rPr>
          <w:rFonts w:ascii="Times New Roman" w:eastAsia="Calibri" w:hAnsi="Times New Roman" w:cs="Times New Roman"/>
          <w:sz w:val="24"/>
          <w:szCs w:val="24"/>
        </w:rPr>
        <w:t xml:space="preserve"> bij zijn of haar maatje terecht. Iedereen krijgt coaching op maat. Daarnaast zijn er </w:t>
      </w:r>
      <w:r w:rsidR="0098090B" w:rsidRPr="0098090B">
        <w:rPr>
          <w:rFonts w:ascii="Times New Roman" w:eastAsia="Calibri" w:hAnsi="Times New Roman" w:cs="Times New Roman"/>
          <w:sz w:val="24"/>
          <w:szCs w:val="24"/>
        </w:rPr>
        <w:t>drie</w:t>
      </w:r>
      <w:r w:rsidRPr="0098090B">
        <w:rPr>
          <w:rFonts w:ascii="Times New Roman" w:eastAsia="Calibri" w:hAnsi="Times New Roman" w:cs="Times New Roman"/>
          <w:sz w:val="24"/>
          <w:szCs w:val="24"/>
        </w:rPr>
        <w:t xml:space="preserve"> bijeenkomsten in de eerste periode zodat je goed aan de slag kan gaan </w:t>
      </w:r>
      <w:r w:rsidR="0098090B" w:rsidRPr="0098090B">
        <w:rPr>
          <w:rFonts w:ascii="Times New Roman" w:eastAsia="Calibri" w:hAnsi="Times New Roman" w:cs="Times New Roman"/>
          <w:sz w:val="24"/>
          <w:szCs w:val="24"/>
        </w:rPr>
        <w:t>met</w:t>
      </w:r>
      <w:r w:rsidRPr="0098090B">
        <w:rPr>
          <w:rFonts w:ascii="Times New Roman" w:eastAsia="Calibri" w:hAnsi="Times New Roman" w:cs="Times New Roman"/>
          <w:sz w:val="24"/>
          <w:szCs w:val="24"/>
        </w:rPr>
        <w:t xml:space="preserve"> de groep, algemene zaken, didactische aanpak en pedagogische aanpak binnen de school.</w:t>
      </w:r>
    </w:p>
    <w:p w14:paraId="5C92CAE1" w14:textId="77777777" w:rsidR="00E6719A" w:rsidRPr="008535FE" w:rsidRDefault="00E6719A" w:rsidP="00E6719A">
      <w:pPr>
        <w:pStyle w:val="Geenafstand"/>
        <w:rPr>
          <w:rFonts w:ascii="Times New Roman" w:eastAsia="Calibri" w:hAnsi="Times New Roman" w:cs="Times New Roman"/>
          <w:color w:val="00B050"/>
          <w:sz w:val="24"/>
          <w:szCs w:val="24"/>
        </w:rPr>
      </w:pPr>
    </w:p>
    <w:p w14:paraId="2720CFC4" w14:textId="45C1A0E4" w:rsidR="005418E5" w:rsidRDefault="005418E5" w:rsidP="00E6719A">
      <w:pPr>
        <w:pStyle w:val="Geenafstand"/>
        <w:rPr>
          <w:rFonts w:ascii="Times New Roman" w:eastAsia="Calibri" w:hAnsi="Times New Roman" w:cs="Times New Roman"/>
          <w:b/>
          <w:color w:val="00FF99"/>
          <w:sz w:val="24"/>
          <w:szCs w:val="24"/>
        </w:rPr>
      </w:pPr>
      <w:r w:rsidRPr="0098090B">
        <w:rPr>
          <w:rFonts w:ascii="Times New Roman" w:eastAsia="Calibri" w:hAnsi="Times New Roman" w:cs="Times New Roman"/>
          <w:b/>
          <w:color w:val="00FF99"/>
          <w:sz w:val="24"/>
          <w:szCs w:val="24"/>
        </w:rPr>
        <w:t>PLG</w:t>
      </w:r>
    </w:p>
    <w:p w14:paraId="304612A6" w14:textId="77777777" w:rsidR="00B74A6E" w:rsidRPr="0098090B" w:rsidRDefault="00B74A6E" w:rsidP="00E6719A">
      <w:pPr>
        <w:pStyle w:val="Geenafstand"/>
        <w:rPr>
          <w:rFonts w:ascii="Times New Roman" w:eastAsia="Calibri" w:hAnsi="Times New Roman" w:cs="Times New Roman"/>
          <w:b/>
          <w:color w:val="00FF99"/>
          <w:sz w:val="24"/>
          <w:szCs w:val="24"/>
        </w:rPr>
      </w:pPr>
    </w:p>
    <w:p w14:paraId="788CB0F1" w14:textId="77777777" w:rsidR="007F7127" w:rsidRPr="007F7127" w:rsidRDefault="005418E5" w:rsidP="0098090B">
      <w:pPr>
        <w:pStyle w:val="Geenafstand"/>
        <w:ind w:firstLine="708"/>
        <w:rPr>
          <w:rFonts w:ascii="Times New Roman" w:hAnsi="Times New Roman" w:cs="Times New Roman"/>
          <w:sz w:val="24"/>
          <w:szCs w:val="24"/>
        </w:rPr>
      </w:pPr>
      <w:r w:rsidRPr="007F7127">
        <w:rPr>
          <w:rFonts w:ascii="Times New Roman" w:hAnsi="Times New Roman" w:cs="Times New Roman"/>
          <w:sz w:val="24"/>
          <w:szCs w:val="24"/>
        </w:rPr>
        <w:t>Het leren van de kinderen op de Bonte Vlinde</w:t>
      </w:r>
      <w:r w:rsidR="00886477" w:rsidRPr="007F7127">
        <w:rPr>
          <w:rFonts w:ascii="Times New Roman" w:hAnsi="Times New Roman" w:cs="Times New Roman"/>
          <w:sz w:val="24"/>
          <w:szCs w:val="24"/>
        </w:rPr>
        <w:t>r staat centraal binnen de Lesso</w:t>
      </w:r>
      <w:r w:rsidR="000A3D78" w:rsidRPr="007F7127">
        <w:rPr>
          <w:rFonts w:ascii="Times New Roman" w:hAnsi="Times New Roman" w:cs="Times New Roman"/>
          <w:sz w:val="24"/>
          <w:szCs w:val="24"/>
        </w:rPr>
        <w:t>n</w:t>
      </w:r>
      <w:r w:rsidR="00886477" w:rsidRPr="007F7127">
        <w:rPr>
          <w:rFonts w:ascii="Times New Roman" w:hAnsi="Times New Roman" w:cs="Times New Roman"/>
          <w:sz w:val="24"/>
          <w:szCs w:val="24"/>
        </w:rPr>
        <w:t xml:space="preserve"> study</w:t>
      </w:r>
      <w:r w:rsidRPr="007F7127">
        <w:rPr>
          <w:rFonts w:ascii="Times New Roman" w:hAnsi="Times New Roman" w:cs="Times New Roman"/>
          <w:sz w:val="24"/>
          <w:szCs w:val="24"/>
        </w:rPr>
        <w:t xml:space="preserve"> om daarmee de kwaliteit van het onder</w:t>
      </w:r>
      <w:r w:rsidR="000A3D78" w:rsidRPr="007F7127">
        <w:rPr>
          <w:rFonts w:ascii="Times New Roman" w:hAnsi="Times New Roman" w:cs="Times New Roman"/>
          <w:sz w:val="24"/>
          <w:szCs w:val="24"/>
        </w:rPr>
        <w:t>wijs te verhogen. De l</w:t>
      </w:r>
      <w:r w:rsidR="00886477" w:rsidRPr="007F7127">
        <w:rPr>
          <w:rFonts w:ascii="Times New Roman" w:hAnsi="Times New Roman" w:cs="Times New Roman"/>
          <w:sz w:val="24"/>
          <w:szCs w:val="24"/>
        </w:rPr>
        <w:t>esso</w:t>
      </w:r>
      <w:r w:rsidR="000A3D78" w:rsidRPr="007F7127">
        <w:rPr>
          <w:rFonts w:ascii="Times New Roman" w:hAnsi="Times New Roman" w:cs="Times New Roman"/>
          <w:sz w:val="24"/>
          <w:szCs w:val="24"/>
        </w:rPr>
        <w:t>n</w:t>
      </w:r>
      <w:r w:rsidR="00886477" w:rsidRPr="007F7127">
        <w:rPr>
          <w:rFonts w:ascii="Times New Roman" w:hAnsi="Times New Roman" w:cs="Times New Roman"/>
          <w:sz w:val="24"/>
          <w:szCs w:val="24"/>
        </w:rPr>
        <w:t xml:space="preserve"> study</w:t>
      </w:r>
      <w:r w:rsidRPr="007F7127">
        <w:rPr>
          <w:rFonts w:ascii="Times New Roman" w:hAnsi="Times New Roman" w:cs="Times New Roman"/>
          <w:sz w:val="24"/>
          <w:szCs w:val="24"/>
        </w:rPr>
        <w:t xml:space="preserve"> is een goed middel om de leerprocessen van leraren te ondersteunen en te stimuleren op allerlei gebie</w:t>
      </w:r>
      <w:r w:rsidR="007F7127" w:rsidRPr="007F7127">
        <w:rPr>
          <w:rFonts w:ascii="Times New Roman" w:hAnsi="Times New Roman" w:cs="Times New Roman"/>
          <w:sz w:val="24"/>
          <w:szCs w:val="24"/>
        </w:rPr>
        <w:t>den: vakinhoudelijk, didactisch en</w:t>
      </w:r>
      <w:r w:rsidRPr="007F7127">
        <w:rPr>
          <w:rFonts w:ascii="Times New Roman" w:hAnsi="Times New Roman" w:cs="Times New Roman"/>
          <w:sz w:val="24"/>
          <w:szCs w:val="24"/>
        </w:rPr>
        <w:t xml:space="preserve"> pedagogisch. Daarnaast geeft het inzicht en bevordert</w:t>
      </w:r>
      <w:r w:rsidR="007F7127" w:rsidRPr="007F7127">
        <w:rPr>
          <w:rFonts w:ascii="Times New Roman" w:hAnsi="Times New Roman" w:cs="Times New Roman"/>
          <w:sz w:val="24"/>
          <w:szCs w:val="24"/>
        </w:rPr>
        <w:t xml:space="preserve"> dit</w:t>
      </w:r>
      <w:r w:rsidRPr="007F7127">
        <w:rPr>
          <w:rFonts w:ascii="Times New Roman" w:hAnsi="Times New Roman" w:cs="Times New Roman"/>
          <w:sz w:val="24"/>
          <w:szCs w:val="24"/>
        </w:rPr>
        <w:t xml:space="preserve"> het leren van leerlingen. Leraren krijgen meer zelfvertrouwen en er is</w:t>
      </w:r>
      <w:r w:rsidR="00E6719A" w:rsidRPr="007F7127">
        <w:rPr>
          <w:rFonts w:ascii="Times New Roman" w:hAnsi="Times New Roman" w:cs="Times New Roman"/>
          <w:sz w:val="24"/>
          <w:szCs w:val="24"/>
        </w:rPr>
        <w:t xml:space="preserve"> een onderlinge verbondenheid. </w:t>
      </w:r>
    </w:p>
    <w:p w14:paraId="153899A4" w14:textId="77777777" w:rsidR="007F7127" w:rsidRDefault="007F7127" w:rsidP="0098090B">
      <w:pPr>
        <w:pStyle w:val="Geenafstand"/>
        <w:ind w:firstLine="708"/>
        <w:rPr>
          <w:rFonts w:ascii="Times New Roman" w:hAnsi="Times New Roman" w:cs="Times New Roman"/>
          <w:color w:val="00B050"/>
          <w:sz w:val="24"/>
          <w:szCs w:val="24"/>
        </w:rPr>
      </w:pPr>
    </w:p>
    <w:p w14:paraId="6E24520E" w14:textId="7651E8DA" w:rsidR="005418E5" w:rsidRDefault="005418E5" w:rsidP="007F7127">
      <w:pPr>
        <w:pStyle w:val="Geenafstand"/>
        <w:rPr>
          <w:rFonts w:ascii="Times New Roman" w:hAnsi="Times New Roman" w:cs="Times New Roman"/>
          <w:b/>
          <w:color w:val="00FF99"/>
          <w:sz w:val="24"/>
          <w:szCs w:val="24"/>
        </w:rPr>
      </w:pPr>
      <w:r w:rsidRPr="007F7127">
        <w:rPr>
          <w:rFonts w:ascii="Times New Roman" w:hAnsi="Times New Roman" w:cs="Times New Roman"/>
          <w:b/>
          <w:color w:val="00FF99"/>
          <w:sz w:val="24"/>
          <w:szCs w:val="24"/>
        </w:rPr>
        <w:t xml:space="preserve">Lerende organisatie </w:t>
      </w:r>
    </w:p>
    <w:p w14:paraId="3F5EE683" w14:textId="77777777" w:rsidR="00B74A6E" w:rsidRPr="007F7127" w:rsidRDefault="00B74A6E" w:rsidP="007F7127">
      <w:pPr>
        <w:pStyle w:val="Geenafstand"/>
        <w:rPr>
          <w:rFonts w:ascii="Times New Roman" w:hAnsi="Times New Roman" w:cs="Times New Roman"/>
          <w:b/>
          <w:color w:val="00FF99"/>
          <w:sz w:val="24"/>
          <w:szCs w:val="24"/>
        </w:rPr>
      </w:pPr>
    </w:p>
    <w:p w14:paraId="2A993D38" w14:textId="4FBA9E51" w:rsidR="00B74A6E" w:rsidRPr="007F7127" w:rsidRDefault="005418E5" w:rsidP="00B74A6E">
      <w:pPr>
        <w:ind w:firstLine="708"/>
        <w:rPr>
          <w:rFonts w:ascii="Times New Roman" w:hAnsi="Times New Roman" w:cs="Times New Roman"/>
          <w:sz w:val="24"/>
          <w:szCs w:val="24"/>
        </w:rPr>
      </w:pPr>
      <w:r w:rsidRPr="007F7127">
        <w:rPr>
          <w:rFonts w:ascii="Times New Roman" w:hAnsi="Times New Roman" w:cs="Times New Roman"/>
          <w:sz w:val="24"/>
          <w:szCs w:val="24"/>
        </w:rPr>
        <w:t>Aan de gezamenlijk visie wordt met elkaar gebouwd</w:t>
      </w:r>
      <w:r w:rsidR="007F7127" w:rsidRPr="007F7127">
        <w:rPr>
          <w:rFonts w:ascii="Times New Roman" w:hAnsi="Times New Roman" w:cs="Times New Roman"/>
          <w:sz w:val="24"/>
          <w:szCs w:val="24"/>
        </w:rPr>
        <w:t>. W</w:t>
      </w:r>
      <w:r w:rsidRPr="007F7127">
        <w:rPr>
          <w:rFonts w:ascii="Times New Roman" w:hAnsi="Times New Roman" w:cs="Times New Roman"/>
          <w:sz w:val="24"/>
          <w:szCs w:val="24"/>
        </w:rPr>
        <w:t>ij zijn met elkaar in gesprek en vormen vanuit deze visie ons onderwijs.</w:t>
      </w:r>
      <w:r w:rsidRPr="007F7127">
        <w:rPr>
          <w:rFonts w:ascii="Times New Roman" w:hAnsi="Times New Roman" w:cs="Times New Roman"/>
          <w:b/>
          <w:sz w:val="24"/>
          <w:szCs w:val="24"/>
        </w:rPr>
        <w:t xml:space="preserve"> </w:t>
      </w:r>
      <w:r w:rsidRPr="007F7127">
        <w:rPr>
          <w:rFonts w:ascii="Times New Roman" w:hAnsi="Times New Roman" w:cs="Times New Roman"/>
          <w:sz w:val="24"/>
          <w:szCs w:val="24"/>
        </w:rPr>
        <w:t xml:space="preserve">Persoonlijk meesterschap wordt door het team zeer </w:t>
      </w:r>
      <w:r w:rsidR="00292BB9" w:rsidRPr="007F7127">
        <w:rPr>
          <w:rFonts w:ascii="Times New Roman" w:hAnsi="Times New Roman" w:cs="Times New Roman"/>
          <w:sz w:val="24"/>
          <w:szCs w:val="24"/>
        </w:rPr>
        <w:t>hoog</w:t>
      </w:r>
      <w:r w:rsidR="007F7127" w:rsidRPr="007F7127">
        <w:rPr>
          <w:rFonts w:ascii="Times New Roman" w:hAnsi="Times New Roman" w:cs="Times New Roman"/>
          <w:sz w:val="24"/>
          <w:szCs w:val="24"/>
        </w:rPr>
        <w:t xml:space="preserve"> </w:t>
      </w:r>
      <w:r w:rsidR="00292BB9" w:rsidRPr="007F7127">
        <w:rPr>
          <w:rFonts w:ascii="Times New Roman" w:hAnsi="Times New Roman" w:cs="Times New Roman"/>
          <w:sz w:val="24"/>
          <w:szCs w:val="24"/>
        </w:rPr>
        <w:t>gewaardeerd</w:t>
      </w:r>
      <w:r w:rsidRPr="007F7127">
        <w:rPr>
          <w:rFonts w:ascii="Times New Roman" w:hAnsi="Times New Roman" w:cs="Times New Roman"/>
          <w:sz w:val="24"/>
          <w:szCs w:val="24"/>
        </w:rPr>
        <w:t xml:space="preserve">. Iedereen krijgt de ruimte om zich te ontwikkelen en het team voelt zich ook eigenaar. Er moet aandacht zijn voor het geheel en de successen vieren waardoor de veranderbereidheid hoog blijft. </w:t>
      </w:r>
    </w:p>
    <w:p w14:paraId="2369BEBF" w14:textId="334A42D0" w:rsidR="005418E5" w:rsidRDefault="005418E5" w:rsidP="00E6719A">
      <w:pPr>
        <w:pStyle w:val="Geenafstand"/>
        <w:rPr>
          <w:rFonts w:ascii="Times New Roman" w:hAnsi="Times New Roman" w:cs="Times New Roman"/>
          <w:b/>
          <w:color w:val="00FF99"/>
          <w:sz w:val="24"/>
          <w:szCs w:val="24"/>
        </w:rPr>
      </w:pPr>
      <w:r w:rsidRPr="007F7127">
        <w:rPr>
          <w:rFonts w:ascii="Times New Roman" w:hAnsi="Times New Roman" w:cs="Times New Roman"/>
          <w:b/>
          <w:color w:val="00FF99"/>
          <w:sz w:val="24"/>
          <w:szCs w:val="24"/>
        </w:rPr>
        <w:t>Professionalisering team</w:t>
      </w:r>
    </w:p>
    <w:p w14:paraId="42F1EF84" w14:textId="77777777" w:rsidR="00B74A6E" w:rsidRPr="007F7127" w:rsidRDefault="00B74A6E" w:rsidP="00E6719A">
      <w:pPr>
        <w:pStyle w:val="Geenafstand"/>
        <w:rPr>
          <w:rFonts w:ascii="Times New Roman" w:hAnsi="Times New Roman" w:cs="Times New Roman"/>
          <w:b/>
          <w:color w:val="00FF99"/>
          <w:sz w:val="24"/>
          <w:szCs w:val="24"/>
        </w:rPr>
      </w:pPr>
    </w:p>
    <w:p w14:paraId="2AC761A1" w14:textId="788C470F" w:rsidR="005418E5" w:rsidRPr="007F7127" w:rsidRDefault="005418E5" w:rsidP="007F7127">
      <w:pPr>
        <w:pStyle w:val="Geenafstand"/>
        <w:ind w:firstLine="708"/>
        <w:rPr>
          <w:rFonts w:ascii="Times New Roman" w:hAnsi="Times New Roman" w:cs="Times New Roman"/>
          <w:sz w:val="24"/>
          <w:szCs w:val="24"/>
        </w:rPr>
      </w:pPr>
      <w:r w:rsidRPr="007F7127">
        <w:rPr>
          <w:rFonts w:ascii="Times New Roman" w:hAnsi="Times New Roman" w:cs="Times New Roman"/>
          <w:sz w:val="24"/>
          <w:szCs w:val="24"/>
        </w:rPr>
        <w:t xml:space="preserve">Het MT zet samen met de </w:t>
      </w:r>
      <w:r w:rsidR="00292BB9" w:rsidRPr="007F7127">
        <w:rPr>
          <w:rFonts w:ascii="Times New Roman" w:hAnsi="Times New Roman" w:cs="Times New Roman"/>
          <w:sz w:val="24"/>
          <w:szCs w:val="24"/>
        </w:rPr>
        <w:t>bouwcoördinatoren, didactisch</w:t>
      </w:r>
      <w:r w:rsidRPr="007F7127">
        <w:rPr>
          <w:rFonts w:ascii="Times New Roman" w:hAnsi="Times New Roman" w:cs="Times New Roman"/>
          <w:sz w:val="24"/>
          <w:szCs w:val="24"/>
        </w:rPr>
        <w:t xml:space="preserve"> coördinator en rekenspecialist een passend professionaliseringstraject uit dat past bij de visie van de school. Het team wordt betrokken bij de manier waarop de professionalisering plaats vindt.</w:t>
      </w:r>
    </w:p>
    <w:p w14:paraId="0F320294" w14:textId="13228B72" w:rsidR="000A3D78" w:rsidRPr="007F7127" w:rsidRDefault="005418E5" w:rsidP="00E6719A">
      <w:pPr>
        <w:pStyle w:val="Geenafstand"/>
        <w:rPr>
          <w:rFonts w:ascii="Times New Roman" w:hAnsi="Times New Roman" w:cs="Times New Roman"/>
          <w:sz w:val="24"/>
          <w:szCs w:val="24"/>
        </w:rPr>
      </w:pPr>
      <w:r w:rsidRPr="007F7127">
        <w:rPr>
          <w:rFonts w:ascii="Times New Roman" w:hAnsi="Times New Roman" w:cs="Times New Roman"/>
          <w:sz w:val="24"/>
          <w:szCs w:val="24"/>
        </w:rPr>
        <w:t>Daarnaast is er ruimte voor individuele scholing passend bij de taken die de medewerker uitvoert binnen de school.</w:t>
      </w:r>
    </w:p>
    <w:p w14:paraId="0BFFE9C1" w14:textId="77777777" w:rsidR="005418E5" w:rsidRPr="007F7127" w:rsidRDefault="005418E5" w:rsidP="005418E5">
      <w:pPr>
        <w:rPr>
          <w:rFonts w:ascii="Times New Roman" w:eastAsia="Calibri" w:hAnsi="Times New Roman" w:cs="Times New Roman"/>
          <w:iCs/>
          <w:sz w:val="24"/>
          <w:szCs w:val="24"/>
        </w:rPr>
      </w:pPr>
    </w:p>
    <w:p w14:paraId="0E05890B" w14:textId="77777777" w:rsidR="007F7127" w:rsidRDefault="007F7127">
      <w:pPr>
        <w:rPr>
          <w:rFonts w:ascii="Times New Roman" w:hAnsi="Times New Roman" w:cs="Times New Roman"/>
          <w:b/>
          <w:color w:val="00B050"/>
          <w:sz w:val="24"/>
          <w:szCs w:val="24"/>
        </w:rPr>
      </w:pPr>
      <w:r>
        <w:rPr>
          <w:rFonts w:ascii="Times New Roman" w:hAnsi="Times New Roman" w:cs="Times New Roman"/>
          <w:b/>
          <w:color w:val="00B050"/>
          <w:sz w:val="24"/>
          <w:szCs w:val="24"/>
        </w:rPr>
        <w:br w:type="page"/>
      </w:r>
    </w:p>
    <w:p w14:paraId="16D60C0E" w14:textId="1BA65162" w:rsidR="00E6719A" w:rsidRDefault="007F7127" w:rsidP="00E6719A">
      <w:pPr>
        <w:pStyle w:val="Geenafstand"/>
        <w:rPr>
          <w:rFonts w:ascii="Times New Roman" w:hAnsi="Times New Roman" w:cs="Times New Roman"/>
          <w:b/>
          <w:color w:val="00FF99"/>
          <w:sz w:val="24"/>
          <w:szCs w:val="24"/>
        </w:rPr>
      </w:pPr>
      <w:r>
        <w:rPr>
          <w:rFonts w:ascii="Times New Roman" w:hAnsi="Times New Roman" w:cs="Times New Roman"/>
          <w:b/>
          <w:color w:val="00FF99"/>
          <w:sz w:val="24"/>
          <w:szCs w:val="24"/>
        </w:rPr>
        <w:t>Onze successen</w:t>
      </w:r>
    </w:p>
    <w:p w14:paraId="568CEAFA" w14:textId="21D539BE" w:rsidR="007F7127" w:rsidRDefault="007F7127" w:rsidP="00E6719A">
      <w:pPr>
        <w:pStyle w:val="Geenafstand"/>
        <w:rPr>
          <w:rFonts w:ascii="Times New Roman" w:hAnsi="Times New Roman" w:cs="Times New Roman"/>
          <w:b/>
          <w:color w:val="00FF99"/>
          <w:sz w:val="24"/>
          <w:szCs w:val="24"/>
        </w:rPr>
      </w:pPr>
    </w:p>
    <w:p w14:paraId="0C14F44F" w14:textId="20CCB5AA" w:rsidR="007F7127" w:rsidRDefault="007F7127" w:rsidP="00E6719A">
      <w:pPr>
        <w:pStyle w:val="Geenafstand"/>
        <w:rPr>
          <w:rFonts w:ascii="Times New Roman" w:hAnsi="Times New Roman" w:cs="Times New Roman"/>
          <w:b/>
          <w:color w:val="00FF99"/>
          <w:sz w:val="24"/>
          <w:szCs w:val="24"/>
        </w:rPr>
      </w:pPr>
    </w:p>
    <w:tbl>
      <w:tblPr>
        <w:tblStyle w:val="Onopgemaaktetabel2"/>
        <w:tblW w:w="9198" w:type="dxa"/>
        <w:tblBorders>
          <w:top w:val="none" w:sz="0" w:space="0" w:color="auto"/>
          <w:bottom w:val="none" w:sz="0" w:space="0" w:color="auto"/>
        </w:tblBorders>
        <w:tblLook w:val="04A0" w:firstRow="1" w:lastRow="0" w:firstColumn="1" w:lastColumn="0" w:noHBand="0" w:noVBand="1"/>
      </w:tblPr>
      <w:tblGrid>
        <w:gridCol w:w="9198"/>
      </w:tblGrid>
      <w:tr w:rsidR="007F7127" w:rsidRPr="00831573" w14:paraId="6C1ADAED" w14:textId="77777777" w:rsidTr="00B74A6E">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60FE86"/>
              <w:bottom w:val="single" w:sz="8" w:space="0" w:color="60FE86"/>
            </w:tcBorders>
          </w:tcPr>
          <w:p w14:paraId="153E43BC" w14:textId="3CF964E1" w:rsidR="007F7127" w:rsidRPr="00EB3C67" w:rsidRDefault="007F7127" w:rsidP="007F7127">
            <w:pPr>
              <w:pStyle w:val="Geenafstand"/>
              <w:rPr>
                <w:rFonts w:ascii="Times New Roman" w:hAnsi="Times New Roman" w:cs="Times New Roman"/>
                <w:b w:val="0"/>
                <w:sz w:val="24"/>
                <w:szCs w:val="24"/>
              </w:rPr>
            </w:pPr>
            <w:r w:rsidRPr="00EB3C67">
              <w:rPr>
                <w:rFonts w:ascii="Times New Roman" w:hAnsi="Times New Roman" w:cs="Times New Roman"/>
                <w:b w:val="0"/>
                <w:sz w:val="24"/>
                <w:szCs w:val="24"/>
              </w:rPr>
              <w:t>Vanuit ons vorige schoolplan waren dit onze successen.</w:t>
            </w:r>
          </w:p>
          <w:p w14:paraId="04026CF6" w14:textId="77777777" w:rsidR="007F7127" w:rsidRPr="00EB3C67" w:rsidRDefault="007F7127" w:rsidP="007F7127">
            <w:pPr>
              <w:pStyle w:val="xparagraph"/>
              <w:spacing w:before="0" w:beforeAutospacing="0" w:after="0" w:afterAutospacing="0"/>
              <w:textAlignment w:val="baseline"/>
              <w:rPr>
                <w:rStyle w:val="xnormaltextrun"/>
                <w:b w:val="0"/>
                <w:bdr w:val="none" w:sz="0" w:space="0" w:color="auto" w:frame="1"/>
              </w:rPr>
            </w:pPr>
          </w:p>
        </w:tc>
      </w:tr>
      <w:tr w:rsidR="007F7127" w:rsidRPr="00831573" w14:paraId="44D4A1AE" w14:textId="77777777" w:rsidTr="00B74A6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60FE86"/>
              <w:bottom w:val="single" w:sz="8" w:space="0" w:color="60FE86"/>
            </w:tcBorders>
          </w:tcPr>
          <w:p w14:paraId="41BBD5D2" w14:textId="421CCBCF" w:rsidR="007F7127" w:rsidRPr="00EB3C67" w:rsidRDefault="007F7127" w:rsidP="007F7127">
            <w:pPr>
              <w:pStyle w:val="Geenafstand"/>
              <w:rPr>
                <w:rFonts w:ascii="Times New Roman" w:hAnsi="Times New Roman" w:cs="Times New Roman"/>
                <w:b w:val="0"/>
                <w:sz w:val="24"/>
                <w:szCs w:val="24"/>
              </w:rPr>
            </w:pPr>
            <w:r w:rsidRPr="00EB3C67">
              <w:rPr>
                <w:rFonts w:ascii="Times New Roman" w:hAnsi="Times New Roman" w:cs="Times New Roman"/>
                <w:b w:val="0"/>
                <w:sz w:val="24"/>
                <w:szCs w:val="24"/>
              </w:rPr>
              <w:t>Binnen de school worden lesson study’s georganiseerd.</w:t>
            </w:r>
          </w:p>
          <w:p w14:paraId="08F89E11" w14:textId="77777777" w:rsidR="007F7127" w:rsidRPr="00EB3C67" w:rsidRDefault="007F7127" w:rsidP="007F7127">
            <w:pPr>
              <w:pStyle w:val="xparagraph"/>
              <w:spacing w:before="0" w:beforeAutospacing="0" w:after="0" w:afterAutospacing="0"/>
              <w:textAlignment w:val="baseline"/>
              <w:rPr>
                <w:rStyle w:val="xnormaltextrun"/>
                <w:b w:val="0"/>
                <w:bdr w:val="none" w:sz="0" w:space="0" w:color="auto" w:frame="1"/>
              </w:rPr>
            </w:pPr>
          </w:p>
        </w:tc>
      </w:tr>
      <w:tr w:rsidR="007F7127" w:rsidRPr="00831573" w14:paraId="7D97551D" w14:textId="77777777" w:rsidTr="00B74A6E">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60FE86"/>
              <w:bottom w:val="single" w:sz="8" w:space="0" w:color="60FE86"/>
            </w:tcBorders>
          </w:tcPr>
          <w:p w14:paraId="16854D22" w14:textId="77777777" w:rsidR="007F7127" w:rsidRPr="00EB3C67" w:rsidRDefault="007F7127" w:rsidP="007F7127">
            <w:pPr>
              <w:pStyle w:val="Geenafstand"/>
              <w:rPr>
                <w:rFonts w:ascii="Times New Roman" w:hAnsi="Times New Roman" w:cs="Times New Roman"/>
                <w:b w:val="0"/>
                <w:sz w:val="24"/>
                <w:szCs w:val="24"/>
              </w:rPr>
            </w:pPr>
            <w:r w:rsidRPr="00EB3C67">
              <w:rPr>
                <w:rFonts w:ascii="Times New Roman" w:hAnsi="Times New Roman" w:cs="Times New Roman"/>
                <w:b w:val="0"/>
                <w:sz w:val="24"/>
                <w:szCs w:val="24"/>
              </w:rPr>
              <w:t>Binnen de school is een ICT-deskundige.</w:t>
            </w:r>
          </w:p>
          <w:p w14:paraId="651BFBCA" w14:textId="77777777" w:rsidR="007F7127" w:rsidRPr="00EB3C67" w:rsidRDefault="007F7127" w:rsidP="007F7127">
            <w:pPr>
              <w:pStyle w:val="xparagraph"/>
              <w:spacing w:before="0" w:beforeAutospacing="0" w:after="0" w:afterAutospacing="0"/>
              <w:textAlignment w:val="baseline"/>
              <w:rPr>
                <w:rStyle w:val="xnormaltextrun"/>
                <w:b w:val="0"/>
                <w:bdr w:val="none" w:sz="0" w:space="0" w:color="auto" w:frame="1"/>
              </w:rPr>
            </w:pPr>
          </w:p>
        </w:tc>
      </w:tr>
      <w:tr w:rsidR="007F7127" w:rsidRPr="00831573" w14:paraId="53ABDD1C" w14:textId="77777777" w:rsidTr="00B74A6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60FE86"/>
              <w:bottom w:val="single" w:sz="8" w:space="0" w:color="60FE86"/>
            </w:tcBorders>
          </w:tcPr>
          <w:p w14:paraId="7D03BC84" w14:textId="77777777" w:rsidR="007F7127" w:rsidRPr="00EB3C67" w:rsidRDefault="007F7127" w:rsidP="007F7127">
            <w:pPr>
              <w:pStyle w:val="Geenafstand"/>
              <w:rPr>
                <w:rFonts w:ascii="Times New Roman" w:hAnsi="Times New Roman" w:cs="Times New Roman"/>
                <w:b w:val="0"/>
                <w:sz w:val="24"/>
                <w:szCs w:val="24"/>
              </w:rPr>
            </w:pPr>
            <w:r w:rsidRPr="00EB3C67">
              <w:rPr>
                <w:rFonts w:ascii="Times New Roman" w:hAnsi="Times New Roman" w:cs="Times New Roman"/>
                <w:b w:val="0"/>
                <w:sz w:val="24"/>
                <w:szCs w:val="24"/>
              </w:rPr>
              <w:t>Binnen de school is een opleidingsplan waarbij eenieder ruimte krijgt om een studie op te pakken.</w:t>
            </w:r>
          </w:p>
          <w:p w14:paraId="41361AB8" w14:textId="77777777" w:rsidR="007F7127" w:rsidRPr="00EB3C67" w:rsidRDefault="007F7127" w:rsidP="007F7127">
            <w:pPr>
              <w:pStyle w:val="xparagraph"/>
              <w:spacing w:before="0" w:beforeAutospacing="0" w:after="0" w:afterAutospacing="0"/>
              <w:textAlignment w:val="baseline"/>
              <w:rPr>
                <w:rStyle w:val="xnormaltextrun"/>
                <w:b w:val="0"/>
                <w:bdr w:val="none" w:sz="0" w:space="0" w:color="auto" w:frame="1"/>
              </w:rPr>
            </w:pPr>
          </w:p>
        </w:tc>
      </w:tr>
      <w:tr w:rsidR="007F7127" w:rsidRPr="00831573" w14:paraId="377BB8C3" w14:textId="77777777" w:rsidTr="00B74A6E">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60FE86"/>
              <w:bottom w:val="single" w:sz="8" w:space="0" w:color="60FE86"/>
            </w:tcBorders>
          </w:tcPr>
          <w:p w14:paraId="201FC3E8" w14:textId="77777777" w:rsidR="007F7127" w:rsidRPr="00EB3C67" w:rsidRDefault="007F7127" w:rsidP="007F7127">
            <w:pPr>
              <w:pStyle w:val="Geenafstand"/>
              <w:rPr>
                <w:rFonts w:ascii="Times New Roman" w:hAnsi="Times New Roman" w:cs="Times New Roman"/>
                <w:b w:val="0"/>
                <w:sz w:val="24"/>
                <w:szCs w:val="24"/>
              </w:rPr>
            </w:pPr>
            <w:r w:rsidRPr="00EB3C67">
              <w:rPr>
                <w:rFonts w:ascii="Times New Roman" w:hAnsi="Times New Roman" w:cs="Times New Roman"/>
                <w:b w:val="0"/>
                <w:sz w:val="24"/>
                <w:szCs w:val="24"/>
              </w:rPr>
              <w:t>De Bonte Vlinder is een opleidingsschool.</w:t>
            </w:r>
          </w:p>
          <w:p w14:paraId="6EF7E792" w14:textId="77777777" w:rsidR="007F7127" w:rsidRPr="00EB3C67" w:rsidRDefault="007F7127" w:rsidP="007F7127">
            <w:pPr>
              <w:pStyle w:val="xparagraph"/>
              <w:spacing w:before="0" w:beforeAutospacing="0" w:after="0" w:afterAutospacing="0"/>
              <w:textAlignment w:val="baseline"/>
              <w:rPr>
                <w:rStyle w:val="xnormaltextrun"/>
                <w:b w:val="0"/>
                <w:bdr w:val="none" w:sz="0" w:space="0" w:color="auto" w:frame="1"/>
              </w:rPr>
            </w:pPr>
          </w:p>
        </w:tc>
      </w:tr>
      <w:tr w:rsidR="007F7127" w:rsidRPr="00831573" w14:paraId="76D03443" w14:textId="77777777" w:rsidTr="00B74A6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60FE86"/>
              <w:bottom w:val="single" w:sz="8" w:space="0" w:color="60FE86"/>
            </w:tcBorders>
          </w:tcPr>
          <w:p w14:paraId="7835BD8B" w14:textId="141D48DD" w:rsidR="007F7127" w:rsidRPr="00EB3C67" w:rsidRDefault="007F7127" w:rsidP="007F7127">
            <w:pPr>
              <w:pStyle w:val="Geenafstand"/>
              <w:rPr>
                <w:rFonts w:ascii="Times New Roman" w:hAnsi="Times New Roman" w:cs="Times New Roman"/>
                <w:b w:val="0"/>
                <w:sz w:val="24"/>
                <w:szCs w:val="24"/>
              </w:rPr>
            </w:pPr>
            <w:r w:rsidRPr="00EB3C67">
              <w:rPr>
                <w:rFonts w:ascii="Times New Roman" w:hAnsi="Times New Roman" w:cs="Times New Roman"/>
                <w:b w:val="0"/>
                <w:sz w:val="24"/>
                <w:szCs w:val="24"/>
              </w:rPr>
              <w:t>De Bonte Vlinder heeft aandacht voor werkdruk.</w:t>
            </w:r>
          </w:p>
          <w:p w14:paraId="0308772A" w14:textId="77777777" w:rsidR="007F7127" w:rsidRPr="00EB3C67" w:rsidRDefault="007F7127" w:rsidP="007F7127">
            <w:pPr>
              <w:pStyle w:val="Geenafstand"/>
              <w:rPr>
                <w:rFonts w:ascii="Times New Roman" w:hAnsi="Times New Roman" w:cs="Times New Roman"/>
                <w:b w:val="0"/>
                <w:sz w:val="24"/>
                <w:szCs w:val="24"/>
              </w:rPr>
            </w:pPr>
          </w:p>
        </w:tc>
      </w:tr>
    </w:tbl>
    <w:p w14:paraId="68620B27" w14:textId="280C391E" w:rsidR="007F7127" w:rsidRDefault="007F7127" w:rsidP="00E6719A">
      <w:pPr>
        <w:pStyle w:val="Geenafstand"/>
        <w:rPr>
          <w:rFonts w:ascii="Times New Roman" w:hAnsi="Times New Roman" w:cs="Times New Roman"/>
          <w:b/>
          <w:color w:val="00FF99"/>
          <w:sz w:val="24"/>
          <w:szCs w:val="24"/>
        </w:rPr>
      </w:pPr>
    </w:p>
    <w:p w14:paraId="74CEF23B" w14:textId="77777777" w:rsidR="007F7127" w:rsidRDefault="007F7127" w:rsidP="00AF5F70">
      <w:pPr>
        <w:pStyle w:val="Geenafstand"/>
        <w:rPr>
          <w:rFonts w:ascii="Times New Roman" w:hAnsi="Times New Roman" w:cs="Times New Roman"/>
          <w:b/>
          <w:color w:val="00FF99"/>
          <w:sz w:val="24"/>
          <w:szCs w:val="24"/>
        </w:rPr>
      </w:pPr>
    </w:p>
    <w:p w14:paraId="6617F890" w14:textId="77777777" w:rsidR="007F7127" w:rsidRDefault="00AF5F70" w:rsidP="007F7127">
      <w:pPr>
        <w:pStyle w:val="Geenafstand"/>
        <w:rPr>
          <w:rStyle w:val="xnormaltextrun"/>
          <w:rFonts w:ascii="Times New Roman" w:hAnsi="Times New Roman" w:cs="Times New Roman"/>
          <w:color w:val="00B050"/>
          <w:sz w:val="24"/>
          <w:szCs w:val="24"/>
        </w:rPr>
      </w:pPr>
      <w:r w:rsidRPr="007F7127">
        <w:rPr>
          <w:rStyle w:val="xnormaltextrun"/>
          <w:rFonts w:ascii="Times New Roman" w:hAnsi="Times New Roman" w:cs="Times New Roman"/>
          <w:b/>
          <w:color w:val="00FF99"/>
          <w:sz w:val="24"/>
          <w:szCs w:val="24"/>
        </w:rPr>
        <w:t>Onze speerpunten</w:t>
      </w:r>
      <w:r w:rsidRPr="007F7127">
        <w:rPr>
          <w:rStyle w:val="xscxw160831978"/>
          <w:rFonts w:ascii="Times New Roman" w:hAnsi="Times New Roman" w:cs="Times New Roman"/>
          <w:color w:val="00FF99"/>
          <w:sz w:val="24"/>
          <w:szCs w:val="24"/>
        </w:rPr>
        <w:t> </w:t>
      </w:r>
      <w:r w:rsidRPr="007F7127">
        <w:rPr>
          <w:rFonts w:ascii="Times New Roman" w:hAnsi="Times New Roman" w:cs="Times New Roman"/>
          <w:color w:val="00FF99"/>
          <w:sz w:val="24"/>
          <w:szCs w:val="24"/>
        </w:rPr>
        <w:br/>
      </w:r>
    </w:p>
    <w:tbl>
      <w:tblPr>
        <w:tblStyle w:val="Onopgemaaktetabel2"/>
        <w:tblW w:w="9198" w:type="dxa"/>
        <w:tblLook w:val="04A0" w:firstRow="1" w:lastRow="0" w:firstColumn="1" w:lastColumn="0" w:noHBand="0" w:noVBand="1"/>
      </w:tblPr>
      <w:tblGrid>
        <w:gridCol w:w="9198"/>
      </w:tblGrid>
      <w:tr w:rsidR="00EB3C67" w:rsidRPr="00831573" w14:paraId="2F0F105D" w14:textId="77777777" w:rsidTr="00701A82">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tcPr>
          <w:p w14:paraId="0E6F4998" w14:textId="77777777" w:rsidR="00EB3C67" w:rsidRPr="00EB3C67" w:rsidRDefault="00EB3C67" w:rsidP="00EB3C67">
            <w:pPr>
              <w:rPr>
                <w:rFonts w:ascii="Times New Roman" w:hAnsi="Times New Roman" w:cs="Times New Roman"/>
                <w:b w:val="0"/>
                <w:sz w:val="24"/>
                <w:szCs w:val="24"/>
              </w:rPr>
            </w:pPr>
            <w:r w:rsidRPr="00EB3C67">
              <w:rPr>
                <w:rFonts w:ascii="Times New Roman" w:hAnsi="Times New Roman" w:cs="Times New Roman"/>
                <w:b w:val="0"/>
                <w:sz w:val="24"/>
                <w:szCs w:val="24"/>
              </w:rPr>
              <w:t>We hebben een team dat elkaar kent, waarbij locatie geen rol speelt.</w:t>
            </w:r>
          </w:p>
          <w:p w14:paraId="2B106568" w14:textId="77777777" w:rsidR="00EB3C67" w:rsidRPr="00EB3C67" w:rsidRDefault="00EB3C67" w:rsidP="00701A82">
            <w:pPr>
              <w:pStyle w:val="xparagraph"/>
              <w:spacing w:before="0" w:beforeAutospacing="0" w:after="0" w:afterAutospacing="0"/>
              <w:textAlignment w:val="baseline"/>
              <w:rPr>
                <w:rStyle w:val="xnormaltextrun"/>
                <w:b w:val="0"/>
                <w:bdr w:val="none" w:sz="0" w:space="0" w:color="auto" w:frame="1"/>
              </w:rPr>
            </w:pPr>
          </w:p>
        </w:tc>
      </w:tr>
      <w:tr w:rsidR="00EB3C67" w:rsidRPr="00831573" w14:paraId="1E521AB5" w14:textId="77777777" w:rsidTr="00701A8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tcPr>
          <w:p w14:paraId="4F4FDB24" w14:textId="77777777" w:rsidR="00EB3C67" w:rsidRPr="00EB3C67" w:rsidRDefault="00EB3C67" w:rsidP="00EB3C67">
            <w:pPr>
              <w:rPr>
                <w:rFonts w:ascii="Times New Roman" w:hAnsi="Times New Roman" w:cs="Times New Roman"/>
                <w:b w:val="0"/>
                <w:sz w:val="24"/>
                <w:szCs w:val="24"/>
              </w:rPr>
            </w:pPr>
            <w:r w:rsidRPr="00EB3C67">
              <w:rPr>
                <w:rFonts w:ascii="Times New Roman" w:hAnsi="Times New Roman" w:cs="Times New Roman"/>
                <w:b w:val="0"/>
                <w:sz w:val="24"/>
                <w:szCs w:val="24"/>
              </w:rPr>
              <w:t>Er is sprake van een heldere communicatie waarin we intern meer verbinding willen en extern willen netwerken.</w:t>
            </w:r>
          </w:p>
          <w:p w14:paraId="6BBBCA70" w14:textId="77777777" w:rsidR="00EB3C67" w:rsidRPr="00EB3C67" w:rsidRDefault="00EB3C67" w:rsidP="00701A82">
            <w:pPr>
              <w:pStyle w:val="xparagraph"/>
              <w:spacing w:before="0" w:beforeAutospacing="0" w:after="0" w:afterAutospacing="0"/>
              <w:textAlignment w:val="baseline"/>
              <w:rPr>
                <w:rStyle w:val="xnormaltextrun"/>
                <w:b w:val="0"/>
                <w:bdr w:val="none" w:sz="0" w:space="0" w:color="auto" w:frame="1"/>
              </w:rPr>
            </w:pPr>
          </w:p>
        </w:tc>
      </w:tr>
      <w:tr w:rsidR="00EB3C67" w:rsidRPr="00831573" w14:paraId="4F18F025" w14:textId="77777777" w:rsidTr="00701A82">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tcPr>
          <w:p w14:paraId="248793BC" w14:textId="77777777" w:rsidR="00EB3C67" w:rsidRPr="00EB3C67" w:rsidRDefault="00EB3C67" w:rsidP="00EB3C67">
            <w:pPr>
              <w:rPr>
                <w:rFonts w:ascii="Times New Roman" w:hAnsi="Times New Roman" w:cs="Times New Roman"/>
                <w:b w:val="0"/>
                <w:sz w:val="24"/>
                <w:szCs w:val="24"/>
              </w:rPr>
            </w:pPr>
            <w:r w:rsidRPr="00EB3C67">
              <w:rPr>
                <w:rFonts w:ascii="Times New Roman" w:hAnsi="Times New Roman" w:cs="Times New Roman"/>
                <w:b w:val="0"/>
                <w:sz w:val="24"/>
                <w:szCs w:val="24"/>
              </w:rPr>
              <w:t>We streven dat we over 4 jaar in de groepen ½, 3 en 4 ondersteuning hebben in de groep en in de groepen 5 t/m 8 per leerjaar ondersteuning hebben.</w:t>
            </w:r>
          </w:p>
          <w:p w14:paraId="36B81561" w14:textId="77777777" w:rsidR="00EB3C67" w:rsidRPr="00EB3C67" w:rsidRDefault="00EB3C67" w:rsidP="00701A82">
            <w:pPr>
              <w:pStyle w:val="xparagraph"/>
              <w:spacing w:before="0" w:beforeAutospacing="0" w:after="0" w:afterAutospacing="0"/>
              <w:textAlignment w:val="baseline"/>
              <w:rPr>
                <w:rStyle w:val="xnormaltextrun"/>
                <w:b w:val="0"/>
                <w:bdr w:val="none" w:sz="0" w:space="0" w:color="auto" w:frame="1"/>
              </w:rPr>
            </w:pPr>
          </w:p>
        </w:tc>
      </w:tr>
      <w:tr w:rsidR="00EB3C67" w:rsidRPr="00831573" w14:paraId="4C0A9A0E" w14:textId="77777777" w:rsidTr="00701A8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tcPr>
          <w:p w14:paraId="10122C53" w14:textId="77777777" w:rsidR="00EB3C67" w:rsidRPr="00EB3C67" w:rsidRDefault="00EB3C67" w:rsidP="00EB3C67">
            <w:pPr>
              <w:rPr>
                <w:rFonts w:ascii="Times New Roman" w:hAnsi="Times New Roman" w:cs="Times New Roman"/>
                <w:b w:val="0"/>
                <w:sz w:val="24"/>
                <w:szCs w:val="24"/>
              </w:rPr>
            </w:pPr>
            <w:r w:rsidRPr="00EB3C67">
              <w:rPr>
                <w:rFonts w:ascii="Times New Roman" w:hAnsi="Times New Roman" w:cs="Times New Roman"/>
                <w:b w:val="0"/>
                <w:sz w:val="24"/>
                <w:szCs w:val="24"/>
              </w:rPr>
              <w:t>We hebben een professioneel klimaat waarin we met en van elkaar leren en een efficiënt scholingsbeleid hebben.</w:t>
            </w:r>
          </w:p>
          <w:p w14:paraId="423D7DA9" w14:textId="77777777" w:rsidR="00EB3C67" w:rsidRPr="00EB3C67" w:rsidRDefault="00EB3C67" w:rsidP="00701A82">
            <w:pPr>
              <w:pStyle w:val="xparagraph"/>
              <w:spacing w:before="0" w:beforeAutospacing="0" w:after="0" w:afterAutospacing="0"/>
              <w:textAlignment w:val="baseline"/>
              <w:rPr>
                <w:rStyle w:val="xnormaltextrun"/>
                <w:b w:val="0"/>
                <w:bdr w:val="none" w:sz="0" w:space="0" w:color="auto" w:frame="1"/>
              </w:rPr>
            </w:pPr>
          </w:p>
        </w:tc>
      </w:tr>
      <w:tr w:rsidR="00EB3C67" w:rsidRPr="00831573" w14:paraId="6369051C" w14:textId="77777777" w:rsidTr="00701A82">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tcPr>
          <w:p w14:paraId="312B4163" w14:textId="77777777" w:rsidR="00EB3C67" w:rsidRPr="00EB3C67" w:rsidRDefault="00EB3C67" w:rsidP="00EB3C67">
            <w:pPr>
              <w:pStyle w:val="Geenafstand"/>
              <w:rPr>
                <w:rFonts w:ascii="Times New Roman" w:hAnsi="Times New Roman" w:cs="Times New Roman"/>
                <w:b w:val="0"/>
                <w:sz w:val="24"/>
                <w:szCs w:val="24"/>
              </w:rPr>
            </w:pPr>
            <w:r w:rsidRPr="00EB3C67">
              <w:rPr>
                <w:rFonts w:ascii="Times New Roman" w:hAnsi="Times New Roman" w:cs="Times New Roman"/>
                <w:b w:val="0"/>
                <w:sz w:val="24"/>
                <w:szCs w:val="24"/>
              </w:rPr>
              <w:t>Er is sprake van een stagebeleid</w:t>
            </w:r>
          </w:p>
          <w:p w14:paraId="15D9E669" w14:textId="77777777" w:rsidR="00EB3C67" w:rsidRPr="00EB3C67" w:rsidRDefault="00EB3C67" w:rsidP="00701A82">
            <w:pPr>
              <w:pStyle w:val="xparagraph"/>
              <w:spacing w:before="0" w:beforeAutospacing="0" w:after="0" w:afterAutospacing="0"/>
              <w:textAlignment w:val="baseline"/>
              <w:rPr>
                <w:rStyle w:val="xnormaltextrun"/>
                <w:b w:val="0"/>
                <w:bdr w:val="none" w:sz="0" w:space="0" w:color="auto" w:frame="1"/>
              </w:rPr>
            </w:pPr>
          </w:p>
        </w:tc>
      </w:tr>
    </w:tbl>
    <w:p w14:paraId="57742F00" w14:textId="77777777" w:rsidR="00EB3C67" w:rsidRDefault="00EB3C67" w:rsidP="00AF5F70">
      <w:pPr>
        <w:spacing w:after="0"/>
        <w:rPr>
          <w:rFonts w:ascii="Times New Roman" w:hAnsi="Times New Roman" w:cs="Times New Roman"/>
          <w:color w:val="00B050"/>
          <w:sz w:val="24"/>
          <w:szCs w:val="24"/>
        </w:rPr>
      </w:pPr>
    </w:p>
    <w:p w14:paraId="4D8E2BA7" w14:textId="363F978C" w:rsidR="009D6CFE" w:rsidRPr="00EB3C67" w:rsidRDefault="009D6CFE" w:rsidP="009D6CFE">
      <w:pPr>
        <w:rPr>
          <w:rFonts w:ascii="Times New Roman" w:hAnsi="Times New Roman" w:cs="Times New Roman"/>
          <w:b/>
          <w:color w:val="00FF99"/>
          <w:sz w:val="24"/>
          <w:szCs w:val="24"/>
        </w:rPr>
      </w:pPr>
      <w:r w:rsidRPr="00EB3C67">
        <w:rPr>
          <w:rFonts w:ascii="Times New Roman" w:hAnsi="Times New Roman" w:cs="Times New Roman"/>
          <w:b/>
          <w:color w:val="00FF99"/>
          <w:sz w:val="24"/>
          <w:szCs w:val="24"/>
        </w:rPr>
        <w:t>Concrete aanpak</w:t>
      </w:r>
    </w:p>
    <w:p w14:paraId="2F6DD1C5" w14:textId="531E2226" w:rsidR="00E6719A" w:rsidRPr="00701A82" w:rsidRDefault="009D6CFE" w:rsidP="004A2F84">
      <w:pPr>
        <w:pStyle w:val="Geenafstand"/>
        <w:ind w:firstLine="708"/>
        <w:rPr>
          <w:rFonts w:ascii="Times New Roman" w:hAnsi="Times New Roman" w:cs="Times New Roman"/>
          <w:sz w:val="24"/>
          <w:szCs w:val="24"/>
        </w:rPr>
      </w:pPr>
      <w:r w:rsidRPr="00701A82">
        <w:rPr>
          <w:rFonts w:ascii="Times New Roman" w:hAnsi="Times New Roman" w:cs="Times New Roman"/>
          <w:sz w:val="24"/>
          <w:szCs w:val="24"/>
        </w:rPr>
        <w:t xml:space="preserve">Wanneer je de Quick Reference Card bekijkt, hebben we te maken met een gemêleerd team. We hebben een zeer stabiel team. De afgelopen jaren is de Bonte Vlinder gegroeid en hebben we te maken gehad met een groot </w:t>
      </w:r>
      <w:r w:rsidR="004A2F84" w:rsidRPr="00701A82">
        <w:rPr>
          <w:rFonts w:ascii="Times New Roman" w:hAnsi="Times New Roman" w:cs="Times New Roman"/>
          <w:sz w:val="24"/>
          <w:szCs w:val="24"/>
        </w:rPr>
        <w:t>aantal nieuwe collega’s, waaronder</w:t>
      </w:r>
      <w:r w:rsidRPr="00701A82">
        <w:rPr>
          <w:rFonts w:ascii="Times New Roman" w:hAnsi="Times New Roman" w:cs="Times New Roman"/>
          <w:sz w:val="24"/>
          <w:szCs w:val="24"/>
        </w:rPr>
        <w:t xml:space="preserve"> een groot aantal jonge leerkrachten die </w:t>
      </w:r>
      <w:r w:rsidR="004A2F84" w:rsidRPr="00701A82">
        <w:rPr>
          <w:rFonts w:ascii="Times New Roman" w:hAnsi="Times New Roman" w:cs="Times New Roman"/>
          <w:sz w:val="24"/>
          <w:szCs w:val="24"/>
        </w:rPr>
        <w:t>start</w:t>
      </w:r>
      <w:r w:rsidR="00701A82" w:rsidRPr="00701A82">
        <w:rPr>
          <w:rFonts w:ascii="Times New Roman" w:hAnsi="Times New Roman" w:cs="Times New Roman"/>
          <w:sz w:val="24"/>
          <w:szCs w:val="24"/>
        </w:rPr>
        <w:t xml:space="preserve"> </w:t>
      </w:r>
      <w:r w:rsidR="00AF5F70" w:rsidRPr="00701A82">
        <w:rPr>
          <w:rFonts w:ascii="Times New Roman" w:hAnsi="Times New Roman" w:cs="Times New Roman"/>
          <w:sz w:val="24"/>
          <w:szCs w:val="24"/>
        </w:rPr>
        <w:t>bekwaam</w:t>
      </w:r>
      <w:r w:rsidRPr="00701A82">
        <w:rPr>
          <w:rFonts w:ascii="Times New Roman" w:hAnsi="Times New Roman" w:cs="Times New Roman"/>
          <w:sz w:val="24"/>
          <w:szCs w:val="24"/>
        </w:rPr>
        <w:t xml:space="preserve"> zijn. Een aantal oudere leerkrachten zijn met pensioen</w:t>
      </w:r>
      <w:r w:rsidR="00AF5F70" w:rsidRPr="00701A82">
        <w:rPr>
          <w:rFonts w:ascii="Times New Roman" w:hAnsi="Times New Roman" w:cs="Times New Roman"/>
          <w:sz w:val="24"/>
          <w:szCs w:val="24"/>
        </w:rPr>
        <w:t xml:space="preserve"> gegaan</w:t>
      </w:r>
      <w:r w:rsidRPr="00701A82">
        <w:rPr>
          <w:rFonts w:ascii="Times New Roman" w:hAnsi="Times New Roman" w:cs="Times New Roman"/>
          <w:sz w:val="24"/>
          <w:szCs w:val="24"/>
        </w:rPr>
        <w:t>. Aangezien we</w:t>
      </w:r>
      <w:r w:rsidR="00AF5F70" w:rsidRPr="00701A82">
        <w:rPr>
          <w:rFonts w:ascii="Times New Roman" w:hAnsi="Times New Roman" w:cs="Times New Roman"/>
          <w:sz w:val="24"/>
          <w:szCs w:val="24"/>
        </w:rPr>
        <w:t xml:space="preserve"> een</w:t>
      </w:r>
      <w:r w:rsidRPr="00701A82">
        <w:rPr>
          <w:rFonts w:ascii="Times New Roman" w:hAnsi="Times New Roman" w:cs="Times New Roman"/>
          <w:sz w:val="24"/>
          <w:szCs w:val="24"/>
        </w:rPr>
        <w:t xml:space="preserve"> groot aantal </w:t>
      </w:r>
      <w:r w:rsidR="00AF5F70" w:rsidRPr="00701A82">
        <w:rPr>
          <w:rFonts w:ascii="Times New Roman" w:hAnsi="Times New Roman" w:cs="Times New Roman"/>
          <w:sz w:val="24"/>
          <w:szCs w:val="24"/>
        </w:rPr>
        <w:t>start bekwame</w:t>
      </w:r>
      <w:r w:rsidRPr="00701A82">
        <w:rPr>
          <w:rFonts w:ascii="Times New Roman" w:hAnsi="Times New Roman" w:cs="Times New Roman"/>
          <w:sz w:val="24"/>
          <w:szCs w:val="24"/>
        </w:rPr>
        <w:t xml:space="preserve"> leerkrachten hebben</w:t>
      </w:r>
      <w:r w:rsidR="00701A82" w:rsidRPr="00701A82">
        <w:rPr>
          <w:rFonts w:ascii="Times New Roman" w:hAnsi="Times New Roman" w:cs="Times New Roman"/>
          <w:sz w:val="24"/>
          <w:szCs w:val="24"/>
        </w:rPr>
        <w:t>,</w:t>
      </w:r>
      <w:r w:rsidRPr="00701A82">
        <w:rPr>
          <w:rFonts w:ascii="Times New Roman" w:hAnsi="Times New Roman" w:cs="Times New Roman"/>
          <w:sz w:val="24"/>
          <w:szCs w:val="24"/>
        </w:rPr>
        <w:t xml:space="preserve"> betekent dit</w:t>
      </w:r>
      <w:r w:rsidR="00701A82" w:rsidRPr="00701A82">
        <w:rPr>
          <w:rFonts w:ascii="Times New Roman" w:hAnsi="Times New Roman" w:cs="Times New Roman"/>
          <w:sz w:val="24"/>
          <w:szCs w:val="24"/>
        </w:rPr>
        <w:t xml:space="preserve"> dat wij</w:t>
      </w:r>
      <w:r w:rsidRPr="00701A82">
        <w:rPr>
          <w:rFonts w:ascii="Times New Roman" w:hAnsi="Times New Roman" w:cs="Times New Roman"/>
          <w:sz w:val="24"/>
          <w:szCs w:val="24"/>
        </w:rPr>
        <w:t xml:space="preserve"> veel </w:t>
      </w:r>
      <w:r w:rsidR="00AF5F70" w:rsidRPr="00701A82">
        <w:rPr>
          <w:rFonts w:ascii="Times New Roman" w:hAnsi="Times New Roman" w:cs="Times New Roman"/>
          <w:sz w:val="24"/>
          <w:szCs w:val="24"/>
        </w:rPr>
        <w:t>coaching trajecten</w:t>
      </w:r>
      <w:r w:rsidR="00701A82" w:rsidRPr="00701A82">
        <w:rPr>
          <w:rFonts w:ascii="Times New Roman" w:hAnsi="Times New Roman" w:cs="Times New Roman"/>
          <w:sz w:val="24"/>
          <w:szCs w:val="24"/>
        </w:rPr>
        <w:t xml:space="preserve"> hebben</w:t>
      </w:r>
      <w:r w:rsidRPr="00701A82">
        <w:rPr>
          <w:rFonts w:ascii="Times New Roman" w:hAnsi="Times New Roman" w:cs="Times New Roman"/>
          <w:sz w:val="24"/>
          <w:szCs w:val="24"/>
        </w:rPr>
        <w:t xml:space="preserve"> om de startende leerkracht te krijgen op het niveau </w:t>
      </w:r>
      <w:r w:rsidR="00AF5F70" w:rsidRPr="00701A82">
        <w:rPr>
          <w:rFonts w:ascii="Times New Roman" w:hAnsi="Times New Roman" w:cs="Times New Roman"/>
          <w:sz w:val="24"/>
          <w:szCs w:val="24"/>
        </w:rPr>
        <w:t>basis bekwaam</w:t>
      </w:r>
      <w:r w:rsidRPr="00701A82">
        <w:rPr>
          <w:rFonts w:ascii="Times New Roman" w:hAnsi="Times New Roman" w:cs="Times New Roman"/>
          <w:sz w:val="24"/>
          <w:szCs w:val="24"/>
        </w:rPr>
        <w:t xml:space="preserve">. De Bonte Vlinder heeft </w:t>
      </w:r>
      <w:r w:rsidR="00701A82" w:rsidRPr="00701A82">
        <w:rPr>
          <w:rFonts w:ascii="Times New Roman" w:hAnsi="Times New Roman" w:cs="Times New Roman"/>
          <w:sz w:val="24"/>
          <w:szCs w:val="24"/>
        </w:rPr>
        <w:t>het aantal coaches uitgebreid, één coach onder/middenbouw, één coach bovenbouw, één</w:t>
      </w:r>
      <w:r w:rsidRPr="00701A82">
        <w:rPr>
          <w:rFonts w:ascii="Times New Roman" w:hAnsi="Times New Roman" w:cs="Times New Roman"/>
          <w:sz w:val="24"/>
          <w:szCs w:val="24"/>
        </w:rPr>
        <w:t xml:space="preserve"> coach ge</w:t>
      </w:r>
      <w:r w:rsidR="00701A82" w:rsidRPr="00701A82">
        <w:rPr>
          <w:rFonts w:ascii="Times New Roman" w:hAnsi="Times New Roman" w:cs="Times New Roman"/>
          <w:sz w:val="24"/>
          <w:szCs w:val="24"/>
        </w:rPr>
        <w:t>specialiseerd op gedrag en één</w:t>
      </w:r>
      <w:r w:rsidRPr="00701A82">
        <w:rPr>
          <w:rFonts w:ascii="Times New Roman" w:hAnsi="Times New Roman" w:cs="Times New Roman"/>
          <w:sz w:val="24"/>
          <w:szCs w:val="24"/>
        </w:rPr>
        <w:t xml:space="preserve"> coach gespecialiseerd op didactiek. </w:t>
      </w:r>
    </w:p>
    <w:p w14:paraId="299F6133" w14:textId="77777777" w:rsidR="00701A82" w:rsidRPr="00933467" w:rsidRDefault="009D6CFE" w:rsidP="00701A82">
      <w:pPr>
        <w:pStyle w:val="Geenafstand"/>
        <w:rPr>
          <w:rFonts w:ascii="Times New Roman" w:hAnsi="Times New Roman" w:cs="Times New Roman"/>
          <w:sz w:val="24"/>
          <w:szCs w:val="24"/>
        </w:rPr>
      </w:pPr>
      <w:r w:rsidRPr="00933467">
        <w:rPr>
          <w:rFonts w:ascii="Times New Roman" w:hAnsi="Times New Roman" w:cs="Times New Roman"/>
          <w:sz w:val="24"/>
          <w:szCs w:val="24"/>
        </w:rPr>
        <w:t xml:space="preserve">De komende jaren krijgen we binnen het onderwijs te maken </w:t>
      </w:r>
      <w:r w:rsidR="00B46469" w:rsidRPr="00933467">
        <w:rPr>
          <w:rFonts w:ascii="Times New Roman" w:hAnsi="Times New Roman" w:cs="Times New Roman"/>
          <w:sz w:val="24"/>
          <w:szCs w:val="24"/>
        </w:rPr>
        <w:t xml:space="preserve">met </w:t>
      </w:r>
      <w:r w:rsidR="00701A82" w:rsidRPr="00933467">
        <w:rPr>
          <w:rFonts w:ascii="Times New Roman" w:hAnsi="Times New Roman" w:cs="Times New Roman"/>
          <w:sz w:val="24"/>
          <w:szCs w:val="24"/>
        </w:rPr>
        <w:t xml:space="preserve">een </w:t>
      </w:r>
      <w:r w:rsidR="00B46469" w:rsidRPr="00933467">
        <w:rPr>
          <w:rFonts w:ascii="Times New Roman" w:hAnsi="Times New Roman" w:cs="Times New Roman"/>
          <w:sz w:val="24"/>
          <w:szCs w:val="24"/>
        </w:rPr>
        <w:t>lerarentekort</w:t>
      </w:r>
      <w:r w:rsidRPr="00933467">
        <w:rPr>
          <w:rFonts w:ascii="Times New Roman" w:hAnsi="Times New Roman" w:cs="Times New Roman"/>
          <w:sz w:val="24"/>
          <w:szCs w:val="24"/>
        </w:rPr>
        <w:t xml:space="preserve">. De Bonte Vlinder probeert hier op tijd op in te spelen. De Bonte Vlinder is een opleidingsschool voor de Haagse Hogeschool. Hierdoor zijn we in staat toekomstige collega’s zelf op te leiden. </w:t>
      </w:r>
    </w:p>
    <w:p w14:paraId="748599FC" w14:textId="3B21129C" w:rsidR="009D6CFE" w:rsidRPr="00933467" w:rsidRDefault="009D6CFE" w:rsidP="00701A82">
      <w:pPr>
        <w:pStyle w:val="Geenafstand"/>
        <w:ind w:firstLine="708"/>
        <w:rPr>
          <w:rFonts w:ascii="Times New Roman" w:hAnsi="Times New Roman" w:cs="Times New Roman"/>
          <w:sz w:val="24"/>
          <w:szCs w:val="24"/>
        </w:rPr>
      </w:pPr>
      <w:r w:rsidRPr="00933467">
        <w:rPr>
          <w:rFonts w:ascii="Times New Roman" w:hAnsi="Times New Roman" w:cs="Times New Roman"/>
          <w:sz w:val="24"/>
          <w:szCs w:val="24"/>
        </w:rPr>
        <w:t xml:space="preserve">Daarnaast staat de Bonte Vlinder open voor zij-instromers. Binnen de school bieden we onderwijsassistenten en </w:t>
      </w:r>
      <w:r w:rsidR="00AF5F70" w:rsidRPr="00933467">
        <w:rPr>
          <w:rFonts w:ascii="Times New Roman" w:hAnsi="Times New Roman" w:cs="Times New Roman"/>
          <w:sz w:val="24"/>
          <w:szCs w:val="24"/>
        </w:rPr>
        <w:t>leraar ondersteuners</w:t>
      </w:r>
      <w:r w:rsidRPr="00933467">
        <w:rPr>
          <w:rFonts w:ascii="Times New Roman" w:hAnsi="Times New Roman" w:cs="Times New Roman"/>
          <w:sz w:val="24"/>
          <w:szCs w:val="24"/>
        </w:rPr>
        <w:t xml:space="preserve"> de mogelijkheid om de PABO te doen. De school </w:t>
      </w:r>
      <w:r w:rsidR="00AF5F70" w:rsidRPr="00933467">
        <w:rPr>
          <w:rFonts w:ascii="Times New Roman" w:hAnsi="Times New Roman" w:cs="Times New Roman"/>
          <w:sz w:val="24"/>
          <w:szCs w:val="24"/>
        </w:rPr>
        <w:t>financiert de opleiding</w:t>
      </w:r>
      <w:r w:rsidRPr="00933467">
        <w:rPr>
          <w:rFonts w:ascii="Times New Roman" w:hAnsi="Times New Roman" w:cs="Times New Roman"/>
          <w:sz w:val="24"/>
          <w:szCs w:val="24"/>
        </w:rPr>
        <w:t xml:space="preserve"> en faciliteert studieverlof.</w:t>
      </w:r>
      <w:r w:rsidR="00AF5F70" w:rsidRPr="00933467">
        <w:rPr>
          <w:rFonts w:ascii="Times New Roman" w:hAnsi="Times New Roman" w:cs="Times New Roman"/>
          <w:sz w:val="24"/>
          <w:szCs w:val="24"/>
        </w:rPr>
        <w:t xml:space="preserve"> De collega’s krijgen alle mogelijkheden om zich verder te ontwikkelen en wij</w:t>
      </w:r>
      <w:r w:rsidR="00701A82" w:rsidRPr="00933467">
        <w:rPr>
          <w:rFonts w:ascii="Times New Roman" w:hAnsi="Times New Roman" w:cs="Times New Roman"/>
          <w:sz w:val="24"/>
          <w:szCs w:val="24"/>
        </w:rPr>
        <w:t xml:space="preserve"> zullen</w:t>
      </w:r>
      <w:r w:rsidR="00AF5F70" w:rsidRPr="00933467">
        <w:rPr>
          <w:rFonts w:ascii="Times New Roman" w:hAnsi="Times New Roman" w:cs="Times New Roman"/>
          <w:sz w:val="24"/>
          <w:szCs w:val="24"/>
        </w:rPr>
        <w:t xml:space="preserve"> als school ook ondersteuning bieden.</w:t>
      </w:r>
    </w:p>
    <w:p w14:paraId="47820600" w14:textId="77777777" w:rsidR="00701A82" w:rsidRPr="00933467" w:rsidRDefault="00701A82" w:rsidP="00701A82">
      <w:pPr>
        <w:pStyle w:val="Geenafstand"/>
        <w:ind w:firstLine="708"/>
        <w:rPr>
          <w:rFonts w:ascii="Times New Roman" w:hAnsi="Times New Roman" w:cs="Times New Roman"/>
          <w:sz w:val="24"/>
          <w:szCs w:val="24"/>
        </w:rPr>
      </w:pPr>
    </w:p>
    <w:p w14:paraId="1F38D0D0" w14:textId="4DEFE343" w:rsidR="00AF5F70" w:rsidRPr="00933467" w:rsidRDefault="00AF5F70" w:rsidP="00701A82">
      <w:pPr>
        <w:pStyle w:val="Geenafstand"/>
        <w:ind w:firstLine="708"/>
        <w:rPr>
          <w:rFonts w:ascii="Times New Roman" w:hAnsi="Times New Roman" w:cs="Times New Roman"/>
          <w:sz w:val="24"/>
          <w:szCs w:val="24"/>
        </w:rPr>
      </w:pPr>
      <w:r w:rsidRPr="00933467">
        <w:rPr>
          <w:rFonts w:ascii="Times New Roman" w:hAnsi="Times New Roman" w:cs="Times New Roman"/>
          <w:sz w:val="24"/>
          <w:szCs w:val="24"/>
        </w:rPr>
        <w:t>Binnen de school wordt het team betrokken bij het professionaliseringsaanbod binnen de school. De bouwcoördinatoren zijn samen met het beleidsteam verantwoordelijk voor de keuze van professionalisering binnen de school.</w:t>
      </w:r>
      <w:r w:rsidR="004C3817" w:rsidRPr="00933467">
        <w:rPr>
          <w:rFonts w:ascii="Times New Roman" w:hAnsi="Times New Roman" w:cs="Times New Roman"/>
          <w:sz w:val="24"/>
          <w:szCs w:val="24"/>
        </w:rPr>
        <w:t xml:space="preserve"> Binnen de school zijn verschillende professional leaders die de lesson study’s binnen de school vorm kunnen geven. Het bezoeken van elkaars lessen met een duidelijke onderzoeksvraag blijft de komende jaren bestaan. De onderzoeksvragen zullen gekoppeld worden aan de </w:t>
      </w:r>
      <w:r w:rsidR="00292BB9" w:rsidRPr="00933467">
        <w:rPr>
          <w:rFonts w:ascii="Times New Roman" w:hAnsi="Times New Roman" w:cs="Times New Roman"/>
          <w:sz w:val="24"/>
          <w:szCs w:val="24"/>
        </w:rPr>
        <w:t>visieontwikkeling</w:t>
      </w:r>
      <w:r w:rsidR="004C3817" w:rsidRPr="00933467">
        <w:rPr>
          <w:rFonts w:ascii="Times New Roman" w:hAnsi="Times New Roman" w:cs="Times New Roman"/>
          <w:sz w:val="24"/>
          <w:szCs w:val="24"/>
        </w:rPr>
        <w:t xml:space="preserve"> die de school doormaakt.</w:t>
      </w:r>
    </w:p>
    <w:p w14:paraId="06EE5CAE" w14:textId="77777777" w:rsidR="00933467" w:rsidRPr="00933467" w:rsidRDefault="00933467" w:rsidP="00701A82">
      <w:pPr>
        <w:pStyle w:val="Geenafstand"/>
        <w:ind w:firstLine="708"/>
        <w:rPr>
          <w:rFonts w:ascii="Times New Roman" w:hAnsi="Times New Roman" w:cs="Times New Roman"/>
          <w:sz w:val="24"/>
          <w:szCs w:val="24"/>
        </w:rPr>
      </w:pPr>
    </w:p>
    <w:p w14:paraId="331FF060" w14:textId="3BECC13A" w:rsidR="00AF5F70" w:rsidRPr="00933467" w:rsidRDefault="00AF5F70" w:rsidP="00933467">
      <w:pPr>
        <w:pStyle w:val="Geenafstand"/>
        <w:ind w:firstLine="708"/>
        <w:rPr>
          <w:rFonts w:ascii="Times New Roman" w:hAnsi="Times New Roman" w:cs="Times New Roman"/>
          <w:sz w:val="24"/>
          <w:szCs w:val="24"/>
        </w:rPr>
      </w:pPr>
      <w:r w:rsidRPr="00933467">
        <w:rPr>
          <w:rFonts w:ascii="Times New Roman" w:hAnsi="Times New Roman" w:cs="Times New Roman"/>
          <w:sz w:val="24"/>
          <w:szCs w:val="24"/>
        </w:rPr>
        <w:t>Binnen het team is er</w:t>
      </w:r>
      <w:r w:rsidR="00933467" w:rsidRPr="00933467">
        <w:rPr>
          <w:rFonts w:ascii="Times New Roman" w:hAnsi="Times New Roman" w:cs="Times New Roman"/>
          <w:sz w:val="24"/>
          <w:szCs w:val="24"/>
        </w:rPr>
        <w:t xml:space="preserve"> de komende jaren</w:t>
      </w:r>
      <w:r w:rsidRPr="00933467">
        <w:rPr>
          <w:rFonts w:ascii="Times New Roman" w:hAnsi="Times New Roman" w:cs="Times New Roman"/>
          <w:sz w:val="24"/>
          <w:szCs w:val="24"/>
        </w:rPr>
        <w:t xml:space="preserve"> extra aandacht voor teambuilding aangezien we te maken hebben met twee locaties. De ambulante mensen werken zoveel mogelijk op twee locaties om de binding met het team, de leerlingen en de ouders te behouden.</w:t>
      </w:r>
    </w:p>
    <w:p w14:paraId="6E940E2C" w14:textId="6D7097B9" w:rsidR="00AF5F70" w:rsidRPr="00933467" w:rsidRDefault="00AF5F70" w:rsidP="00E6719A">
      <w:pPr>
        <w:pStyle w:val="Geenafstand"/>
        <w:rPr>
          <w:rFonts w:ascii="Times New Roman" w:hAnsi="Times New Roman" w:cs="Times New Roman"/>
          <w:sz w:val="24"/>
          <w:szCs w:val="24"/>
        </w:rPr>
      </w:pPr>
      <w:r w:rsidRPr="00933467">
        <w:rPr>
          <w:rFonts w:ascii="Times New Roman" w:hAnsi="Times New Roman" w:cs="Times New Roman"/>
          <w:sz w:val="24"/>
          <w:szCs w:val="24"/>
        </w:rPr>
        <w:t xml:space="preserve">De Bonte Vlinder zal de komende jaren inzetten op het aanstellen van onderwijsassistenten en </w:t>
      </w:r>
      <w:r w:rsidR="004C3817" w:rsidRPr="00933467">
        <w:rPr>
          <w:rFonts w:ascii="Times New Roman" w:hAnsi="Times New Roman" w:cs="Times New Roman"/>
          <w:sz w:val="24"/>
          <w:szCs w:val="24"/>
        </w:rPr>
        <w:t>leraar ondersteuners</w:t>
      </w:r>
      <w:r w:rsidRPr="00933467">
        <w:rPr>
          <w:rFonts w:ascii="Times New Roman" w:hAnsi="Times New Roman" w:cs="Times New Roman"/>
          <w:sz w:val="24"/>
          <w:szCs w:val="24"/>
        </w:rPr>
        <w:t xml:space="preserve">. Dit om de leerlingen nog meer onderwijs op maat </w:t>
      </w:r>
      <w:r w:rsidR="004C3817" w:rsidRPr="00933467">
        <w:rPr>
          <w:rFonts w:ascii="Times New Roman" w:hAnsi="Times New Roman" w:cs="Times New Roman"/>
          <w:sz w:val="24"/>
          <w:szCs w:val="24"/>
        </w:rPr>
        <w:t xml:space="preserve">aan </w:t>
      </w:r>
      <w:r w:rsidRPr="00933467">
        <w:rPr>
          <w:rFonts w:ascii="Times New Roman" w:hAnsi="Times New Roman" w:cs="Times New Roman"/>
          <w:sz w:val="24"/>
          <w:szCs w:val="24"/>
        </w:rPr>
        <w:t>te bied</w:t>
      </w:r>
      <w:r w:rsidR="004C3817" w:rsidRPr="00933467">
        <w:rPr>
          <w:rFonts w:ascii="Times New Roman" w:hAnsi="Times New Roman" w:cs="Times New Roman"/>
          <w:sz w:val="24"/>
          <w:szCs w:val="24"/>
        </w:rPr>
        <w:t>en en de werkdruk binnen</w:t>
      </w:r>
      <w:r w:rsidRPr="00933467">
        <w:rPr>
          <w:rFonts w:ascii="Times New Roman" w:hAnsi="Times New Roman" w:cs="Times New Roman"/>
          <w:sz w:val="24"/>
          <w:szCs w:val="24"/>
        </w:rPr>
        <w:t xml:space="preserve"> het team te verlagen.</w:t>
      </w:r>
    </w:p>
    <w:p w14:paraId="3F593C9C" w14:textId="77777777" w:rsidR="00933467" w:rsidRPr="00933467" w:rsidRDefault="00933467" w:rsidP="00933467">
      <w:pPr>
        <w:pStyle w:val="Geenafstand"/>
        <w:ind w:firstLine="708"/>
        <w:rPr>
          <w:rFonts w:ascii="Times New Roman" w:hAnsi="Times New Roman" w:cs="Times New Roman"/>
          <w:sz w:val="24"/>
          <w:szCs w:val="24"/>
        </w:rPr>
      </w:pPr>
    </w:p>
    <w:p w14:paraId="4D0413F2" w14:textId="77F2190D" w:rsidR="00933467" w:rsidRPr="00933467" w:rsidRDefault="004C3817" w:rsidP="00933467">
      <w:pPr>
        <w:pStyle w:val="Geenafstand"/>
        <w:ind w:firstLine="708"/>
        <w:rPr>
          <w:rFonts w:ascii="Times New Roman" w:hAnsi="Times New Roman" w:cs="Times New Roman"/>
          <w:sz w:val="24"/>
          <w:szCs w:val="24"/>
        </w:rPr>
      </w:pPr>
      <w:r w:rsidRPr="00933467">
        <w:rPr>
          <w:rFonts w:ascii="Times New Roman" w:hAnsi="Times New Roman" w:cs="Times New Roman"/>
          <w:sz w:val="24"/>
          <w:szCs w:val="24"/>
        </w:rPr>
        <w:t xml:space="preserve">Tijdens het werkdruk onderzoek zijn de volgende resultaten naar </w:t>
      </w:r>
      <w:r w:rsidR="00933467" w:rsidRPr="00933467">
        <w:rPr>
          <w:rFonts w:ascii="Times New Roman" w:hAnsi="Times New Roman" w:cs="Times New Roman"/>
          <w:sz w:val="24"/>
          <w:szCs w:val="24"/>
        </w:rPr>
        <w:t>voren gekomen:</w:t>
      </w:r>
      <w:r w:rsidRPr="00933467">
        <w:rPr>
          <w:rFonts w:ascii="Times New Roman" w:hAnsi="Times New Roman" w:cs="Times New Roman"/>
          <w:sz w:val="24"/>
          <w:szCs w:val="24"/>
        </w:rPr>
        <w:t xml:space="preserve"> </w:t>
      </w:r>
    </w:p>
    <w:p w14:paraId="1D137A10" w14:textId="77777777" w:rsidR="00933467" w:rsidRDefault="00933467" w:rsidP="00933467">
      <w:pPr>
        <w:pStyle w:val="Geenafstand"/>
        <w:ind w:firstLine="708"/>
        <w:rPr>
          <w:rFonts w:ascii="Times New Roman" w:hAnsi="Times New Roman" w:cs="Times New Roman"/>
          <w:color w:val="00B050"/>
          <w:sz w:val="24"/>
          <w:szCs w:val="24"/>
        </w:rPr>
      </w:pPr>
    </w:p>
    <w:p w14:paraId="2E7070E6" w14:textId="77777777" w:rsidR="00B74A6E" w:rsidRDefault="00B74A6E" w:rsidP="00933467">
      <w:pPr>
        <w:pStyle w:val="Geenafstand"/>
        <w:rPr>
          <w:rFonts w:ascii="Times New Roman" w:hAnsi="Times New Roman" w:cs="Times New Roman"/>
          <w:b/>
          <w:sz w:val="24"/>
          <w:szCs w:val="24"/>
        </w:rPr>
      </w:pPr>
    </w:p>
    <w:p w14:paraId="61BC8FCC" w14:textId="24BE2A7B" w:rsidR="00933467" w:rsidRDefault="00933467" w:rsidP="00933467">
      <w:pPr>
        <w:pStyle w:val="Geenafstand"/>
        <w:rPr>
          <w:rFonts w:ascii="Times New Roman" w:hAnsi="Times New Roman" w:cs="Times New Roman"/>
          <w:b/>
          <w:sz w:val="24"/>
          <w:szCs w:val="24"/>
        </w:rPr>
      </w:pPr>
      <w:r w:rsidRPr="00933467">
        <w:rPr>
          <w:rFonts w:ascii="Times New Roman" w:hAnsi="Times New Roman" w:cs="Times New Roman"/>
          <w:b/>
          <w:sz w:val="24"/>
          <w:szCs w:val="24"/>
        </w:rPr>
        <w:t>De belangrijkste energienemers</w:t>
      </w:r>
    </w:p>
    <w:p w14:paraId="791EB8B4" w14:textId="77777777" w:rsidR="00933467" w:rsidRPr="00933467" w:rsidRDefault="00933467" w:rsidP="00933467">
      <w:pPr>
        <w:pStyle w:val="Geenafstand"/>
        <w:rPr>
          <w:rFonts w:ascii="Times New Roman" w:hAnsi="Times New Roman" w:cs="Times New Roman"/>
          <w:b/>
          <w:color w:val="00B050"/>
          <w:sz w:val="24"/>
          <w:szCs w:val="24"/>
        </w:rPr>
      </w:pPr>
    </w:p>
    <w:tbl>
      <w:tblPr>
        <w:tblStyle w:val="Rastertabel2"/>
        <w:tblW w:w="9198" w:type="dxa"/>
        <w:tblLook w:val="04A0" w:firstRow="1" w:lastRow="0" w:firstColumn="1" w:lastColumn="0" w:noHBand="0" w:noVBand="1"/>
      </w:tblPr>
      <w:tblGrid>
        <w:gridCol w:w="9198"/>
      </w:tblGrid>
      <w:tr w:rsidR="00933467" w:rsidRPr="00831573" w14:paraId="514E23FF" w14:textId="77777777" w:rsidTr="00AD281E">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66FF99"/>
          </w:tcPr>
          <w:p w14:paraId="73E5C89D" w14:textId="720C1976" w:rsidR="00933467" w:rsidRPr="00933467" w:rsidRDefault="00933467" w:rsidP="00587931">
            <w:pPr>
              <w:pStyle w:val="xparagraph"/>
              <w:spacing w:before="0" w:beforeAutospacing="0" w:after="0" w:afterAutospacing="0"/>
              <w:textAlignment w:val="baseline"/>
              <w:rPr>
                <w:rStyle w:val="xnormaltextrun"/>
                <w:b w:val="0"/>
                <w:bdr w:val="none" w:sz="0" w:space="0" w:color="auto" w:frame="1"/>
              </w:rPr>
            </w:pPr>
            <w:r w:rsidRPr="00933467">
              <w:rPr>
                <w:b w:val="0"/>
              </w:rPr>
              <w:t>Hoeveelheid administratieve taken</w:t>
            </w:r>
          </w:p>
        </w:tc>
      </w:tr>
      <w:tr w:rsidR="00933467" w:rsidRPr="00831573" w14:paraId="4C723B44" w14:textId="77777777" w:rsidTr="0093346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FFFFFF" w:themeFill="background1"/>
          </w:tcPr>
          <w:p w14:paraId="375B810A" w14:textId="65DD59D7" w:rsidR="00933467" w:rsidRPr="00933467" w:rsidRDefault="00933467" w:rsidP="00587931">
            <w:pPr>
              <w:pStyle w:val="xparagraph"/>
              <w:spacing w:before="0" w:beforeAutospacing="0" w:after="0" w:afterAutospacing="0"/>
              <w:textAlignment w:val="baseline"/>
              <w:rPr>
                <w:rStyle w:val="xnormaltextrun"/>
                <w:b w:val="0"/>
                <w:bdr w:val="none" w:sz="0" w:space="0" w:color="auto" w:frame="1"/>
              </w:rPr>
            </w:pPr>
            <w:r>
              <w:rPr>
                <w:b w:val="0"/>
              </w:rPr>
              <w:t>T</w:t>
            </w:r>
            <w:r w:rsidRPr="00933467">
              <w:rPr>
                <w:b w:val="0"/>
              </w:rPr>
              <w:t>ijdsdruk/piekbelasting</w:t>
            </w:r>
          </w:p>
        </w:tc>
      </w:tr>
      <w:tr w:rsidR="00933467" w:rsidRPr="00831573" w14:paraId="73C5E0F0" w14:textId="77777777" w:rsidTr="00AD281E">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66FF99"/>
          </w:tcPr>
          <w:p w14:paraId="409A1FE1" w14:textId="561A4C8E" w:rsidR="00933467" w:rsidRPr="00933467" w:rsidRDefault="00933467" w:rsidP="00587931">
            <w:pPr>
              <w:pStyle w:val="xparagraph"/>
              <w:spacing w:before="0" w:beforeAutospacing="0" w:after="0" w:afterAutospacing="0"/>
              <w:textAlignment w:val="baseline"/>
              <w:rPr>
                <w:rStyle w:val="xnormaltextrun"/>
                <w:b w:val="0"/>
                <w:bdr w:val="none" w:sz="0" w:space="0" w:color="auto" w:frame="1"/>
              </w:rPr>
            </w:pPr>
            <w:r>
              <w:rPr>
                <w:b w:val="0"/>
              </w:rPr>
              <w:t>P</w:t>
            </w:r>
            <w:r w:rsidRPr="00933467">
              <w:rPr>
                <w:b w:val="0"/>
              </w:rPr>
              <w:t>ersoneelsbezetting</w:t>
            </w:r>
          </w:p>
        </w:tc>
      </w:tr>
    </w:tbl>
    <w:p w14:paraId="6E9CB4B9" w14:textId="6D2D0EEA" w:rsidR="00933467" w:rsidRDefault="00933467" w:rsidP="00933467">
      <w:pPr>
        <w:pStyle w:val="Geenafstand"/>
        <w:ind w:firstLine="708"/>
        <w:rPr>
          <w:rFonts w:ascii="Times New Roman" w:hAnsi="Times New Roman" w:cs="Times New Roman"/>
          <w:color w:val="00B050"/>
          <w:sz w:val="24"/>
          <w:szCs w:val="24"/>
        </w:rPr>
      </w:pPr>
    </w:p>
    <w:p w14:paraId="7E15AB56" w14:textId="77777777" w:rsidR="00933467" w:rsidRDefault="00933467" w:rsidP="00933467">
      <w:pPr>
        <w:pStyle w:val="Geenafstand"/>
        <w:rPr>
          <w:rFonts w:ascii="Times New Roman" w:hAnsi="Times New Roman" w:cs="Times New Roman"/>
          <w:color w:val="00B050"/>
          <w:sz w:val="24"/>
          <w:szCs w:val="24"/>
        </w:rPr>
      </w:pPr>
    </w:p>
    <w:p w14:paraId="43FFE992" w14:textId="0EC24D17" w:rsidR="00933467" w:rsidRDefault="00933467" w:rsidP="00933467">
      <w:pPr>
        <w:pStyle w:val="Geenafstand"/>
        <w:rPr>
          <w:rFonts w:ascii="Times New Roman" w:hAnsi="Times New Roman" w:cs="Times New Roman"/>
          <w:b/>
          <w:sz w:val="24"/>
          <w:szCs w:val="24"/>
        </w:rPr>
      </w:pPr>
      <w:r w:rsidRPr="00933467">
        <w:rPr>
          <w:rFonts w:ascii="Times New Roman" w:hAnsi="Times New Roman" w:cs="Times New Roman"/>
          <w:b/>
          <w:sz w:val="24"/>
          <w:szCs w:val="24"/>
        </w:rPr>
        <w:t>De belangrijkste energie</w:t>
      </w:r>
      <w:r>
        <w:rPr>
          <w:rFonts w:ascii="Times New Roman" w:hAnsi="Times New Roman" w:cs="Times New Roman"/>
          <w:b/>
          <w:sz w:val="24"/>
          <w:szCs w:val="24"/>
        </w:rPr>
        <w:t>gevers</w:t>
      </w:r>
    </w:p>
    <w:p w14:paraId="4BB05863" w14:textId="77777777" w:rsidR="00933467" w:rsidRPr="00933467" w:rsidRDefault="00933467" w:rsidP="00933467">
      <w:pPr>
        <w:pStyle w:val="Geenafstand"/>
        <w:rPr>
          <w:rFonts w:ascii="Times New Roman" w:hAnsi="Times New Roman" w:cs="Times New Roman"/>
          <w:b/>
          <w:color w:val="00B050"/>
          <w:sz w:val="24"/>
          <w:szCs w:val="24"/>
        </w:rPr>
      </w:pPr>
    </w:p>
    <w:tbl>
      <w:tblPr>
        <w:tblStyle w:val="Rastertabel2"/>
        <w:tblW w:w="9198" w:type="dxa"/>
        <w:tblLook w:val="04A0" w:firstRow="1" w:lastRow="0" w:firstColumn="1" w:lastColumn="0" w:noHBand="0" w:noVBand="1"/>
      </w:tblPr>
      <w:tblGrid>
        <w:gridCol w:w="9198"/>
      </w:tblGrid>
      <w:tr w:rsidR="00933467" w:rsidRPr="00831573" w14:paraId="54769477" w14:textId="77777777" w:rsidTr="00AD281E">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66FF99"/>
          </w:tcPr>
          <w:p w14:paraId="473B9958" w14:textId="1994572D" w:rsidR="00933467" w:rsidRPr="00DE7F79" w:rsidRDefault="00933467" w:rsidP="00587931">
            <w:pPr>
              <w:pStyle w:val="xparagraph"/>
              <w:spacing w:before="0" w:beforeAutospacing="0" w:after="0" w:afterAutospacing="0"/>
              <w:textAlignment w:val="baseline"/>
              <w:rPr>
                <w:rStyle w:val="xnormaltextrun"/>
                <w:b w:val="0"/>
                <w:bdr w:val="none" w:sz="0" w:space="0" w:color="auto" w:frame="1"/>
              </w:rPr>
            </w:pPr>
            <w:r w:rsidRPr="00DE7F79">
              <w:rPr>
                <w:b w:val="0"/>
              </w:rPr>
              <w:t>Betrokkenheid bij de leerlingen</w:t>
            </w:r>
          </w:p>
        </w:tc>
      </w:tr>
      <w:tr w:rsidR="00933467" w:rsidRPr="00831573" w14:paraId="4FB1FB7D" w14:textId="77777777" w:rsidTr="0058793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FFFFFF" w:themeFill="background1"/>
          </w:tcPr>
          <w:p w14:paraId="642A8EB7" w14:textId="0D6958A3" w:rsidR="00933467" w:rsidRPr="00DE7F79" w:rsidRDefault="00933467" w:rsidP="00587931">
            <w:pPr>
              <w:pStyle w:val="xparagraph"/>
              <w:spacing w:before="0" w:beforeAutospacing="0" w:after="0" w:afterAutospacing="0"/>
              <w:textAlignment w:val="baseline"/>
              <w:rPr>
                <w:rStyle w:val="xnormaltextrun"/>
                <w:b w:val="0"/>
                <w:bdr w:val="none" w:sz="0" w:space="0" w:color="auto" w:frame="1"/>
              </w:rPr>
            </w:pPr>
            <w:r w:rsidRPr="00DE7F79">
              <w:rPr>
                <w:b w:val="0"/>
              </w:rPr>
              <w:t>Waardering van de leerlingen</w:t>
            </w:r>
          </w:p>
        </w:tc>
      </w:tr>
      <w:tr w:rsidR="00933467" w:rsidRPr="00831573" w14:paraId="65BD25C5" w14:textId="77777777" w:rsidTr="00AD281E">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66FF99"/>
          </w:tcPr>
          <w:p w14:paraId="7A09D1A8" w14:textId="658A0CFB" w:rsidR="00933467" w:rsidRPr="00DE7F79" w:rsidRDefault="00933467" w:rsidP="00587931">
            <w:pPr>
              <w:pStyle w:val="xparagraph"/>
              <w:spacing w:before="0" w:beforeAutospacing="0" w:after="0" w:afterAutospacing="0"/>
              <w:textAlignment w:val="baseline"/>
              <w:rPr>
                <w:rStyle w:val="xnormaltextrun"/>
                <w:b w:val="0"/>
                <w:bdr w:val="none" w:sz="0" w:space="0" w:color="auto" w:frame="1"/>
              </w:rPr>
            </w:pPr>
            <w:r w:rsidRPr="00DE7F79">
              <w:rPr>
                <w:b w:val="0"/>
              </w:rPr>
              <w:t>Dat de resultaten zichtbaar zijn</w:t>
            </w:r>
          </w:p>
        </w:tc>
      </w:tr>
      <w:tr w:rsidR="00933467" w:rsidRPr="00831573" w14:paraId="1196132E" w14:textId="77777777" w:rsidTr="0093346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FFFFFF" w:themeFill="background1"/>
          </w:tcPr>
          <w:p w14:paraId="71D849DA" w14:textId="417D328F" w:rsidR="00933467" w:rsidRPr="00DE7F79" w:rsidRDefault="004379F3" w:rsidP="00587931">
            <w:pPr>
              <w:pStyle w:val="xparagraph"/>
              <w:spacing w:before="0" w:beforeAutospacing="0" w:after="0" w:afterAutospacing="0"/>
              <w:textAlignment w:val="baseline"/>
              <w:rPr>
                <w:b w:val="0"/>
              </w:rPr>
            </w:pPr>
            <w:r w:rsidRPr="00DE7F79">
              <w:rPr>
                <w:b w:val="0"/>
              </w:rPr>
              <w:t>A</w:t>
            </w:r>
            <w:r w:rsidR="00933467" w:rsidRPr="00DE7F79">
              <w:rPr>
                <w:b w:val="0"/>
              </w:rPr>
              <w:t>fwisseling in het werk</w:t>
            </w:r>
          </w:p>
        </w:tc>
      </w:tr>
      <w:tr w:rsidR="00933467" w:rsidRPr="00831573" w14:paraId="1D4CB1FE" w14:textId="77777777" w:rsidTr="00AD281E">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66FF99"/>
          </w:tcPr>
          <w:p w14:paraId="2BC0C4DA" w14:textId="69E5E3A6" w:rsidR="00933467" w:rsidRPr="00DE7F79" w:rsidRDefault="004379F3" w:rsidP="00587931">
            <w:pPr>
              <w:pStyle w:val="xparagraph"/>
              <w:spacing w:before="0" w:beforeAutospacing="0" w:after="0" w:afterAutospacing="0"/>
              <w:textAlignment w:val="baseline"/>
              <w:rPr>
                <w:b w:val="0"/>
              </w:rPr>
            </w:pPr>
            <w:r w:rsidRPr="00DE7F79">
              <w:rPr>
                <w:b w:val="0"/>
              </w:rPr>
              <w:t>C</w:t>
            </w:r>
            <w:r w:rsidR="00933467" w:rsidRPr="00DE7F79">
              <w:rPr>
                <w:b w:val="0"/>
              </w:rPr>
              <w:t>ollega’s</w:t>
            </w:r>
          </w:p>
        </w:tc>
      </w:tr>
      <w:tr w:rsidR="00933467" w:rsidRPr="00831573" w14:paraId="61A3A43D" w14:textId="77777777" w:rsidTr="0093346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FFFFFF" w:themeFill="background1"/>
          </w:tcPr>
          <w:p w14:paraId="006945B3" w14:textId="18766AA9" w:rsidR="00933467" w:rsidRPr="00DE7F79" w:rsidRDefault="004379F3" w:rsidP="00587931">
            <w:pPr>
              <w:pStyle w:val="xparagraph"/>
              <w:spacing w:before="0" w:beforeAutospacing="0" w:after="0" w:afterAutospacing="0"/>
              <w:textAlignment w:val="baseline"/>
              <w:rPr>
                <w:b w:val="0"/>
              </w:rPr>
            </w:pPr>
            <w:r w:rsidRPr="00DE7F79">
              <w:rPr>
                <w:b w:val="0"/>
              </w:rPr>
              <w:t>D</w:t>
            </w:r>
            <w:r w:rsidR="00933467" w:rsidRPr="00DE7F79">
              <w:rPr>
                <w:b w:val="0"/>
              </w:rPr>
              <w:t>oelgroep</w:t>
            </w:r>
          </w:p>
        </w:tc>
      </w:tr>
      <w:tr w:rsidR="00933467" w:rsidRPr="00831573" w14:paraId="38A7C62E" w14:textId="77777777" w:rsidTr="00AD281E">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00FF99"/>
              <w:bottom w:val="single" w:sz="8" w:space="0" w:color="00FF99"/>
            </w:tcBorders>
            <w:shd w:val="clear" w:color="auto" w:fill="66FF99"/>
          </w:tcPr>
          <w:p w14:paraId="14486718" w14:textId="3F982F8E" w:rsidR="00933467" w:rsidRPr="00DE7F79" w:rsidRDefault="004379F3" w:rsidP="00587931">
            <w:pPr>
              <w:pStyle w:val="xparagraph"/>
              <w:spacing w:before="0" w:beforeAutospacing="0" w:after="0" w:afterAutospacing="0"/>
              <w:textAlignment w:val="baseline"/>
              <w:rPr>
                <w:b w:val="0"/>
              </w:rPr>
            </w:pPr>
            <w:r w:rsidRPr="00DE7F79">
              <w:rPr>
                <w:b w:val="0"/>
              </w:rPr>
              <w:t>D</w:t>
            </w:r>
            <w:r w:rsidR="00933467" w:rsidRPr="00DE7F79">
              <w:rPr>
                <w:b w:val="0"/>
              </w:rPr>
              <w:t>e werksfeer</w:t>
            </w:r>
          </w:p>
        </w:tc>
      </w:tr>
    </w:tbl>
    <w:p w14:paraId="2F7C784D" w14:textId="77777777" w:rsidR="00933467" w:rsidRDefault="00933467" w:rsidP="00933467">
      <w:pPr>
        <w:pStyle w:val="Geenafstand"/>
        <w:rPr>
          <w:rFonts w:ascii="Times New Roman" w:hAnsi="Times New Roman" w:cs="Times New Roman"/>
          <w:color w:val="00B050"/>
          <w:sz w:val="24"/>
          <w:szCs w:val="24"/>
        </w:rPr>
      </w:pPr>
    </w:p>
    <w:p w14:paraId="1DF134B7" w14:textId="789390C8" w:rsidR="004C3817" w:rsidRPr="00A9556B" w:rsidRDefault="004C3817" w:rsidP="00A9556B">
      <w:pPr>
        <w:pStyle w:val="Geenafstand"/>
        <w:ind w:firstLine="708"/>
        <w:rPr>
          <w:rFonts w:ascii="Times New Roman" w:hAnsi="Times New Roman" w:cs="Times New Roman"/>
          <w:sz w:val="24"/>
          <w:szCs w:val="24"/>
        </w:rPr>
      </w:pPr>
      <w:r w:rsidRPr="00A9556B">
        <w:rPr>
          <w:rFonts w:ascii="Times New Roman" w:hAnsi="Times New Roman" w:cs="Times New Roman"/>
          <w:sz w:val="24"/>
          <w:szCs w:val="24"/>
        </w:rPr>
        <w:t xml:space="preserve">De uitkomst van </w:t>
      </w:r>
      <w:r w:rsidR="00672609" w:rsidRPr="00A9556B">
        <w:rPr>
          <w:rFonts w:ascii="Times New Roman" w:hAnsi="Times New Roman" w:cs="Times New Roman"/>
          <w:sz w:val="24"/>
          <w:szCs w:val="24"/>
        </w:rPr>
        <w:t>h</w:t>
      </w:r>
      <w:r w:rsidRPr="00A9556B">
        <w:rPr>
          <w:rFonts w:ascii="Times New Roman" w:hAnsi="Times New Roman" w:cs="Times New Roman"/>
          <w:sz w:val="24"/>
          <w:szCs w:val="24"/>
        </w:rPr>
        <w:t xml:space="preserve">et onderzoek was heel positief. Het is van belang met het vooruitzicht op het leraren </w:t>
      </w:r>
      <w:r w:rsidR="00A9556B" w:rsidRPr="00A9556B">
        <w:rPr>
          <w:rFonts w:ascii="Times New Roman" w:hAnsi="Times New Roman" w:cs="Times New Roman"/>
          <w:sz w:val="24"/>
          <w:szCs w:val="24"/>
        </w:rPr>
        <w:t>te</w:t>
      </w:r>
      <w:r w:rsidR="00292BB9" w:rsidRPr="00A9556B">
        <w:rPr>
          <w:rFonts w:ascii="Times New Roman" w:hAnsi="Times New Roman" w:cs="Times New Roman"/>
          <w:sz w:val="24"/>
          <w:szCs w:val="24"/>
        </w:rPr>
        <w:t>kort</w:t>
      </w:r>
      <w:r w:rsidRPr="00A9556B">
        <w:rPr>
          <w:rFonts w:ascii="Times New Roman" w:hAnsi="Times New Roman" w:cs="Times New Roman"/>
          <w:sz w:val="24"/>
          <w:szCs w:val="24"/>
        </w:rPr>
        <w:t xml:space="preserve"> de werkdruk niet verder op te laten lopen. Samen met het team moet er gekeken worden naar oplossingen die binnen de school genomen kunnen worden om de werkdruk te verlagen. Dit staat verder beschreven in het werkverdelingsplan.</w:t>
      </w:r>
    </w:p>
    <w:p w14:paraId="25BF4DC4" w14:textId="794BB8F9" w:rsidR="00C245FA" w:rsidRPr="008535FE" w:rsidRDefault="00C245FA" w:rsidP="00E6719A">
      <w:pPr>
        <w:pStyle w:val="Geenafstand"/>
        <w:rPr>
          <w:rFonts w:ascii="Times New Roman" w:hAnsi="Times New Roman" w:cs="Times New Roman"/>
          <w:color w:val="00B050"/>
          <w:sz w:val="24"/>
          <w:szCs w:val="24"/>
        </w:rPr>
      </w:pPr>
    </w:p>
    <w:p w14:paraId="324798E2" w14:textId="77777777" w:rsidR="004C3817" w:rsidRPr="008535FE" w:rsidRDefault="004C3817" w:rsidP="00E6719A">
      <w:pPr>
        <w:pStyle w:val="Geenafstand"/>
        <w:rPr>
          <w:rFonts w:ascii="Times New Roman" w:hAnsi="Times New Roman" w:cs="Times New Roman"/>
          <w:color w:val="00B050"/>
          <w:sz w:val="24"/>
          <w:szCs w:val="24"/>
        </w:rPr>
      </w:pPr>
    </w:p>
    <w:p w14:paraId="0E1790FD" w14:textId="77777777" w:rsidR="007F7127" w:rsidRDefault="007F7127">
      <w:pPr>
        <w:rPr>
          <w:rFonts w:ascii="Times New Roman" w:eastAsiaTheme="majorEastAsia" w:hAnsi="Times New Roman" w:cs="Times New Roman"/>
          <w:color w:val="2E74B5" w:themeColor="accent1" w:themeShade="BF"/>
          <w:sz w:val="24"/>
          <w:szCs w:val="24"/>
        </w:rPr>
      </w:pPr>
      <w:r>
        <w:rPr>
          <w:rFonts w:ascii="Times New Roman" w:hAnsi="Times New Roman" w:cs="Times New Roman"/>
          <w:sz w:val="24"/>
          <w:szCs w:val="24"/>
        </w:rPr>
        <w:br w:type="page"/>
      </w:r>
    </w:p>
    <w:p w14:paraId="3B8D9C97" w14:textId="784870AD" w:rsidR="00121654" w:rsidRPr="003B5E18" w:rsidRDefault="00380C2A" w:rsidP="006402FE">
      <w:pPr>
        <w:pStyle w:val="Kop1"/>
        <w:rPr>
          <w:rFonts w:ascii="Times New Roman" w:hAnsi="Times New Roman" w:cs="Times New Roman"/>
          <w:color w:val="7030A0"/>
          <w:sz w:val="24"/>
          <w:szCs w:val="24"/>
        </w:rPr>
      </w:pPr>
      <w:bookmarkStart w:id="16" w:name="_Toc12007698"/>
      <w:r w:rsidRPr="003B5E18">
        <w:rPr>
          <w:rFonts w:ascii="Times New Roman" w:hAnsi="Times New Roman" w:cs="Times New Roman"/>
          <w:color w:val="7030A0"/>
          <w:sz w:val="24"/>
          <w:szCs w:val="24"/>
        </w:rPr>
        <w:t>PARTNERS VAN DE SCHOOL</w:t>
      </w:r>
      <w:bookmarkEnd w:id="16"/>
    </w:p>
    <w:p w14:paraId="460B136F" w14:textId="4049013A" w:rsidR="005C1BED" w:rsidRPr="00A9556B" w:rsidRDefault="005C1BED" w:rsidP="005C1BED">
      <w:pPr>
        <w:spacing w:after="0"/>
        <w:rPr>
          <w:rFonts w:ascii="Times New Roman" w:hAnsi="Times New Roman" w:cs="Times New Roman"/>
          <w:i/>
          <w:color w:val="9900CC"/>
          <w:sz w:val="24"/>
          <w:szCs w:val="24"/>
        </w:rPr>
      </w:pPr>
      <w:r w:rsidRPr="00A9556B">
        <w:rPr>
          <w:rFonts w:ascii="Times New Roman" w:hAnsi="Times New Roman" w:cs="Times New Roman"/>
          <w:i/>
          <w:color w:val="9900CC"/>
          <w:sz w:val="24"/>
          <w:szCs w:val="24"/>
        </w:rPr>
        <w:t xml:space="preserve"> </w:t>
      </w:r>
    </w:p>
    <w:p w14:paraId="3DA1D130" w14:textId="58FD0BFA" w:rsidR="00EA5944" w:rsidRPr="00A9556B" w:rsidRDefault="00EA5944" w:rsidP="00A9556B">
      <w:pPr>
        <w:autoSpaceDE w:val="0"/>
        <w:autoSpaceDN w:val="0"/>
        <w:adjustRightInd w:val="0"/>
        <w:spacing w:after="0" w:line="240" w:lineRule="auto"/>
        <w:ind w:firstLine="708"/>
        <w:rPr>
          <w:rFonts w:ascii="Times New Roman" w:hAnsi="Times New Roman" w:cs="Times New Roman"/>
          <w:sz w:val="24"/>
          <w:szCs w:val="24"/>
        </w:rPr>
      </w:pPr>
      <w:r w:rsidRPr="00A9556B">
        <w:rPr>
          <w:rFonts w:ascii="Times New Roman" w:hAnsi="Times New Roman" w:cs="Times New Roman"/>
          <w:sz w:val="24"/>
          <w:szCs w:val="24"/>
        </w:rPr>
        <w:t>De Bonte Vl</w:t>
      </w:r>
      <w:r w:rsidR="00B34F69" w:rsidRPr="00A9556B">
        <w:rPr>
          <w:rFonts w:ascii="Times New Roman" w:hAnsi="Times New Roman" w:cs="Times New Roman"/>
          <w:sz w:val="24"/>
          <w:szCs w:val="24"/>
        </w:rPr>
        <w:t>inder heeft een wijkfunctie binnen</w:t>
      </w:r>
      <w:r w:rsidRPr="00A9556B">
        <w:rPr>
          <w:rFonts w:ascii="Times New Roman" w:hAnsi="Times New Roman" w:cs="Times New Roman"/>
          <w:sz w:val="24"/>
          <w:szCs w:val="24"/>
        </w:rPr>
        <w:t xml:space="preserve"> het stadsdeel Segbroek. De ambulant begeleiders werken veel samen met de scholen uit het</w:t>
      </w:r>
      <w:r w:rsidR="00672609" w:rsidRPr="00A9556B">
        <w:rPr>
          <w:rFonts w:ascii="Times New Roman" w:hAnsi="Times New Roman" w:cs="Times New Roman"/>
          <w:sz w:val="24"/>
          <w:szCs w:val="24"/>
        </w:rPr>
        <w:t xml:space="preserve"> stadsdeel Segbroek. De begelei</w:t>
      </w:r>
      <w:r w:rsidRPr="00A9556B">
        <w:rPr>
          <w:rFonts w:ascii="Times New Roman" w:hAnsi="Times New Roman" w:cs="Times New Roman"/>
          <w:sz w:val="24"/>
          <w:szCs w:val="24"/>
        </w:rPr>
        <w:t xml:space="preserve">ding gaat zich nu ook langzaam </w:t>
      </w:r>
      <w:r w:rsidR="00051E59" w:rsidRPr="00A9556B">
        <w:rPr>
          <w:rFonts w:ascii="Times New Roman" w:hAnsi="Times New Roman" w:cs="Times New Roman"/>
          <w:sz w:val="24"/>
          <w:szCs w:val="24"/>
        </w:rPr>
        <w:t>verder uitbreiden naar andere delen van</w:t>
      </w:r>
      <w:r w:rsidRPr="00A9556B">
        <w:rPr>
          <w:rFonts w:ascii="Times New Roman" w:hAnsi="Times New Roman" w:cs="Times New Roman"/>
          <w:sz w:val="24"/>
          <w:szCs w:val="24"/>
        </w:rPr>
        <w:t xml:space="preserve"> de stad. Dit komt door de vele contacten die de ambulant begeleiders hebben met de scholen </w:t>
      </w:r>
      <w:r w:rsidR="00A9556B" w:rsidRPr="00A9556B">
        <w:rPr>
          <w:rFonts w:ascii="Times New Roman" w:hAnsi="Times New Roman" w:cs="Times New Roman"/>
          <w:sz w:val="24"/>
          <w:szCs w:val="24"/>
        </w:rPr>
        <w:t>in verband met</w:t>
      </w:r>
      <w:r w:rsidRPr="00A9556B">
        <w:rPr>
          <w:rFonts w:ascii="Times New Roman" w:hAnsi="Times New Roman" w:cs="Times New Roman"/>
          <w:sz w:val="24"/>
          <w:szCs w:val="24"/>
        </w:rPr>
        <w:t xml:space="preserve"> de aanvraag TLV. Daarnaast voeren de ambulant begeleiders veel individuele arrangementen uit.</w:t>
      </w:r>
    </w:p>
    <w:p w14:paraId="46531862" w14:textId="77777777" w:rsidR="00A9556B" w:rsidRPr="00A9556B" w:rsidRDefault="00A9556B" w:rsidP="00A9556B">
      <w:pPr>
        <w:autoSpaceDE w:val="0"/>
        <w:autoSpaceDN w:val="0"/>
        <w:adjustRightInd w:val="0"/>
        <w:spacing w:after="0" w:line="240" w:lineRule="auto"/>
        <w:ind w:firstLine="708"/>
        <w:rPr>
          <w:rFonts w:ascii="Times New Roman" w:hAnsi="Times New Roman" w:cs="Times New Roman"/>
          <w:sz w:val="24"/>
          <w:szCs w:val="24"/>
        </w:rPr>
      </w:pPr>
    </w:p>
    <w:p w14:paraId="141DEB9B" w14:textId="6A75DAAD" w:rsidR="00EA5944" w:rsidRPr="00A9556B" w:rsidRDefault="00EA5944" w:rsidP="00A9556B">
      <w:pPr>
        <w:autoSpaceDE w:val="0"/>
        <w:autoSpaceDN w:val="0"/>
        <w:adjustRightInd w:val="0"/>
        <w:spacing w:after="0" w:line="240" w:lineRule="auto"/>
        <w:ind w:firstLine="708"/>
        <w:rPr>
          <w:rFonts w:ascii="Times New Roman" w:hAnsi="Times New Roman" w:cs="Times New Roman"/>
          <w:sz w:val="24"/>
          <w:szCs w:val="24"/>
        </w:rPr>
      </w:pPr>
      <w:r w:rsidRPr="00A9556B">
        <w:rPr>
          <w:rFonts w:ascii="Times New Roman" w:hAnsi="Times New Roman" w:cs="Times New Roman"/>
          <w:sz w:val="24"/>
          <w:szCs w:val="24"/>
        </w:rPr>
        <w:t xml:space="preserve">De Bonte Vlinder vindt ouderbetrokkenheid al </w:t>
      </w:r>
      <w:r w:rsidR="008D2DB4" w:rsidRPr="00A9556B">
        <w:rPr>
          <w:rFonts w:ascii="Times New Roman" w:hAnsi="Times New Roman" w:cs="Times New Roman"/>
          <w:sz w:val="24"/>
          <w:szCs w:val="24"/>
        </w:rPr>
        <w:t>jarenlang</w:t>
      </w:r>
      <w:r w:rsidRPr="00A9556B">
        <w:rPr>
          <w:rFonts w:ascii="Times New Roman" w:hAnsi="Times New Roman" w:cs="Times New Roman"/>
          <w:sz w:val="24"/>
          <w:szCs w:val="24"/>
        </w:rPr>
        <w:t xml:space="preserve"> heel belangrijk. Ouders worden gezien als deskundige. Er is sprake van een intensieve samenwerking.</w:t>
      </w:r>
    </w:p>
    <w:p w14:paraId="0BBA9067" w14:textId="77777777" w:rsidR="00A9556B" w:rsidRPr="00A9556B" w:rsidRDefault="00A9556B" w:rsidP="008F0E1C">
      <w:pPr>
        <w:autoSpaceDE w:val="0"/>
        <w:autoSpaceDN w:val="0"/>
        <w:adjustRightInd w:val="0"/>
        <w:spacing w:after="0" w:line="240" w:lineRule="auto"/>
        <w:rPr>
          <w:rFonts w:ascii="Times New Roman" w:hAnsi="Times New Roman" w:cs="Times New Roman"/>
          <w:sz w:val="24"/>
          <w:szCs w:val="24"/>
        </w:rPr>
      </w:pPr>
    </w:p>
    <w:p w14:paraId="7CC7F820" w14:textId="77777777" w:rsidR="00A9556B" w:rsidRPr="00A9556B" w:rsidRDefault="00EA5944" w:rsidP="00A9556B">
      <w:pPr>
        <w:autoSpaceDE w:val="0"/>
        <w:autoSpaceDN w:val="0"/>
        <w:adjustRightInd w:val="0"/>
        <w:spacing w:after="0" w:line="240" w:lineRule="auto"/>
        <w:ind w:firstLine="708"/>
        <w:rPr>
          <w:rFonts w:ascii="Times New Roman" w:hAnsi="Times New Roman" w:cs="Times New Roman"/>
          <w:sz w:val="24"/>
          <w:szCs w:val="24"/>
        </w:rPr>
      </w:pPr>
      <w:r w:rsidRPr="00A9556B">
        <w:rPr>
          <w:rFonts w:ascii="Times New Roman" w:hAnsi="Times New Roman" w:cs="Times New Roman"/>
          <w:sz w:val="24"/>
          <w:szCs w:val="24"/>
        </w:rPr>
        <w:t>De Bonte Vlinder heeft te maken met leerlingen met speciale onderwijsbehoeftes. Naast de speciale zorg die de school kan bieden hebben leerlingen</w:t>
      </w:r>
      <w:r w:rsidR="00A9556B" w:rsidRPr="00A9556B">
        <w:rPr>
          <w:rFonts w:ascii="Times New Roman" w:hAnsi="Times New Roman" w:cs="Times New Roman"/>
          <w:sz w:val="24"/>
          <w:szCs w:val="24"/>
        </w:rPr>
        <w:t xml:space="preserve"> en</w:t>
      </w:r>
      <w:r w:rsidRPr="00A9556B">
        <w:rPr>
          <w:rFonts w:ascii="Times New Roman" w:hAnsi="Times New Roman" w:cs="Times New Roman"/>
          <w:sz w:val="24"/>
          <w:szCs w:val="24"/>
        </w:rPr>
        <w:t xml:space="preserve"> ouders vaak gespecialiseerde hulp nodig. Deze hulp wordt bij verschillende hulpinstellingen binnen Den Haag aangevraagd. De Bonte Vlinder zorgt altijd voor een goede samenwerking tussen ouders, school en hulpverlening.</w:t>
      </w:r>
      <w:r w:rsidR="00B34F69" w:rsidRPr="00A9556B">
        <w:rPr>
          <w:rFonts w:ascii="Times New Roman" w:hAnsi="Times New Roman" w:cs="Times New Roman"/>
          <w:sz w:val="24"/>
          <w:szCs w:val="24"/>
        </w:rPr>
        <w:t xml:space="preserve"> </w:t>
      </w:r>
    </w:p>
    <w:p w14:paraId="0F484AE4" w14:textId="77777777" w:rsidR="00A9556B" w:rsidRPr="00A9556B" w:rsidRDefault="00A9556B" w:rsidP="00A9556B">
      <w:pPr>
        <w:autoSpaceDE w:val="0"/>
        <w:autoSpaceDN w:val="0"/>
        <w:adjustRightInd w:val="0"/>
        <w:spacing w:after="0" w:line="240" w:lineRule="auto"/>
        <w:ind w:firstLine="708"/>
        <w:rPr>
          <w:rFonts w:ascii="Times New Roman" w:hAnsi="Times New Roman" w:cs="Times New Roman"/>
          <w:sz w:val="24"/>
          <w:szCs w:val="24"/>
        </w:rPr>
      </w:pPr>
    </w:p>
    <w:p w14:paraId="007D09B8" w14:textId="07B03E07" w:rsidR="00EA5944" w:rsidRPr="00A9556B" w:rsidRDefault="00B34F69" w:rsidP="00A9556B">
      <w:pPr>
        <w:autoSpaceDE w:val="0"/>
        <w:autoSpaceDN w:val="0"/>
        <w:adjustRightInd w:val="0"/>
        <w:spacing w:after="0" w:line="240" w:lineRule="auto"/>
        <w:ind w:firstLine="708"/>
        <w:rPr>
          <w:rFonts w:ascii="Times New Roman" w:hAnsi="Times New Roman" w:cs="Times New Roman"/>
          <w:sz w:val="24"/>
          <w:szCs w:val="24"/>
        </w:rPr>
      </w:pPr>
      <w:r w:rsidRPr="00A9556B">
        <w:rPr>
          <w:rFonts w:ascii="Times New Roman" w:hAnsi="Times New Roman" w:cs="Times New Roman"/>
          <w:sz w:val="24"/>
          <w:szCs w:val="24"/>
        </w:rPr>
        <w:t>De Bonte Vlinder werkt met verschillende naschoolse partijen samen. De school zorgt altijd voor een goede samenwerking om te zorgen voor een doorgaande lijn.</w:t>
      </w:r>
    </w:p>
    <w:p w14:paraId="38AC3D8E" w14:textId="1B2A4DA4" w:rsidR="00EA5944" w:rsidRDefault="00051E59" w:rsidP="008F0E1C">
      <w:pPr>
        <w:autoSpaceDE w:val="0"/>
        <w:autoSpaceDN w:val="0"/>
        <w:adjustRightInd w:val="0"/>
        <w:spacing w:after="0" w:line="240" w:lineRule="auto"/>
        <w:rPr>
          <w:rFonts w:ascii="Times New Roman" w:hAnsi="Times New Roman" w:cs="Times New Roman"/>
          <w:sz w:val="24"/>
          <w:szCs w:val="24"/>
        </w:rPr>
      </w:pPr>
      <w:r w:rsidRPr="00A9556B">
        <w:rPr>
          <w:rFonts w:ascii="Times New Roman" w:hAnsi="Times New Roman" w:cs="Times New Roman"/>
          <w:sz w:val="24"/>
          <w:szCs w:val="24"/>
        </w:rPr>
        <w:t xml:space="preserve">De school heeft de eerste contacten gelegd met </w:t>
      </w:r>
      <w:r w:rsidR="00EA5944" w:rsidRPr="00A9556B">
        <w:rPr>
          <w:rFonts w:ascii="Times New Roman" w:hAnsi="Times New Roman" w:cs="Times New Roman"/>
          <w:sz w:val="24"/>
          <w:szCs w:val="24"/>
        </w:rPr>
        <w:t>Jongleren</w:t>
      </w:r>
      <w:r w:rsidRPr="00A9556B">
        <w:rPr>
          <w:rFonts w:ascii="Times New Roman" w:hAnsi="Times New Roman" w:cs="Times New Roman"/>
          <w:sz w:val="24"/>
          <w:szCs w:val="24"/>
        </w:rPr>
        <w:t xml:space="preserve"> VVE</w:t>
      </w:r>
      <w:r w:rsidR="00EA5944" w:rsidRPr="00A9556B">
        <w:rPr>
          <w:rFonts w:ascii="Times New Roman" w:hAnsi="Times New Roman" w:cs="Times New Roman"/>
          <w:sz w:val="24"/>
          <w:szCs w:val="24"/>
        </w:rPr>
        <w:t>. De school en Jongleren</w:t>
      </w:r>
      <w:r w:rsidRPr="00A9556B">
        <w:rPr>
          <w:rFonts w:ascii="Times New Roman" w:hAnsi="Times New Roman" w:cs="Times New Roman"/>
          <w:sz w:val="24"/>
          <w:szCs w:val="24"/>
        </w:rPr>
        <w:t xml:space="preserve"> VVE</w:t>
      </w:r>
      <w:r w:rsidR="00EA5944" w:rsidRPr="00A9556B">
        <w:rPr>
          <w:rFonts w:ascii="Times New Roman" w:hAnsi="Times New Roman" w:cs="Times New Roman"/>
          <w:sz w:val="24"/>
          <w:szCs w:val="24"/>
        </w:rPr>
        <w:t xml:space="preserve"> zijn voornemens om gebruik te maken van elkaars expertise om samen te komen tot een “Peuterplus”</w:t>
      </w:r>
      <w:r w:rsidR="00B34F69" w:rsidRPr="00A9556B">
        <w:rPr>
          <w:rFonts w:ascii="Times New Roman" w:hAnsi="Times New Roman" w:cs="Times New Roman"/>
          <w:sz w:val="24"/>
          <w:szCs w:val="24"/>
        </w:rPr>
        <w:t xml:space="preserve"> </w:t>
      </w:r>
      <w:r w:rsidR="00EA5944" w:rsidRPr="00A9556B">
        <w:rPr>
          <w:rFonts w:ascii="Times New Roman" w:hAnsi="Times New Roman" w:cs="Times New Roman"/>
          <w:sz w:val="24"/>
          <w:szCs w:val="24"/>
        </w:rPr>
        <w:t>groep.</w:t>
      </w:r>
    </w:p>
    <w:p w14:paraId="40F1514A" w14:textId="15E66F6B" w:rsidR="00A649C3" w:rsidRDefault="00A649C3" w:rsidP="008F0E1C">
      <w:pPr>
        <w:autoSpaceDE w:val="0"/>
        <w:autoSpaceDN w:val="0"/>
        <w:adjustRightInd w:val="0"/>
        <w:spacing w:after="0" w:line="240" w:lineRule="auto"/>
        <w:rPr>
          <w:rFonts w:ascii="Times New Roman" w:hAnsi="Times New Roman" w:cs="Times New Roman"/>
          <w:sz w:val="24"/>
          <w:szCs w:val="24"/>
        </w:rPr>
      </w:pPr>
    </w:p>
    <w:p w14:paraId="444D0FB9" w14:textId="050AF1CF" w:rsidR="00A649C3" w:rsidRPr="003B5E18" w:rsidRDefault="00A649C3" w:rsidP="008F0E1C">
      <w:pPr>
        <w:autoSpaceDE w:val="0"/>
        <w:autoSpaceDN w:val="0"/>
        <w:adjustRightInd w:val="0"/>
        <w:spacing w:after="0" w:line="240" w:lineRule="auto"/>
        <w:rPr>
          <w:rFonts w:ascii="Times New Roman" w:hAnsi="Times New Roman" w:cs="Times New Roman"/>
          <w:b/>
          <w:sz w:val="24"/>
          <w:szCs w:val="24"/>
        </w:rPr>
      </w:pPr>
      <w:r w:rsidRPr="003B5E18">
        <w:rPr>
          <w:rFonts w:ascii="Times New Roman" w:hAnsi="Times New Roman" w:cs="Times New Roman"/>
          <w:b/>
          <w:sz w:val="24"/>
          <w:szCs w:val="24"/>
        </w:rPr>
        <w:t>Onze successen</w:t>
      </w:r>
    </w:p>
    <w:p w14:paraId="37C8C20D" w14:textId="775AEA69" w:rsidR="00EA5944" w:rsidRPr="008535FE" w:rsidRDefault="00EA5944" w:rsidP="008F0E1C">
      <w:pPr>
        <w:autoSpaceDE w:val="0"/>
        <w:autoSpaceDN w:val="0"/>
        <w:adjustRightInd w:val="0"/>
        <w:spacing w:after="0" w:line="240" w:lineRule="auto"/>
        <w:rPr>
          <w:rFonts w:ascii="Times New Roman" w:hAnsi="Times New Roman" w:cs="Times New Roman"/>
          <w:color w:val="000000"/>
          <w:sz w:val="24"/>
          <w:szCs w:val="24"/>
        </w:rPr>
      </w:pPr>
    </w:p>
    <w:tbl>
      <w:tblPr>
        <w:tblStyle w:val="Rastertabel2"/>
        <w:tblW w:w="9198" w:type="dxa"/>
        <w:tblLook w:val="04A0" w:firstRow="1" w:lastRow="0" w:firstColumn="1" w:lastColumn="0" w:noHBand="0" w:noVBand="1"/>
      </w:tblPr>
      <w:tblGrid>
        <w:gridCol w:w="9198"/>
      </w:tblGrid>
      <w:tr w:rsidR="001524F7" w:rsidRPr="00831573" w14:paraId="7C28B23C" w14:textId="77777777" w:rsidTr="00AA00B3">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7030A0"/>
              <w:bottom w:val="single" w:sz="8" w:space="0" w:color="7030A0"/>
            </w:tcBorders>
          </w:tcPr>
          <w:p w14:paraId="55916708" w14:textId="77777777" w:rsidR="003B5E18" w:rsidRPr="00B74A6E" w:rsidRDefault="003B5E18" w:rsidP="003B5E18">
            <w:pPr>
              <w:pStyle w:val="Geenafstand"/>
              <w:rPr>
                <w:rFonts w:ascii="Times New Roman" w:hAnsi="Times New Roman" w:cs="Times New Roman"/>
                <w:b w:val="0"/>
                <w:sz w:val="24"/>
                <w:szCs w:val="24"/>
              </w:rPr>
            </w:pPr>
            <w:r w:rsidRPr="00B74A6E">
              <w:rPr>
                <w:rFonts w:ascii="Times New Roman" w:hAnsi="Times New Roman" w:cs="Times New Roman"/>
                <w:b w:val="0"/>
                <w:sz w:val="24"/>
                <w:szCs w:val="24"/>
              </w:rPr>
              <w:t>Vanuit ons vorige schoolplan waren dit onze successen</w:t>
            </w:r>
          </w:p>
          <w:p w14:paraId="728890D2" w14:textId="3B19C78B" w:rsidR="001524F7" w:rsidRPr="00B74A6E" w:rsidRDefault="001524F7" w:rsidP="001524F7">
            <w:pPr>
              <w:pStyle w:val="xparagraph"/>
              <w:spacing w:before="0" w:beforeAutospacing="0" w:after="0" w:afterAutospacing="0"/>
              <w:textAlignment w:val="baseline"/>
              <w:rPr>
                <w:rStyle w:val="xnormaltextrun"/>
                <w:b w:val="0"/>
                <w:bdr w:val="none" w:sz="0" w:space="0" w:color="auto" w:frame="1"/>
              </w:rPr>
            </w:pPr>
          </w:p>
        </w:tc>
      </w:tr>
      <w:tr w:rsidR="001524F7" w:rsidRPr="00831573" w14:paraId="0A35E419" w14:textId="77777777" w:rsidTr="003B5E1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7030A0"/>
              <w:bottom w:val="single" w:sz="8" w:space="0" w:color="7030A0"/>
            </w:tcBorders>
            <w:shd w:val="clear" w:color="auto" w:fill="FFFFFF" w:themeFill="background1"/>
          </w:tcPr>
          <w:p w14:paraId="310B4F6B" w14:textId="77777777" w:rsidR="003B5E18" w:rsidRPr="00B74A6E" w:rsidRDefault="003B5E18" w:rsidP="003B5E18">
            <w:pPr>
              <w:pStyle w:val="Geenafstand"/>
              <w:rPr>
                <w:rFonts w:ascii="Times New Roman" w:hAnsi="Times New Roman" w:cs="Times New Roman"/>
                <w:b w:val="0"/>
                <w:sz w:val="24"/>
                <w:szCs w:val="24"/>
              </w:rPr>
            </w:pPr>
            <w:r w:rsidRPr="00B74A6E">
              <w:rPr>
                <w:rFonts w:ascii="Times New Roman" w:hAnsi="Times New Roman" w:cs="Times New Roman"/>
                <w:b w:val="0"/>
                <w:sz w:val="24"/>
                <w:szCs w:val="24"/>
              </w:rPr>
              <w:t>De ouders zijn betrokken bij onze school</w:t>
            </w:r>
          </w:p>
          <w:p w14:paraId="404AA201" w14:textId="6708E9E6" w:rsidR="001524F7" w:rsidRPr="00B74A6E" w:rsidRDefault="001524F7" w:rsidP="001524F7">
            <w:pPr>
              <w:pStyle w:val="xparagraph"/>
              <w:spacing w:before="0" w:beforeAutospacing="0" w:after="0" w:afterAutospacing="0"/>
              <w:textAlignment w:val="baseline"/>
              <w:rPr>
                <w:rStyle w:val="xnormaltextrun"/>
                <w:b w:val="0"/>
                <w:bdr w:val="none" w:sz="0" w:space="0" w:color="auto" w:frame="1"/>
              </w:rPr>
            </w:pPr>
          </w:p>
        </w:tc>
      </w:tr>
      <w:tr w:rsidR="001524F7" w:rsidRPr="00831573" w14:paraId="494FDD45" w14:textId="77777777" w:rsidTr="00AA00B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7030A0"/>
              <w:bottom w:val="single" w:sz="8" w:space="0" w:color="7030A0"/>
            </w:tcBorders>
            <w:shd w:val="clear" w:color="auto" w:fill="FFFFFF" w:themeFill="background1"/>
          </w:tcPr>
          <w:p w14:paraId="71CEAA52" w14:textId="77777777" w:rsidR="003B5E18" w:rsidRPr="00B74A6E" w:rsidRDefault="003B5E18" w:rsidP="003B5E18">
            <w:pPr>
              <w:pStyle w:val="Geenafstand"/>
              <w:rPr>
                <w:rFonts w:ascii="Times New Roman" w:hAnsi="Times New Roman" w:cs="Times New Roman"/>
                <w:b w:val="0"/>
                <w:sz w:val="24"/>
                <w:szCs w:val="24"/>
              </w:rPr>
            </w:pPr>
            <w:r w:rsidRPr="00B74A6E">
              <w:rPr>
                <w:rFonts w:ascii="Times New Roman" w:hAnsi="Times New Roman" w:cs="Times New Roman"/>
                <w:b w:val="0"/>
                <w:sz w:val="24"/>
                <w:szCs w:val="24"/>
              </w:rPr>
              <w:t>Onze ambulante dienst is gegroeid en biedt nu ook zorg buiten het stadsdeel</w:t>
            </w:r>
          </w:p>
          <w:p w14:paraId="507C3D7E" w14:textId="5C02048E" w:rsidR="001524F7" w:rsidRPr="00B74A6E" w:rsidRDefault="001524F7" w:rsidP="001524F7">
            <w:pPr>
              <w:pStyle w:val="xparagraph"/>
              <w:spacing w:before="0" w:beforeAutospacing="0" w:after="0" w:afterAutospacing="0"/>
              <w:textAlignment w:val="baseline"/>
              <w:rPr>
                <w:rStyle w:val="xnormaltextrun"/>
                <w:b w:val="0"/>
                <w:bdr w:val="none" w:sz="0" w:space="0" w:color="auto" w:frame="1"/>
              </w:rPr>
            </w:pPr>
          </w:p>
        </w:tc>
      </w:tr>
      <w:tr w:rsidR="001524F7" w:rsidRPr="00831573" w14:paraId="4C856BDC" w14:textId="77777777" w:rsidTr="003B5E1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7030A0"/>
              <w:bottom w:val="single" w:sz="8" w:space="0" w:color="7030A0"/>
            </w:tcBorders>
            <w:shd w:val="clear" w:color="auto" w:fill="FFFFFF" w:themeFill="background1"/>
          </w:tcPr>
          <w:p w14:paraId="491D1195" w14:textId="77777777" w:rsidR="003B5E18" w:rsidRPr="00B74A6E" w:rsidRDefault="003B5E18" w:rsidP="003B5E18">
            <w:pPr>
              <w:pStyle w:val="Geenafstand"/>
              <w:rPr>
                <w:rFonts w:ascii="Times New Roman" w:hAnsi="Times New Roman" w:cs="Times New Roman"/>
                <w:b w:val="0"/>
                <w:sz w:val="24"/>
                <w:szCs w:val="24"/>
              </w:rPr>
            </w:pPr>
            <w:r w:rsidRPr="00B74A6E">
              <w:rPr>
                <w:rFonts w:ascii="Times New Roman" w:hAnsi="Times New Roman" w:cs="Times New Roman"/>
                <w:b w:val="0"/>
                <w:sz w:val="24"/>
                <w:szCs w:val="24"/>
              </w:rPr>
              <w:t>Onze samenwerking met de hulpverlening is uitgebreid</w:t>
            </w:r>
          </w:p>
          <w:p w14:paraId="17E87962" w14:textId="547599EB" w:rsidR="001524F7" w:rsidRPr="00B74A6E" w:rsidRDefault="001524F7" w:rsidP="001524F7">
            <w:pPr>
              <w:pStyle w:val="xparagraph"/>
              <w:spacing w:before="0" w:beforeAutospacing="0" w:after="0" w:afterAutospacing="0"/>
              <w:textAlignment w:val="baseline"/>
              <w:rPr>
                <w:b w:val="0"/>
              </w:rPr>
            </w:pPr>
          </w:p>
        </w:tc>
      </w:tr>
      <w:tr w:rsidR="001524F7" w:rsidRPr="00831573" w14:paraId="3016ABB7" w14:textId="77777777" w:rsidTr="00AA00B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7030A0"/>
              <w:bottom w:val="single" w:sz="8" w:space="0" w:color="7030A0"/>
            </w:tcBorders>
            <w:shd w:val="clear" w:color="auto" w:fill="FFFFFF" w:themeFill="background1"/>
          </w:tcPr>
          <w:p w14:paraId="33997D42" w14:textId="77777777" w:rsidR="003B5E18" w:rsidRPr="00B74A6E" w:rsidRDefault="003B5E18" w:rsidP="003B5E18">
            <w:pPr>
              <w:pStyle w:val="Geenafstand"/>
              <w:rPr>
                <w:rFonts w:ascii="Times New Roman" w:hAnsi="Times New Roman" w:cs="Times New Roman"/>
                <w:b w:val="0"/>
                <w:sz w:val="24"/>
                <w:szCs w:val="24"/>
              </w:rPr>
            </w:pPr>
            <w:r w:rsidRPr="00B74A6E">
              <w:rPr>
                <w:rFonts w:ascii="Times New Roman" w:hAnsi="Times New Roman" w:cs="Times New Roman"/>
                <w:b w:val="0"/>
                <w:sz w:val="24"/>
                <w:szCs w:val="24"/>
              </w:rPr>
              <w:t>Onze school is een nieuw samenwerking aangegaan met Jongleren</w:t>
            </w:r>
          </w:p>
          <w:p w14:paraId="3587A6CC" w14:textId="3E9EC083" w:rsidR="001524F7" w:rsidRPr="00B74A6E" w:rsidRDefault="001524F7" w:rsidP="001524F7">
            <w:pPr>
              <w:pStyle w:val="xparagraph"/>
              <w:spacing w:before="0" w:beforeAutospacing="0" w:after="0" w:afterAutospacing="0"/>
              <w:textAlignment w:val="baseline"/>
              <w:rPr>
                <w:b w:val="0"/>
              </w:rPr>
            </w:pPr>
          </w:p>
        </w:tc>
      </w:tr>
    </w:tbl>
    <w:p w14:paraId="75DFBDF8" w14:textId="037CE991" w:rsidR="00EA5944" w:rsidRDefault="00EA5944" w:rsidP="008F0E1C">
      <w:pPr>
        <w:autoSpaceDE w:val="0"/>
        <w:autoSpaceDN w:val="0"/>
        <w:adjustRightInd w:val="0"/>
        <w:spacing w:after="0" w:line="240" w:lineRule="auto"/>
        <w:rPr>
          <w:rFonts w:ascii="Times New Roman" w:hAnsi="Times New Roman" w:cs="Times New Roman"/>
          <w:color w:val="000000"/>
          <w:sz w:val="24"/>
          <w:szCs w:val="24"/>
        </w:rPr>
      </w:pPr>
    </w:p>
    <w:p w14:paraId="6A1906DC" w14:textId="77777777" w:rsidR="001524F7" w:rsidRPr="008535FE" w:rsidRDefault="001524F7" w:rsidP="008F0E1C">
      <w:pPr>
        <w:autoSpaceDE w:val="0"/>
        <w:autoSpaceDN w:val="0"/>
        <w:adjustRightInd w:val="0"/>
        <w:spacing w:after="0" w:line="240" w:lineRule="auto"/>
        <w:rPr>
          <w:rFonts w:ascii="Times New Roman" w:hAnsi="Times New Roman" w:cs="Times New Roman"/>
          <w:color w:val="000000"/>
          <w:sz w:val="24"/>
          <w:szCs w:val="24"/>
        </w:rPr>
      </w:pPr>
    </w:p>
    <w:p w14:paraId="2C6928D0" w14:textId="77777777" w:rsidR="003B5E18" w:rsidRPr="003B5E18" w:rsidRDefault="008F0E1C" w:rsidP="008F0E1C">
      <w:pPr>
        <w:pStyle w:val="Geenafstand"/>
        <w:rPr>
          <w:rStyle w:val="xnormaltextrun"/>
          <w:rFonts w:ascii="Times New Roman" w:hAnsi="Times New Roman" w:cs="Times New Roman"/>
          <w:b/>
          <w:sz w:val="24"/>
          <w:szCs w:val="24"/>
        </w:rPr>
      </w:pPr>
      <w:r w:rsidRPr="003B5E18">
        <w:rPr>
          <w:rStyle w:val="xnormaltextrun"/>
          <w:rFonts w:ascii="Times New Roman" w:hAnsi="Times New Roman" w:cs="Times New Roman"/>
          <w:b/>
          <w:sz w:val="24"/>
          <w:szCs w:val="24"/>
        </w:rPr>
        <w:t>Onze speerpunten</w:t>
      </w:r>
    </w:p>
    <w:p w14:paraId="0FFECC3E" w14:textId="77777777" w:rsidR="003B5E18" w:rsidRDefault="003B5E18" w:rsidP="008F0E1C">
      <w:pPr>
        <w:pStyle w:val="Geenafstand"/>
        <w:rPr>
          <w:rStyle w:val="xnormaltextrun"/>
          <w:rFonts w:ascii="Times New Roman" w:hAnsi="Times New Roman" w:cs="Times New Roman"/>
          <w:b/>
          <w:color w:val="00B050"/>
          <w:sz w:val="24"/>
          <w:szCs w:val="24"/>
        </w:rPr>
      </w:pPr>
    </w:p>
    <w:tbl>
      <w:tblPr>
        <w:tblStyle w:val="Rastertabel2"/>
        <w:tblW w:w="9198" w:type="dxa"/>
        <w:tblLook w:val="04A0" w:firstRow="1" w:lastRow="0" w:firstColumn="1" w:lastColumn="0" w:noHBand="0" w:noVBand="1"/>
      </w:tblPr>
      <w:tblGrid>
        <w:gridCol w:w="9198"/>
      </w:tblGrid>
      <w:tr w:rsidR="003B5E18" w:rsidRPr="00831573" w14:paraId="5153182A" w14:textId="77777777" w:rsidTr="00AA00B3">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7030A0"/>
              <w:bottom w:val="single" w:sz="8" w:space="0" w:color="7030A0"/>
            </w:tcBorders>
          </w:tcPr>
          <w:p w14:paraId="4FDFE4F5" w14:textId="77777777" w:rsidR="003B5E18" w:rsidRPr="00B74A6E" w:rsidRDefault="003B5E18" w:rsidP="003B5E18">
            <w:pPr>
              <w:pStyle w:val="Geenafstand"/>
              <w:rPr>
                <w:rStyle w:val="xnormaltextrun"/>
                <w:rFonts w:ascii="Times New Roman" w:hAnsi="Times New Roman" w:cs="Times New Roman"/>
                <w:b w:val="0"/>
                <w:sz w:val="24"/>
                <w:szCs w:val="24"/>
              </w:rPr>
            </w:pPr>
            <w:r w:rsidRPr="00B74A6E">
              <w:rPr>
                <w:rStyle w:val="xnormaltextrun"/>
                <w:rFonts w:ascii="Times New Roman" w:hAnsi="Times New Roman" w:cs="Times New Roman"/>
                <w:b w:val="0"/>
                <w:sz w:val="24"/>
                <w:szCs w:val="24"/>
              </w:rPr>
              <w:t>Ouder betrokkenheid verder intensiveren en verdiepen.</w:t>
            </w:r>
          </w:p>
          <w:p w14:paraId="0B1F7834" w14:textId="77777777" w:rsidR="003B5E18" w:rsidRPr="00B74A6E" w:rsidRDefault="003B5E18" w:rsidP="00974867">
            <w:pPr>
              <w:pStyle w:val="xparagraph"/>
              <w:spacing w:before="0" w:beforeAutospacing="0" w:after="0" w:afterAutospacing="0"/>
              <w:textAlignment w:val="baseline"/>
              <w:rPr>
                <w:rStyle w:val="xnormaltextrun"/>
                <w:b w:val="0"/>
                <w:bdr w:val="none" w:sz="0" w:space="0" w:color="auto" w:frame="1"/>
              </w:rPr>
            </w:pPr>
          </w:p>
        </w:tc>
      </w:tr>
      <w:tr w:rsidR="003B5E18" w:rsidRPr="00831573" w14:paraId="7CE7A060" w14:textId="77777777" w:rsidTr="0097486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7030A0"/>
              <w:bottom w:val="single" w:sz="8" w:space="0" w:color="7030A0"/>
            </w:tcBorders>
            <w:shd w:val="clear" w:color="auto" w:fill="FFFFFF" w:themeFill="background1"/>
          </w:tcPr>
          <w:p w14:paraId="2F0311A9" w14:textId="77777777" w:rsidR="003B5E18" w:rsidRPr="00B74A6E" w:rsidRDefault="003B5E18" w:rsidP="003B5E18">
            <w:pPr>
              <w:pStyle w:val="Geenafstand"/>
              <w:rPr>
                <w:rStyle w:val="xnormaltextrun"/>
                <w:rFonts w:ascii="Times New Roman" w:hAnsi="Times New Roman" w:cs="Times New Roman"/>
                <w:b w:val="0"/>
                <w:sz w:val="24"/>
                <w:szCs w:val="24"/>
              </w:rPr>
            </w:pPr>
            <w:r w:rsidRPr="00B74A6E">
              <w:rPr>
                <w:rStyle w:val="xnormaltextrun"/>
                <w:rFonts w:ascii="Times New Roman" w:hAnsi="Times New Roman" w:cs="Times New Roman"/>
                <w:b w:val="0"/>
                <w:sz w:val="24"/>
                <w:szCs w:val="24"/>
              </w:rPr>
              <w:t>De opgedane expertise vanuit de samenwerking met Jongleren VVE verder verspreiden door de stad, “peutersplus” op verschillende plekken in Den Haag</w:t>
            </w:r>
          </w:p>
          <w:p w14:paraId="6450700D" w14:textId="77777777" w:rsidR="003B5E18" w:rsidRPr="00B74A6E" w:rsidRDefault="003B5E18" w:rsidP="00974867">
            <w:pPr>
              <w:pStyle w:val="xparagraph"/>
              <w:spacing w:before="0" w:beforeAutospacing="0" w:after="0" w:afterAutospacing="0"/>
              <w:textAlignment w:val="baseline"/>
              <w:rPr>
                <w:rStyle w:val="xnormaltextrun"/>
                <w:b w:val="0"/>
                <w:bdr w:val="none" w:sz="0" w:space="0" w:color="auto" w:frame="1"/>
              </w:rPr>
            </w:pPr>
          </w:p>
        </w:tc>
      </w:tr>
      <w:tr w:rsidR="003B5E18" w:rsidRPr="00831573" w14:paraId="3330EB56" w14:textId="77777777" w:rsidTr="00AA00B3">
        <w:trPr>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7030A0"/>
              <w:bottom w:val="single" w:sz="8" w:space="0" w:color="7030A0"/>
            </w:tcBorders>
            <w:shd w:val="clear" w:color="auto" w:fill="FFFFFF" w:themeFill="background1"/>
          </w:tcPr>
          <w:p w14:paraId="39D682FC" w14:textId="77777777" w:rsidR="003B5E18" w:rsidRPr="00B74A6E" w:rsidRDefault="003B5E18" w:rsidP="003B5E18">
            <w:pPr>
              <w:pStyle w:val="Geenafstand"/>
              <w:rPr>
                <w:rStyle w:val="xnormaltextrun"/>
                <w:rFonts w:ascii="Times New Roman" w:hAnsi="Times New Roman" w:cs="Times New Roman"/>
                <w:b w:val="0"/>
                <w:sz w:val="24"/>
                <w:szCs w:val="24"/>
              </w:rPr>
            </w:pPr>
            <w:r w:rsidRPr="00B74A6E">
              <w:rPr>
                <w:rStyle w:val="xnormaltextrun"/>
                <w:rFonts w:ascii="Times New Roman" w:hAnsi="Times New Roman" w:cs="Times New Roman"/>
                <w:b w:val="0"/>
                <w:sz w:val="24"/>
                <w:szCs w:val="24"/>
              </w:rPr>
              <w:t>Kennis vanuit de Hoogbegaafde groep zal gedeeld worden met de basisscholen.</w:t>
            </w:r>
          </w:p>
          <w:p w14:paraId="757561AC" w14:textId="77777777" w:rsidR="003B5E18" w:rsidRPr="00B74A6E" w:rsidRDefault="003B5E18" w:rsidP="00974867">
            <w:pPr>
              <w:pStyle w:val="xparagraph"/>
              <w:spacing w:before="0" w:beforeAutospacing="0" w:after="0" w:afterAutospacing="0"/>
              <w:textAlignment w:val="baseline"/>
              <w:rPr>
                <w:rStyle w:val="xnormaltextrun"/>
                <w:b w:val="0"/>
                <w:bdr w:val="none" w:sz="0" w:space="0" w:color="auto" w:frame="1"/>
              </w:rPr>
            </w:pPr>
          </w:p>
        </w:tc>
      </w:tr>
      <w:tr w:rsidR="003B5E18" w:rsidRPr="00831573" w14:paraId="17BED013" w14:textId="77777777" w:rsidTr="0097486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198" w:type="dxa"/>
            <w:tcBorders>
              <w:top w:val="single" w:sz="8" w:space="0" w:color="7030A0"/>
              <w:bottom w:val="single" w:sz="8" w:space="0" w:color="7030A0"/>
            </w:tcBorders>
            <w:shd w:val="clear" w:color="auto" w:fill="FFFFFF" w:themeFill="background1"/>
          </w:tcPr>
          <w:p w14:paraId="537068F8" w14:textId="77777777" w:rsidR="003B5E18" w:rsidRPr="00B74A6E" w:rsidRDefault="003B5E18" w:rsidP="003B5E18">
            <w:pPr>
              <w:pStyle w:val="Geenafstand"/>
              <w:rPr>
                <w:rStyle w:val="xnormaltextrun"/>
                <w:rFonts w:ascii="Times New Roman" w:hAnsi="Times New Roman" w:cs="Times New Roman"/>
                <w:b w:val="0"/>
                <w:sz w:val="24"/>
                <w:szCs w:val="24"/>
              </w:rPr>
            </w:pPr>
            <w:r w:rsidRPr="00B74A6E">
              <w:rPr>
                <w:rStyle w:val="xnormaltextrun"/>
                <w:rFonts w:ascii="Times New Roman" w:hAnsi="Times New Roman" w:cs="Times New Roman"/>
                <w:b w:val="0"/>
                <w:sz w:val="24"/>
                <w:szCs w:val="24"/>
              </w:rPr>
              <w:t>Vanuit de werkgroep Passend Onderwijs samenwerking met een reguliere basisschool opzetten.</w:t>
            </w:r>
          </w:p>
          <w:p w14:paraId="67FAB356" w14:textId="77777777" w:rsidR="003B5E18" w:rsidRPr="00B74A6E" w:rsidRDefault="003B5E18" w:rsidP="00974867">
            <w:pPr>
              <w:pStyle w:val="xparagraph"/>
              <w:spacing w:before="0" w:beforeAutospacing="0" w:after="0" w:afterAutospacing="0"/>
              <w:textAlignment w:val="baseline"/>
              <w:rPr>
                <w:b w:val="0"/>
              </w:rPr>
            </w:pPr>
          </w:p>
        </w:tc>
      </w:tr>
    </w:tbl>
    <w:p w14:paraId="61E2BB3A" w14:textId="1683F53C" w:rsidR="008F0E1C" w:rsidRPr="00974867" w:rsidRDefault="008F0E1C" w:rsidP="00EA5944">
      <w:pPr>
        <w:pStyle w:val="Geenafstand"/>
        <w:rPr>
          <w:rFonts w:ascii="Times New Roman" w:hAnsi="Times New Roman" w:cs="Times New Roman"/>
          <w:b/>
          <w:sz w:val="24"/>
          <w:szCs w:val="24"/>
        </w:rPr>
      </w:pPr>
      <w:r w:rsidRPr="00974867">
        <w:rPr>
          <w:rFonts w:ascii="Times New Roman" w:hAnsi="Times New Roman" w:cs="Times New Roman"/>
          <w:b/>
          <w:sz w:val="24"/>
          <w:szCs w:val="24"/>
        </w:rPr>
        <w:t>Concrete aanpak</w:t>
      </w:r>
    </w:p>
    <w:p w14:paraId="5F63CC0C" w14:textId="2F4DCD77" w:rsidR="00974867" w:rsidRDefault="00974867" w:rsidP="00EA5944">
      <w:pPr>
        <w:pStyle w:val="Geenafstand"/>
        <w:rPr>
          <w:rFonts w:ascii="Times New Roman" w:hAnsi="Times New Roman" w:cs="Times New Roman"/>
          <w:color w:val="00B050"/>
          <w:sz w:val="24"/>
          <w:szCs w:val="24"/>
        </w:rPr>
      </w:pPr>
    </w:p>
    <w:p w14:paraId="1077C0E5" w14:textId="21CAB733" w:rsidR="00AA00B3" w:rsidRPr="00AA00B3" w:rsidRDefault="00AA00B3" w:rsidP="00AA00B3">
      <w:pPr>
        <w:ind w:firstLine="708"/>
        <w:rPr>
          <w:rFonts w:ascii="Times New Roman" w:hAnsi="Times New Roman" w:cs="Times New Roman"/>
          <w:bCs/>
          <w:sz w:val="24"/>
          <w:szCs w:val="24"/>
        </w:rPr>
      </w:pPr>
      <w:r w:rsidRPr="00AA00B3">
        <w:rPr>
          <w:rFonts w:ascii="Times New Roman" w:hAnsi="Times New Roman" w:cs="Times New Roman"/>
          <w:bCs/>
          <w:sz w:val="24"/>
          <w:szCs w:val="24"/>
        </w:rPr>
        <w:t>De Bonte Vlinder gaat de komende jaren de ouderbetrokkenheid verder uitbreiden en verdiepen. De school zal de ouders meenemen in het proces naar “eigenaarschap” bij kinderen. Daarnaast zullen de bestaande overlegsituaties blijven bestaan.</w:t>
      </w:r>
    </w:p>
    <w:p w14:paraId="5D2FD380" w14:textId="77777777" w:rsidR="00AA00B3" w:rsidRPr="00AA00B3" w:rsidRDefault="00AA00B3" w:rsidP="00AA00B3">
      <w:pPr>
        <w:ind w:firstLine="708"/>
        <w:rPr>
          <w:rFonts w:ascii="Times New Roman" w:hAnsi="Times New Roman" w:cs="Times New Roman"/>
          <w:bCs/>
          <w:sz w:val="24"/>
          <w:szCs w:val="24"/>
        </w:rPr>
      </w:pPr>
      <w:r w:rsidRPr="00AA00B3">
        <w:rPr>
          <w:rFonts w:ascii="Times New Roman" w:hAnsi="Times New Roman" w:cs="Times New Roman"/>
          <w:bCs/>
          <w:sz w:val="24"/>
          <w:szCs w:val="24"/>
        </w:rPr>
        <w:t xml:space="preserve">De Bonte Vlinder biedt aan beide locatie een naschools aanbod aan. Het aanbod is passend bij de leeftijd en de vraag van de leerlingen. </w:t>
      </w:r>
    </w:p>
    <w:p w14:paraId="21931C7D" w14:textId="3A5657A0" w:rsidR="00AA00B3" w:rsidRPr="00AA00B3" w:rsidRDefault="00AA00B3" w:rsidP="00AA00B3">
      <w:pPr>
        <w:ind w:firstLine="708"/>
        <w:rPr>
          <w:rFonts w:ascii="Times New Roman" w:hAnsi="Times New Roman" w:cs="Times New Roman"/>
          <w:bCs/>
          <w:sz w:val="24"/>
          <w:szCs w:val="24"/>
        </w:rPr>
      </w:pPr>
      <w:r w:rsidRPr="00AA00B3">
        <w:rPr>
          <w:rFonts w:ascii="Times New Roman" w:hAnsi="Times New Roman" w:cs="Times New Roman"/>
          <w:bCs/>
          <w:sz w:val="24"/>
          <w:szCs w:val="24"/>
        </w:rPr>
        <w:t>In de komende jaren zal er intensief geïnvesteerd worden in de contacten met het voortgezet onderwijs. Wat kunnen wij doen om de overgang naar het voortgezet onderwijs beter te laten verlopen.</w:t>
      </w:r>
    </w:p>
    <w:p w14:paraId="02E2E7C0" w14:textId="77777777" w:rsidR="00AA00B3" w:rsidRPr="00AA00B3" w:rsidRDefault="00AA00B3" w:rsidP="00AA00B3">
      <w:pPr>
        <w:ind w:firstLine="708"/>
        <w:rPr>
          <w:rFonts w:ascii="Times New Roman" w:hAnsi="Times New Roman" w:cs="Times New Roman"/>
          <w:bCs/>
          <w:sz w:val="24"/>
          <w:szCs w:val="24"/>
        </w:rPr>
      </w:pPr>
      <w:r w:rsidRPr="00AA00B3">
        <w:rPr>
          <w:rFonts w:ascii="Times New Roman" w:hAnsi="Times New Roman" w:cs="Times New Roman"/>
          <w:bCs/>
          <w:sz w:val="24"/>
          <w:szCs w:val="24"/>
        </w:rPr>
        <w:t>De Bonte Vlinder heeft een intensieve samenwerking met de SPPOH. Gezamenlijk zijn we verantwoordelijk voor het Passend Onderwijs in de toekomst. Vanuit de SPPOH zal er de komende jaren samen met de directeuren SBO en SO gewerkt worden aan “Hoe om te gaan met de groei van het SBO/ SO en het tekort aan onderwijsplekken in het SBO/SO?” “Wat hebben de basisscholen nodig om de baisisondersteuning te versterken? “</w:t>
      </w:r>
    </w:p>
    <w:p w14:paraId="032BD336" w14:textId="0D549D70" w:rsidR="00AA00B3" w:rsidRPr="00AA00B3" w:rsidRDefault="00AA00B3" w:rsidP="00AA00B3">
      <w:pPr>
        <w:ind w:firstLine="708"/>
        <w:rPr>
          <w:rFonts w:ascii="Times New Roman" w:hAnsi="Times New Roman" w:cs="Times New Roman"/>
          <w:bCs/>
          <w:sz w:val="24"/>
          <w:szCs w:val="24"/>
        </w:rPr>
      </w:pPr>
      <w:r w:rsidRPr="00AA00B3">
        <w:rPr>
          <w:rFonts w:ascii="Times New Roman" w:hAnsi="Times New Roman" w:cs="Times New Roman"/>
          <w:bCs/>
          <w:sz w:val="24"/>
          <w:szCs w:val="24"/>
        </w:rPr>
        <w:t>De ambulante dienst zal de komende jaren nog verder uitgebreid moeten worden gezien de tekorten aan onderwijsplekken op het SBO. Er zal veel vraag zijn naar ondersteuning vanuit de basisscholen. De ondersteuning zal zich meer richten op leerkrachtvaardigheden. Dat betekent dat de ambulant begeleiders daar ook verder in geschoold moeten worden.</w:t>
      </w:r>
    </w:p>
    <w:p w14:paraId="4DD00A4E" w14:textId="51DC1DA7" w:rsidR="00AA00B3" w:rsidRPr="00AA00B3" w:rsidRDefault="00AA00B3" w:rsidP="00AA00B3">
      <w:pPr>
        <w:ind w:firstLine="708"/>
        <w:rPr>
          <w:rFonts w:ascii="Times New Roman" w:hAnsi="Times New Roman" w:cs="Times New Roman"/>
          <w:bCs/>
          <w:sz w:val="24"/>
          <w:szCs w:val="24"/>
        </w:rPr>
      </w:pPr>
      <w:r w:rsidRPr="00AA00B3">
        <w:rPr>
          <w:rFonts w:ascii="Times New Roman" w:hAnsi="Times New Roman" w:cs="Times New Roman"/>
          <w:bCs/>
          <w:sz w:val="24"/>
          <w:szCs w:val="24"/>
        </w:rPr>
        <w:t>De Bonte Vlinder gaat samen met Jongleren de “peuterplus” groep starten. De kennis die hier wordt opgedaan ten aanzien van de begeleiding van peuters met speciale begeleidingsbehoeftes zal verder verspreid worden binnen de reguliere VVE-groepen. Daarnaast is de intentie om nog twee “peuterplus” groepen te starten binnen Den Haag.</w:t>
      </w:r>
    </w:p>
    <w:p w14:paraId="3E671E2F" w14:textId="33A035BE" w:rsidR="00AA00B3" w:rsidRPr="00AA00B3" w:rsidRDefault="00AA00B3" w:rsidP="00AA00B3">
      <w:pPr>
        <w:ind w:firstLine="708"/>
        <w:rPr>
          <w:rFonts w:ascii="Times New Roman" w:hAnsi="Times New Roman" w:cs="Times New Roman"/>
          <w:bCs/>
          <w:sz w:val="24"/>
          <w:szCs w:val="24"/>
        </w:rPr>
      </w:pPr>
      <w:r w:rsidRPr="00AA00B3">
        <w:rPr>
          <w:rFonts w:ascii="Times New Roman" w:hAnsi="Times New Roman" w:cs="Times New Roman"/>
          <w:bCs/>
          <w:sz w:val="24"/>
          <w:szCs w:val="24"/>
        </w:rPr>
        <w:t>Vanaf 1 augustus 2019 heeft de Bonte Vlinder een groep hoogbegaafde leerlingen die speciale onderwijsbehoeftes hebben. De ervaring en de deskundigheid die de Bonte Vlinder hierbij op doet zal gedeeld worden met de reguliere hoogbegaafde groepen. Het doel daarvan is het voorkomen van thuiszitters en een passender aanbod op de reguliere basisscholen voor hoogbegaafde leerlingen.</w:t>
      </w:r>
    </w:p>
    <w:p w14:paraId="15407EEC" w14:textId="1E812F53" w:rsidR="00AA00B3" w:rsidRPr="00AA00B3" w:rsidRDefault="00AA00B3" w:rsidP="00AA00B3">
      <w:pPr>
        <w:ind w:firstLine="708"/>
        <w:rPr>
          <w:rFonts w:ascii="Times New Roman" w:hAnsi="Times New Roman" w:cs="Times New Roman"/>
          <w:bCs/>
          <w:sz w:val="24"/>
          <w:szCs w:val="24"/>
        </w:rPr>
      </w:pPr>
      <w:r w:rsidRPr="00AA00B3">
        <w:rPr>
          <w:rFonts w:ascii="Times New Roman" w:hAnsi="Times New Roman" w:cs="Times New Roman"/>
          <w:bCs/>
          <w:sz w:val="24"/>
          <w:szCs w:val="24"/>
        </w:rPr>
        <w:t>De Bonte Vlinder is deelnemer van de werkgroep Passend Onderwijs van het bestuur van de Haagse Scholen. De werkgroep bestaat uit één van de bovenschools directeuren, de (meerscholen-) directeuren van onze sbo- en so-scholen (HOSO) en drie directeuren uit het reguliere basisonderwijs. Het doel van de werkgroep is een verkenning doen naar de toekomst van passend onderwijs bij De Haagse Scholen: Hoe kunnen we ook in de toekomst kwalitatief goed, thuisnabij onderwijs aan ieder kind blijven bieden? Op basis van de analyse van de huidige situatie heeft de werkgroep een richting voor de toekomst voorgesteld: “Geen kind de wijk uit”. Hierbij staan centraal: 1) versterking van de basisondersteuning en 2) intensievere samenwerking tussen bao, sbo, so en ketenpartners in de wijk. De werkgroep houdt zich bezig met op verzoek van scholen of het bestuur adviseren of ondersteunen bij initiatieven in het veld, o.a. door met scholen te kijken hoe we projecten kunnen versterken en verbreden.</w:t>
      </w:r>
    </w:p>
    <w:p w14:paraId="6DB1392A" w14:textId="3E8DAF27" w:rsidR="00AA00B3" w:rsidRPr="00AA00B3" w:rsidRDefault="00AA00B3" w:rsidP="00AA00B3">
      <w:pPr>
        <w:ind w:firstLine="708"/>
        <w:rPr>
          <w:rFonts w:ascii="Times New Roman" w:hAnsi="Times New Roman" w:cs="Times New Roman"/>
          <w:bCs/>
          <w:sz w:val="24"/>
          <w:szCs w:val="24"/>
        </w:rPr>
      </w:pPr>
      <w:r w:rsidRPr="00AA00B3">
        <w:rPr>
          <w:rFonts w:ascii="Times New Roman" w:hAnsi="Times New Roman" w:cs="Times New Roman"/>
          <w:bCs/>
          <w:sz w:val="24"/>
          <w:szCs w:val="24"/>
        </w:rPr>
        <w:t>Nieuwe initiatieven geven invulling aan de bovenstaande richting voor passend onderwijs: voor ieder kind kwalitatief goed onderwijs dichtbij huis, door het versterken van de basisondersteuning en de samenwerking tussen scholen en ketenpartners.</w:t>
      </w:r>
    </w:p>
    <w:p w14:paraId="2F4EBA19" w14:textId="270C33E1" w:rsidR="00374E09" w:rsidRDefault="00AA00B3">
      <w:pPr>
        <w:rPr>
          <w:rFonts w:ascii="Times New Roman" w:eastAsiaTheme="majorEastAsia" w:hAnsi="Times New Roman" w:cs="Times New Roman"/>
          <w:color w:val="2E74B5" w:themeColor="accent1" w:themeShade="BF"/>
          <w:sz w:val="24"/>
          <w:szCs w:val="24"/>
        </w:rPr>
      </w:pPr>
      <w:r w:rsidRPr="00AA00B3">
        <w:rPr>
          <w:b/>
          <w:bCs/>
        </w:rPr>
        <w:cr/>
      </w:r>
    </w:p>
    <w:p w14:paraId="5784DBEE" w14:textId="1A88C0B5" w:rsidR="007B055C" w:rsidRPr="00FD1704" w:rsidRDefault="006B034A" w:rsidP="006402FE">
      <w:pPr>
        <w:pStyle w:val="Kop1"/>
        <w:rPr>
          <w:rFonts w:ascii="Times New Roman" w:hAnsi="Times New Roman" w:cs="Times New Roman"/>
          <w:color w:val="FF0000"/>
          <w:sz w:val="24"/>
          <w:szCs w:val="24"/>
        </w:rPr>
      </w:pPr>
      <w:bookmarkStart w:id="17" w:name="_Toc12007699"/>
      <w:r w:rsidRPr="00FD1704">
        <w:rPr>
          <w:rFonts w:ascii="Times New Roman" w:hAnsi="Times New Roman" w:cs="Times New Roman"/>
          <w:color w:val="FF0000"/>
          <w:sz w:val="24"/>
          <w:szCs w:val="24"/>
        </w:rPr>
        <w:t>LANGE TERMIJN ONTWIKKELINGEN - MEERJARENPLAN</w:t>
      </w:r>
      <w:bookmarkEnd w:id="17"/>
    </w:p>
    <w:p w14:paraId="63BF0694" w14:textId="107D5376" w:rsidR="007B055C" w:rsidRPr="00FD1704" w:rsidRDefault="007B055C" w:rsidP="00380C2A">
      <w:pPr>
        <w:spacing w:after="0"/>
        <w:jc w:val="center"/>
        <w:rPr>
          <w:rFonts w:ascii="Times New Roman" w:hAnsi="Times New Roman" w:cs="Times New Roman"/>
          <w:color w:val="FF0000"/>
          <w:sz w:val="24"/>
          <w:szCs w:val="24"/>
        </w:rPr>
      </w:pPr>
    </w:p>
    <w:p w14:paraId="5D03AAA6" w14:textId="68C5DB2D" w:rsidR="006B034A" w:rsidRDefault="006B034A" w:rsidP="00FD1704">
      <w:pPr>
        <w:ind w:firstLine="708"/>
        <w:rPr>
          <w:rFonts w:ascii="Times New Roman" w:hAnsi="Times New Roman" w:cs="Times New Roman"/>
          <w:sz w:val="24"/>
          <w:szCs w:val="24"/>
        </w:rPr>
      </w:pPr>
      <w:r w:rsidRPr="008535FE">
        <w:rPr>
          <w:rFonts w:ascii="Times New Roman" w:hAnsi="Times New Roman" w:cs="Times New Roman"/>
          <w:sz w:val="24"/>
          <w:szCs w:val="24"/>
        </w:rPr>
        <w:t xml:space="preserve">In de onderstaande tabel </w:t>
      </w:r>
      <w:r w:rsidR="004F1BD5" w:rsidRPr="008535FE">
        <w:rPr>
          <w:rFonts w:ascii="Times New Roman" w:hAnsi="Times New Roman" w:cs="Times New Roman"/>
          <w:sz w:val="24"/>
          <w:szCs w:val="24"/>
        </w:rPr>
        <w:t xml:space="preserve">is </w:t>
      </w:r>
      <w:r w:rsidR="00750A87" w:rsidRPr="008535FE">
        <w:rPr>
          <w:rFonts w:ascii="Times New Roman" w:hAnsi="Times New Roman" w:cs="Times New Roman"/>
          <w:sz w:val="24"/>
          <w:szCs w:val="24"/>
        </w:rPr>
        <w:t>samen</w:t>
      </w:r>
      <w:r w:rsidR="004F1BD5" w:rsidRPr="008535FE">
        <w:rPr>
          <w:rFonts w:ascii="Times New Roman" w:hAnsi="Times New Roman" w:cs="Times New Roman"/>
          <w:sz w:val="24"/>
          <w:szCs w:val="24"/>
        </w:rPr>
        <w:t>gevat</w:t>
      </w:r>
      <w:r w:rsidR="00ED61A9" w:rsidRPr="008535FE">
        <w:rPr>
          <w:rFonts w:ascii="Times New Roman" w:hAnsi="Times New Roman" w:cs="Times New Roman"/>
          <w:sz w:val="24"/>
          <w:szCs w:val="24"/>
        </w:rPr>
        <w:t xml:space="preserve"> </w:t>
      </w:r>
      <w:r w:rsidR="00C94E2B" w:rsidRPr="008535FE">
        <w:rPr>
          <w:rFonts w:ascii="Times New Roman" w:hAnsi="Times New Roman" w:cs="Times New Roman"/>
          <w:sz w:val="24"/>
          <w:szCs w:val="24"/>
        </w:rPr>
        <w:t xml:space="preserve">welke </w:t>
      </w:r>
      <w:r w:rsidR="00750A87" w:rsidRPr="008535FE">
        <w:rPr>
          <w:rFonts w:ascii="Times New Roman" w:hAnsi="Times New Roman" w:cs="Times New Roman"/>
          <w:sz w:val="24"/>
          <w:szCs w:val="24"/>
        </w:rPr>
        <w:t xml:space="preserve">speerpunten </w:t>
      </w:r>
      <w:r w:rsidR="004F1BD5" w:rsidRPr="008535FE">
        <w:rPr>
          <w:rFonts w:ascii="Times New Roman" w:hAnsi="Times New Roman" w:cs="Times New Roman"/>
          <w:sz w:val="24"/>
          <w:szCs w:val="24"/>
        </w:rPr>
        <w:t>wij hebben</w:t>
      </w:r>
      <w:r w:rsidR="00750A87" w:rsidRPr="008535FE">
        <w:rPr>
          <w:rFonts w:ascii="Times New Roman" w:hAnsi="Times New Roman" w:cs="Times New Roman"/>
          <w:sz w:val="24"/>
          <w:szCs w:val="24"/>
        </w:rPr>
        <w:t xml:space="preserve"> benoemd </w:t>
      </w:r>
      <w:r w:rsidR="00DA2C11" w:rsidRPr="008535FE">
        <w:rPr>
          <w:rFonts w:ascii="Times New Roman" w:hAnsi="Times New Roman" w:cs="Times New Roman"/>
          <w:sz w:val="24"/>
          <w:szCs w:val="24"/>
        </w:rPr>
        <w:t xml:space="preserve">vanuit onze missie en visie om </w:t>
      </w:r>
      <w:r w:rsidR="00BD24CF" w:rsidRPr="008535FE">
        <w:rPr>
          <w:rFonts w:ascii="Times New Roman" w:hAnsi="Times New Roman" w:cs="Times New Roman"/>
          <w:sz w:val="24"/>
          <w:szCs w:val="24"/>
        </w:rPr>
        <w:t xml:space="preserve">nog beter aan te kunnen sluiten bij de ontwikkeling van onze leerlingen. </w:t>
      </w:r>
      <w:r w:rsidR="005A7CC5">
        <w:rPr>
          <w:rFonts w:ascii="Times New Roman" w:hAnsi="Times New Roman" w:cs="Times New Roman"/>
          <w:sz w:val="24"/>
          <w:szCs w:val="24"/>
        </w:rPr>
        <w:t>Deze tabel staat ook weergegeven op bladzijde 29 van dit schoolplan.</w:t>
      </w:r>
      <w:r w:rsidR="00750A87" w:rsidRPr="008535FE">
        <w:rPr>
          <w:rFonts w:ascii="Times New Roman" w:hAnsi="Times New Roman" w:cs="Times New Roman"/>
          <w:sz w:val="24"/>
          <w:szCs w:val="24"/>
        </w:rPr>
        <w:t xml:space="preserve"> </w:t>
      </w:r>
    </w:p>
    <w:p w14:paraId="32A5D20C" w14:textId="38755B5E" w:rsidR="00AD281E" w:rsidRDefault="00706142">
      <w:pPr>
        <w:rPr>
          <w:rFonts w:ascii="Times New Roman" w:eastAsiaTheme="majorEastAsia" w:hAnsi="Times New Roman" w:cs="Times New Roman"/>
          <w:sz w:val="24"/>
          <w:szCs w:val="24"/>
        </w:rPr>
      </w:pPr>
      <w:r w:rsidRPr="008535FE">
        <w:rPr>
          <w:rFonts w:ascii="Times New Roman" w:hAnsi="Times New Roman" w:cs="Times New Roman"/>
          <w:noProof/>
          <w:sz w:val="24"/>
          <w:szCs w:val="24"/>
          <w:lang w:eastAsia="nl-NL"/>
        </w:rPr>
        <w:drawing>
          <wp:anchor distT="0" distB="0" distL="114300" distR="114300" simplePos="0" relativeHeight="251685888" behindDoc="1" locked="0" layoutInCell="1" allowOverlap="1" wp14:anchorId="60934E33" wp14:editId="21C55723">
            <wp:simplePos x="0" y="0"/>
            <wp:positionH relativeFrom="margin">
              <wp:posOffset>3159405</wp:posOffset>
            </wp:positionH>
            <wp:positionV relativeFrom="paragraph">
              <wp:posOffset>4665419</wp:posOffset>
            </wp:positionV>
            <wp:extent cx="2590165" cy="593725"/>
            <wp:effectExtent l="38100" t="114300" r="19685" b="111125"/>
            <wp:wrapTight wrapText="bothSides">
              <wp:wrapPolygon edited="0">
                <wp:start x="-393" y="-375"/>
                <wp:lineTo x="-229" y="17643"/>
                <wp:lineTo x="2234" y="21667"/>
                <wp:lineTo x="20400" y="21709"/>
                <wp:lineTo x="20559" y="21655"/>
                <wp:lineTo x="21826" y="21221"/>
                <wp:lineTo x="21354" y="-5034"/>
                <wp:lineTo x="2299" y="-1296"/>
                <wp:lineTo x="-393" y="-375"/>
              </wp:wrapPolygon>
            </wp:wrapTight>
            <wp:docPr id="28" name="Afbeelding 28" descr="Afbeeldingsresultaat voor sbo de bonte v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bo de bonte vlin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69023">
                      <a:off x="0" y="0"/>
                      <a:ext cx="259016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CC5">
        <w:rPr>
          <w:rFonts w:ascii="Times New Roman" w:hAnsi="Times New Roman" w:cs="Times New Roman"/>
          <w:noProof/>
          <w:sz w:val="24"/>
          <w:szCs w:val="24"/>
          <w:lang w:eastAsia="nl-NL"/>
        </w:rPr>
        <w:drawing>
          <wp:anchor distT="0" distB="0" distL="114300" distR="114300" simplePos="0" relativeHeight="251660287" behindDoc="1" locked="0" layoutInCell="1" allowOverlap="1" wp14:anchorId="5D01C9A8" wp14:editId="4369E7B0">
            <wp:simplePos x="0" y="0"/>
            <wp:positionH relativeFrom="column">
              <wp:posOffset>3038195</wp:posOffset>
            </wp:positionH>
            <wp:positionV relativeFrom="paragraph">
              <wp:posOffset>1757342</wp:posOffset>
            </wp:positionV>
            <wp:extent cx="2052955" cy="2737485"/>
            <wp:effectExtent l="190500" t="133350" r="194945" b="139065"/>
            <wp:wrapTight wrapText="bothSides">
              <wp:wrapPolygon edited="0">
                <wp:start x="-472" y="2"/>
                <wp:lineTo x="-389" y="4849"/>
                <wp:lineTo x="-504" y="9717"/>
                <wp:lineTo x="-421" y="14564"/>
                <wp:lineTo x="-537" y="19432"/>
                <wp:lineTo x="-290" y="20772"/>
                <wp:lineTo x="1689" y="21629"/>
                <wp:lineTo x="20510" y="21653"/>
                <wp:lineTo x="20709" y="21632"/>
                <wp:lineTo x="21900" y="21509"/>
                <wp:lineTo x="21849" y="2547"/>
                <wp:lineTo x="21609" y="144"/>
                <wp:lineTo x="21390" y="-1047"/>
                <wp:lineTo x="10449" y="-1128"/>
                <wp:lineTo x="918" y="-141"/>
                <wp:lineTo x="-472" y="2"/>
              </wp:wrapPolygon>
            </wp:wrapTight>
            <wp:docPr id="15" name="Afbeelding 15" descr="\\Sources.localzone\Users$\982-4749-D.Bruijn\Download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localzone\Users$\982-4749-D.Bruijn\Downloads\tra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71643">
                      <a:off x="0" y="0"/>
                      <a:ext cx="2052955" cy="2737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4864" behindDoc="1" locked="0" layoutInCell="1" allowOverlap="1" wp14:anchorId="7800C159" wp14:editId="7231BB86">
            <wp:simplePos x="0" y="0"/>
            <wp:positionH relativeFrom="margin">
              <wp:align>left</wp:align>
            </wp:positionH>
            <wp:positionV relativeFrom="paragraph">
              <wp:posOffset>4839055</wp:posOffset>
            </wp:positionV>
            <wp:extent cx="3704590" cy="1599565"/>
            <wp:effectExtent l="0" t="0" r="0" b="635"/>
            <wp:wrapTight wrapText="bothSides">
              <wp:wrapPolygon edited="0">
                <wp:start x="0" y="0"/>
                <wp:lineTo x="0" y="21351"/>
                <wp:lineTo x="21437" y="21351"/>
                <wp:lineTo x="21437"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4884" t="40688" r="33916" b="35353"/>
                    <a:stretch/>
                  </pic:blipFill>
                  <pic:spPr bwMode="auto">
                    <a:xfrm>
                      <a:off x="0" y="0"/>
                      <a:ext cx="3704590"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CC5">
        <w:rPr>
          <w:noProof/>
          <w:lang w:eastAsia="nl-NL"/>
        </w:rPr>
        <w:drawing>
          <wp:anchor distT="0" distB="0" distL="114300" distR="114300" simplePos="0" relativeHeight="251682816" behindDoc="1" locked="0" layoutInCell="1" allowOverlap="1" wp14:anchorId="07515AC6" wp14:editId="393D65A6">
            <wp:simplePos x="0" y="0"/>
            <wp:positionH relativeFrom="margin">
              <wp:posOffset>0</wp:posOffset>
            </wp:positionH>
            <wp:positionV relativeFrom="paragraph">
              <wp:posOffset>1519555</wp:posOffset>
            </wp:positionV>
            <wp:extent cx="3123565" cy="3529965"/>
            <wp:effectExtent l="323850" t="285750" r="324485" b="280035"/>
            <wp:wrapTight wrapText="bothSides">
              <wp:wrapPolygon edited="0">
                <wp:start x="20897" y="-237"/>
                <wp:lineTo x="10270" y="-1960"/>
                <wp:lineTo x="9865" y="-130"/>
                <wp:lineTo x="299" y="-1787"/>
                <wp:lineTo x="-511" y="1873"/>
                <wp:lineTo x="-762" y="15133"/>
                <wp:lineTo x="-244" y="15223"/>
                <wp:lineTo x="-667" y="18951"/>
                <wp:lineTo x="-296" y="20916"/>
                <wp:lineTo x="-294" y="21510"/>
                <wp:lineTo x="353" y="21622"/>
                <wp:lineTo x="482" y="21644"/>
                <wp:lineTo x="3841" y="21633"/>
                <wp:lineTo x="14717" y="21617"/>
                <wp:lineTo x="14847" y="21639"/>
                <wp:lineTo x="21716" y="20929"/>
                <wp:lineTo x="21802" y="-80"/>
                <wp:lineTo x="20897" y="-237"/>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223" t="19688" r="34106" b="14682"/>
                    <a:stretch/>
                  </pic:blipFill>
                  <pic:spPr bwMode="auto">
                    <a:xfrm rot="20935144">
                      <a:off x="0" y="0"/>
                      <a:ext cx="3123565" cy="352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CC5">
        <w:rPr>
          <w:rFonts w:ascii="Times New Roman" w:hAnsi="Times New Roman" w:cs="Times New Roman"/>
          <w:sz w:val="24"/>
          <w:szCs w:val="24"/>
        </w:rPr>
        <w:tab/>
        <w:t>In het kader van eigenaarschap is er voor gekozen om geen prioriteiten aan te brengen in deze speerpunten. Zoals al eerder is beschreven, willen wij bij de leerlingen en de collega’s het eigenaarschap vergroten.</w:t>
      </w:r>
      <w:bookmarkStart w:id="18" w:name="_Toc12007700"/>
      <w:r w:rsidR="005A7CC5">
        <w:rPr>
          <w:rFonts w:ascii="Times New Roman" w:hAnsi="Times New Roman" w:cs="Times New Roman"/>
          <w:sz w:val="24"/>
          <w:szCs w:val="24"/>
        </w:rPr>
        <w:t xml:space="preserve"> Een logisch gevolg is dat juist de stuurg</w:t>
      </w:r>
      <w:r w:rsidR="003D67D2">
        <w:rPr>
          <w:rFonts w:ascii="Times New Roman" w:hAnsi="Times New Roman" w:cs="Times New Roman"/>
          <w:sz w:val="24"/>
          <w:szCs w:val="24"/>
        </w:rPr>
        <w:t>roepen de jaarplannen opstellen, bijstellen en evalueren in het jaarverslag.</w:t>
      </w:r>
      <w:r w:rsidR="005A7CC5">
        <w:rPr>
          <w:rFonts w:ascii="Times New Roman" w:hAnsi="Times New Roman" w:cs="Times New Roman"/>
          <w:sz w:val="24"/>
          <w:szCs w:val="24"/>
        </w:rPr>
        <w:t xml:space="preserve"> De stuurgroepen gebruiken de speerpunten voor de lange termijn, om dit uiteen te zetten in korte termijn doelen. Deze korte termijndoelen vormen de successtappen richting ons </w:t>
      </w:r>
      <w:r>
        <w:rPr>
          <w:rFonts w:ascii="Times New Roman" w:hAnsi="Times New Roman" w:cs="Times New Roman"/>
          <w:sz w:val="24"/>
          <w:szCs w:val="24"/>
        </w:rPr>
        <w:t>einddoel</w:t>
      </w:r>
      <w:r w:rsidR="005A7CC5">
        <w:rPr>
          <w:rFonts w:ascii="Times New Roman" w:hAnsi="Times New Roman" w:cs="Times New Roman"/>
          <w:sz w:val="24"/>
          <w:szCs w:val="24"/>
        </w:rPr>
        <w:t xml:space="preserve">, onze missie. </w:t>
      </w:r>
      <w:r w:rsidR="00AD281E">
        <w:rPr>
          <w:rFonts w:ascii="Times New Roman" w:hAnsi="Times New Roman" w:cs="Times New Roman"/>
          <w:sz w:val="24"/>
          <w:szCs w:val="24"/>
        </w:rPr>
        <w:br w:type="page"/>
      </w:r>
    </w:p>
    <w:p w14:paraId="6DCBDB13" w14:textId="63B93724" w:rsidR="00DB0AAC" w:rsidRDefault="00DB0AAC" w:rsidP="00166BF0">
      <w:pPr>
        <w:pStyle w:val="Kop1"/>
        <w:rPr>
          <w:rFonts w:ascii="Times New Roman" w:hAnsi="Times New Roman" w:cs="Times New Roman"/>
          <w:color w:val="auto"/>
          <w:sz w:val="24"/>
          <w:szCs w:val="24"/>
        </w:rPr>
      </w:pPr>
      <w:r w:rsidRPr="005F60EE">
        <w:rPr>
          <w:rFonts w:ascii="Times New Roman" w:hAnsi="Times New Roman" w:cs="Times New Roman"/>
          <w:color w:val="auto"/>
          <w:sz w:val="24"/>
          <w:szCs w:val="24"/>
        </w:rPr>
        <w:t>VERWIJZING NAAR BIJLAGEN</w:t>
      </w:r>
      <w:bookmarkEnd w:id="18"/>
    </w:p>
    <w:p w14:paraId="53855BB5" w14:textId="2326F568" w:rsidR="00166BF0" w:rsidRDefault="00166BF0" w:rsidP="00166BF0"/>
    <w:p w14:paraId="28A1562C" w14:textId="4037ADFC" w:rsidR="00166BF0" w:rsidRPr="00166BF0" w:rsidRDefault="00166BF0" w:rsidP="00166BF0">
      <w:pPr>
        <w:rPr>
          <w:rFonts w:ascii="Times New Roman" w:hAnsi="Times New Roman" w:cs="Times New Roman"/>
          <w:sz w:val="24"/>
          <w:szCs w:val="24"/>
        </w:rPr>
      </w:pPr>
      <w:r w:rsidRPr="00166BF0">
        <w:rPr>
          <w:rFonts w:ascii="Times New Roman" w:hAnsi="Times New Roman" w:cs="Times New Roman"/>
          <w:sz w:val="24"/>
          <w:szCs w:val="24"/>
        </w:rPr>
        <w:t>Onderstaande link</w:t>
      </w:r>
      <w:r>
        <w:rPr>
          <w:rFonts w:ascii="Times New Roman" w:hAnsi="Times New Roman" w:cs="Times New Roman"/>
          <w:sz w:val="24"/>
          <w:szCs w:val="24"/>
        </w:rPr>
        <w:t xml:space="preserve"> verwijst naar alle bijlagen</w:t>
      </w:r>
      <w:r w:rsidR="00C943EE">
        <w:rPr>
          <w:rFonts w:ascii="Times New Roman" w:hAnsi="Times New Roman" w:cs="Times New Roman"/>
          <w:sz w:val="24"/>
          <w:szCs w:val="24"/>
        </w:rPr>
        <w:t xml:space="preserve"> die betrekking hebben op ons schoolplan. Omdat deze digitaal te downloaden zijn op deze site, worden de links niet afzonderlijk toegevoegd aan dit schoolplan.</w:t>
      </w:r>
    </w:p>
    <w:p w14:paraId="75B4DB29" w14:textId="77777777" w:rsidR="00166BF0" w:rsidRPr="00166BF0" w:rsidRDefault="00166BF0" w:rsidP="00166BF0"/>
    <w:p w14:paraId="21FB4E88" w14:textId="1D9480D5" w:rsidR="00DB0AAC" w:rsidRDefault="00162775" w:rsidP="00DB0AAC">
      <w:pPr>
        <w:rPr>
          <w:rFonts w:ascii="Times New Roman" w:hAnsi="Times New Roman" w:cs="Times New Roman"/>
          <w:sz w:val="24"/>
          <w:szCs w:val="24"/>
        </w:rPr>
      </w:pPr>
      <w:hyperlink r:id="rId24" w:history="1">
        <w:r w:rsidR="00166BF0" w:rsidRPr="00B71D2D">
          <w:rPr>
            <w:rStyle w:val="Hyperlink"/>
            <w:rFonts w:ascii="Times New Roman" w:hAnsi="Times New Roman" w:cs="Times New Roman"/>
            <w:sz w:val="24"/>
            <w:szCs w:val="24"/>
          </w:rPr>
          <w:t>https://www.dehaagsescholen.nl/bijlagen-schoolplan/</w:t>
        </w:r>
      </w:hyperlink>
    </w:p>
    <w:p w14:paraId="544EBC48" w14:textId="77777777" w:rsidR="00166BF0" w:rsidRPr="008535FE" w:rsidRDefault="00166BF0" w:rsidP="00DB0AAC">
      <w:pPr>
        <w:rPr>
          <w:rFonts w:ascii="Times New Roman" w:hAnsi="Times New Roman" w:cs="Times New Roman"/>
          <w:sz w:val="24"/>
          <w:szCs w:val="24"/>
        </w:rPr>
      </w:pPr>
    </w:p>
    <w:p w14:paraId="00C65C17" w14:textId="32B1389F" w:rsidR="00DB0AAC" w:rsidRDefault="00162775" w:rsidP="00DB0AAC">
      <w:pPr>
        <w:rPr>
          <w:rFonts w:ascii="Times New Roman" w:hAnsi="Times New Roman" w:cs="Times New Roman"/>
          <w:sz w:val="24"/>
          <w:szCs w:val="24"/>
        </w:rPr>
      </w:pPr>
      <w:r>
        <w:rPr>
          <w:rFonts w:ascii="Times New Roman" w:hAnsi="Times New Roman" w:cs="Times New Roman"/>
          <w:sz w:val="24"/>
          <w:szCs w:val="24"/>
        </w:rPr>
        <w:t>Bij de school zijnde volgende documenten op te vragen:</w:t>
      </w:r>
    </w:p>
    <w:p w14:paraId="53D5FB2F" w14:textId="1EAEC918" w:rsidR="00162775" w:rsidRDefault="00162775" w:rsidP="00DB0AAC">
      <w:pPr>
        <w:rPr>
          <w:rFonts w:ascii="Times New Roman" w:hAnsi="Times New Roman" w:cs="Times New Roman"/>
          <w:sz w:val="24"/>
          <w:szCs w:val="24"/>
        </w:rPr>
      </w:pPr>
      <w:r>
        <w:rPr>
          <w:rFonts w:ascii="Times New Roman" w:hAnsi="Times New Roman" w:cs="Times New Roman"/>
          <w:sz w:val="24"/>
          <w:szCs w:val="24"/>
        </w:rPr>
        <w:t>Onderwijsplannen van de Bonte Vlinder</w:t>
      </w:r>
    </w:p>
    <w:p w14:paraId="326551A5" w14:textId="44ACC863" w:rsidR="00162775" w:rsidRDefault="00162775" w:rsidP="00DB0AAC">
      <w:pPr>
        <w:rPr>
          <w:rFonts w:ascii="Times New Roman" w:hAnsi="Times New Roman" w:cs="Times New Roman"/>
          <w:sz w:val="24"/>
          <w:szCs w:val="24"/>
        </w:rPr>
      </w:pPr>
      <w:r>
        <w:rPr>
          <w:rFonts w:ascii="Times New Roman" w:hAnsi="Times New Roman" w:cs="Times New Roman"/>
          <w:sz w:val="24"/>
          <w:szCs w:val="24"/>
        </w:rPr>
        <w:t>Schoolondersteuningsplan van de Bonte Vlinder</w:t>
      </w:r>
    </w:p>
    <w:p w14:paraId="33904B11" w14:textId="4ACBA09A" w:rsidR="00162775" w:rsidRDefault="00162775" w:rsidP="00DB0AAC">
      <w:pPr>
        <w:rPr>
          <w:rFonts w:ascii="Times New Roman" w:hAnsi="Times New Roman" w:cs="Times New Roman"/>
          <w:sz w:val="24"/>
          <w:szCs w:val="24"/>
        </w:rPr>
      </w:pPr>
      <w:r>
        <w:rPr>
          <w:rFonts w:ascii="Times New Roman" w:hAnsi="Times New Roman" w:cs="Times New Roman"/>
          <w:sz w:val="24"/>
          <w:szCs w:val="24"/>
        </w:rPr>
        <w:t>Jaarplannen per schooljaar</w:t>
      </w:r>
    </w:p>
    <w:p w14:paraId="00DD0579" w14:textId="01492A21" w:rsidR="00162775" w:rsidRDefault="00162775" w:rsidP="00DB0AAC">
      <w:pPr>
        <w:rPr>
          <w:rFonts w:ascii="Times New Roman" w:hAnsi="Times New Roman" w:cs="Times New Roman"/>
          <w:sz w:val="24"/>
          <w:szCs w:val="24"/>
        </w:rPr>
      </w:pPr>
      <w:r>
        <w:rPr>
          <w:rFonts w:ascii="Times New Roman" w:hAnsi="Times New Roman" w:cs="Times New Roman"/>
          <w:sz w:val="24"/>
          <w:szCs w:val="24"/>
        </w:rPr>
        <w:t>Jaarverslagen per schooljaar</w:t>
      </w:r>
    </w:p>
    <w:p w14:paraId="6EE1E30B" w14:textId="496500A5" w:rsidR="00162775" w:rsidRDefault="00162775" w:rsidP="00DB0AAC">
      <w:pPr>
        <w:rPr>
          <w:rFonts w:ascii="Times New Roman" w:hAnsi="Times New Roman" w:cs="Times New Roman"/>
          <w:sz w:val="24"/>
          <w:szCs w:val="24"/>
        </w:rPr>
      </w:pPr>
      <w:r>
        <w:rPr>
          <w:rFonts w:ascii="Times New Roman" w:hAnsi="Times New Roman" w:cs="Times New Roman"/>
          <w:sz w:val="24"/>
          <w:szCs w:val="24"/>
        </w:rPr>
        <w:t>Digitaal veiligheidsplan</w:t>
      </w:r>
    </w:p>
    <w:p w14:paraId="42D68E16" w14:textId="77777777" w:rsidR="00162775" w:rsidRDefault="00162775" w:rsidP="00DB0AAC">
      <w:pPr>
        <w:rPr>
          <w:rFonts w:ascii="Times New Roman" w:hAnsi="Times New Roman" w:cs="Times New Roman"/>
          <w:sz w:val="24"/>
          <w:szCs w:val="24"/>
        </w:rPr>
      </w:pPr>
      <w:bookmarkStart w:id="19" w:name="_GoBack"/>
      <w:bookmarkEnd w:id="19"/>
    </w:p>
    <w:p w14:paraId="107895F2" w14:textId="77777777" w:rsidR="00162775" w:rsidRPr="008535FE" w:rsidRDefault="00162775" w:rsidP="00DB0AAC">
      <w:pPr>
        <w:rPr>
          <w:rFonts w:ascii="Times New Roman" w:hAnsi="Times New Roman" w:cs="Times New Roman"/>
          <w:sz w:val="24"/>
          <w:szCs w:val="24"/>
        </w:rPr>
      </w:pPr>
    </w:p>
    <w:sectPr w:rsidR="00162775" w:rsidRPr="008535FE" w:rsidSect="001549B4">
      <w:footerReference w:type="default" r:id="rId2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A0C8B" w14:textId="77777777" w:rsidR="00166BF0" w:rsidRDefault="00166BF0" w:rsidP="00624F78">
      <w:pPr>
        <w:spacing w:after="0" w:line="240" w:lineRule="auto"/>
      </w:pPr>
      <w:r>
        <w:separator/>
      </w:r>
    </w:p>
  </w:endnote>
  <w:endnote w:type="continuationSeparator" w:id="0">
    <w:p w14:paraId="7ED0C1B3" w14:textId="77777777" w:rsidR="00166BF0" w:rsidRDefault="00166BF0" w:rsidP="0062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1854302845"/>
      <w:docPartObj>
        <w:docPartGallery w:val="Page Numbers (Bottom of Page)"/>
        <w:docPartUnique/>
      </w:docPartObj>
    </w:sdtPr>
    <w:sdtEndPr>
      <w:rPr>
        <w:rFonts w:asciiTheme="minorHAnsi" w:hAnsiTheme="minorHAnsi" w:cstheme="minorBidi"/>
        <w:sz w:val="20"/>
        <w:szCs w:val="20"/>
      </w:rPr>
    </w:sdtEndPr>
    <w:sdtContent>
      <w:p w14:paraId="04131BB7" w14:textId="27A91121" w:rsidR="00166BF0" w:rsidRDefault="00166BF0" w:rsidP="00A7255E">
        <w:pPr>
          <w:pStyle w:val="Voettekst"/>
        </w:pPr>
        <w:r>
          <w:rPr>
            <w:rFonts w:ascii="Arial" w:hAnsi="Arial" w:cs="Arial"/>
            <w:sz w:val="16"/>
            <w:szCs w:val="16"/>
          </w:rPr>
          <w:t xml:space="preserve">SBO de Bonte Vlinder - </w:t>
        </w:r>
        <w:r w:rsidRPr="00A7255E">
          <w:rPr>
            <w:rFonts w:ascii="Arial" w:hAnsi="Arial" w:cs="Arial"/>
            <w:sz w:val="16"/>
            <w:szCs w:val="16"/>
          </w:rPr>
          <w:t>Schoolplan 2019-2023</w:t>
        </w:r>
        <w:r>
          <w:tab/>
        </w:r>
        <w:r>
          <w:tab/>
        </w:r>
        <w:r>
          <w:fldChar w:fldCharType="begin"/>
        </w:r>
        <w:r>
          <w:instrText>PAGE   \* MERGEFORMAT</w:instrText>
        </w:r>
        <w:r>
          <w:fldChar w:fldCharType="separate"/>
        </w:r>
        <w:r w:rsidR="00162775">
          <w:rPr>
            <w:noProof/>
          </w:rPr>
          <w:t>39</w:t>
        </w:r>
        <w:r>
          <w:fldChar w:fldCharType="end"/>
        </w:r>
      </w:p>
      <w:p w14:paraId="029B16B9" w14:textId="4897D6AA" w:rsidR="00166BF0" w:rsidRDefault="00162775">
        <w:pPr>
          <w:pStyle w:val="Voettekst"/>
          <w:jc w:val="right"/>
        </w:pPr>
      </w:p>
    </w:sdtContent>
  </w:sdt>
  <w:p w14:paraId="73466F8E" w14:textId="77777777" w:rsidR="00166BF0" w:rsidRDefault="00166BF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2EF87" w14:textId="77777777" w:rsidR="00166BF0" w:rsidRDefault="00166BF0" w:rsidP="00624F78">
      <w:pPr>
        <w:spacing w:after="0" w:line="240" w:lineRule="auto"/>
      </w:pPr>
      <w:r>
        <w:separator/>
      </w:r>
    </w:p>
  </w:footnote>
  <w:footnote w:type="continuationSeparator" w:id="0">
    <w:p w14:paraId="2812B4B2" w14:textId="77777777" w:rsidR="00166BF0" w:rsidRDefault="00166BF0" w:rsidP="00624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30702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AF7A43"/>
    <w:multiLevelType w:val="hybridMultilevel"/>
    <w:tmpl w:val="753CDB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59F451E"/>
    <w:multiLevelType w:val="hybridMultilevel"/>
    <w:tmpl w:val="AD089864"/>
    <w:lvl w:ilvl="0" w:tplc="DD406FD4">
      <w:numFmt w:val="bullet"/>
      <w:lvlText w:val="•"/>
      <w:lvlJc w:val="left"/>
      <w:pPr>
        <w:ind w:left="420" w:hanging="360"/>
      </w:pPr>
      <w:rPr>
        <w:rFonts w:ascii="Verdana" w:eastAsiaTheme="minorHAnsi"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6C7D81"/>
    <w:multiLevelType w:val="hybridMultilevel"/>
    <w:tmpl w:val="2452BF30"/>
    <w:lvl w:ilvl="0" w:tplc="4B3E1FA2">
      <w:start w:val="1"/>
      <w:numFmt w:val="bullet"/>
      <w:lvlText w:val=""/>
      <w:lvlJc w:val="left"/>
      <w:pPr>
        <w:ind w:left="720" w:hanging="360"/>
      </w:pPr>
      <w:rPr>
        <w:rFonts w:ascii="Symbol" w:hAnsi="Symbol" w:hint="default"/>
      </w:rPr>
    </w:lvl>
    <w:lvl w:ilvl="1" w:tplc="0F104E56">
      <w:start w:val="1"/>
      <w:numFmt w:val="bullet"/>
      <w:lvlText w:val="o"/>
      <w:lvlJc w:val="left"/>
      <w:pPr>
        <w:ind w:left="1440" w:hanging="360"/>
      </w:pPr>
      <w:rPr>
        <w:rFonts w:ascii="Courier New" w:hAnsi="Courier New" w:hint="default"/>
      </w:rPr>
    </w:lvl>
    <w:lvl w:ilvl="2" w:tplc="C638FDB4">
      <w:start w:val="1"/>
      <w:numFmt w:val="bullet"/>
      <w:lvlText w:val=""/>
      <w:lvlJc w:val="left"/>
      <w:pPr>
        <w:ind w:left="2160" w:hanging="360"/>
      </w:pPr>
      <w:rPr>
        <w:rFonts w:ascii="Wingdings" w:hAnsi="Wingdings" w:hint="default"/>
      </w:rPr>
    </w:lvl>
    <w:lvl w:ilvl="3" w:tplc="67AC96FC">
      <w:start w:val="1"/>
      <w:numFmt w:val="bullet"/>
      <w:lvlText w:val=""/>
      <w:lvlJc w:val="left"/>
      <w:pPr>
        <w:ind w:left="2880" w:hanging="360"/>
      </w:pPr>
      <w:rPr>
        <w:rFonts w:ascii="Symbol" w:hAnsi="Symbol" w:hint="default"/>
      </w:rPr>
    </w:lvl>
    <w:lvl w:ilvl="4" w:tplc="E79273CA">
      <w:start w:val="1"/>
      <w:numFmt w:val="bullet"/>
      <w:lvlText w:val="o"/>
      <w:lvlJc w:val="left"/>
      <w:pPr>
        <w:ind w:left="3600" w:hanging="360"/>
      </w:pPr>
      <w:rPr>
        <w:rFonts w:ascii="Courier New" w:hAnsi="Courier New" w:hint="default"/>
      </w:rPr>
    </w:lvl>
    <w:lvl w:ilvl="5" w:tplc="94BEE308">
      <w:start w:val="1"/>
      <w:numFmt w:val="bullet"/>
      <w:lvlText w:val=""/>
      <w:lvlJc w:val="left"/>
      <w:pPr>
        <w:ind w:left="4320" w:hanging="360"/>
      </w:pPr>
      <w:rPr>
        <w:rFonts w:ascii="Wingdings" w:hAnsi="Wingdings" w:hint="default"/>
      </w:rPr>
    </w:lvl>
    <w:lvl w:ilvl="6" w:tplc="46DCEA0E">
      <w:start w:val="1"/>
      <w:numFmt w:val="bullet"/>
      <w:lvlText w:val=""/>
      <w:lvlJc w:val="left"/>
      <w:pPr>
        <w:ind w:left="5040" w:hanging="360"/>
      </w:pPr>
      <w:rPr>
        <w:rFonts w:ascii="Symbol" w:hAnsi="Symbol" w:hint="default"/>
      </w:rPr>
    </w:lvl>
    <w:lvl w:ilvl="7" w:tplc="A7D4ECE2">
      <w:start w:val="1"/>
      <w:numFmt w:val="bullet"/>
      <w:lvlText w:val="o"/>
      <w:lvlJc w:val="left"/>
      <w:pPr>
        <w:ind w:left="5760" w:hanging="360"/>
      </w:pPr>
      <w:rPr>
        <w:rFonts w:ascii="Courier New" w:hAnsi="Courier New" w:hint="default"/>
      </w:rPr>
    </w:lvl>
    <w:lvl w:ilvl="8" w:tplc="5EC4221E">
      <w:start w:val="1"/>
      <w:numFmt w:val="bullet"/>
      <w:lvlText w:val=""/>
      <w:lvlJc w:val="left"/>
      <w:pPr>
        <w:ind w:left="6480" w:hanging="360"/>
      </w:pPr>
      <w:rPr>
        <w:rFonts w:ascii="Wingdings" w:hAnsi="Wingdings" w:hint="default"/>
      </w:rPr>
    </w:lvl>
  </w:abstractNum>
  <w:abstractNum w:abstractNumId="4" w15:restartNumberingAfterBreak="0">
    <w:nsid w:val="094B2FDC"/>
    <w:multiLevelType w:val="hybridMultilevel"/>
    <w:tmpl w:val="104808B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0B7359BD"/>
    <w:multiLevelType w:val="hybridMultilevel"/>
    <w:tmpl w:val="919A4274"/>
    <w:lvl w:ilvl="0" w:tplc="06704EE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73080B"/>
    <w:multiLevelType w:val="hybridMultilevel"/>
    <w:tmpl w:val="6B8C5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FA6EF1"/>
    <w:multiLevelType w:val="hybridMultilevel"/>
    <w:tmpl w:val="3FD8BBC2"/>
    <w:lvl w:ilvl="0" w:tplc="554A552E">
      <w:numFmt w:val="bullet"/>
      <w:lvlText w:val="-"/>
      <w:lvlJc w:val="left"/>
      <w:pPr>
        <w:ind w:left="2484" w:hanging="360"/>
      </w:pPr>
      <w:rPr>
        <w:rFonts w:ascii="Calibri" w:eastAsiaTheme="minorHAnsi" w:hAnsi="Calibri" w:cs="Calibr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8" w15:restartNumberingAfterBreak="0">
    <w:nsid w:val="24336F49"/>
    <w:multiLevelType w:val="hybridMultilevel"/>
    <w:tmpl w:val="1D28D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71139F"/>
    <w:multiLevelType w:val="hybridMultilevel"/>
    <w:tmpl w:val="C9AEC2AE"/>
    <w:lvl w:ilvl="0" w:tplc="0D6E7DE0">
      <w:start w:val="1"/>
      <w:numFmt w:val="bullet"/>
      <w:lvlText w:val=""/>
      <w:lvlJc w:val="left"/>
      <w:pPr>
        <w:ind w:left="720" w:hanging="360"/>
      </w:pPr>
      <w:rPr>
        <w:rFonts w:ascii="Symbol" w:hAnsi="Symbol" w:hint="default"/>
      </w:rPr>
    </w:lvl>
    <w:lvl w:ilvl="1" w:tplc="93FA5B18">
      <w:start w:val="1"/>
      <w:numFmt w:val="bullet"/>
      <w:lvlText w:val="o"/>
      <w:lvlJc w:val="left"/>
      <w:pPr>
        <w:ind w:left="1440" w:hanging="360"/>
      </w:pPr>
      <w:rPr>
        <w:rFonts w:ascii="Courier New" w:hAnsi="Courier New" w:hint="default"/>
      </w:rPr>
    </w:lvl>
    <w:lvl w:ilvl="2" w:tplc="330226EA">
      <w:start w:val="1"/>
      <w:numFmt w:val="bullet"/>
      <w:lvlText w:val=""/>
      <w:lvlJc w:val="left"/>
      <w:pPr>
        <w:ind w:left="2160" w:hanging="360"/>
      </w:pPr>
      <w:rPr>
        <w:rFonts w:ascii="Wingdings" w:hAnsi="Wingdings" w:hint="default"/>
      </w:rPr>
    </w:lvl>
    <w:lvl w:ilvl="3" w:tplc="54D4A938">
      <w:start w:val="1"/>
      <w:numFmt w:val="bullet"/>
      <w:lvlText w:val=""/>
      <w:lvlJc w:val="left"/>
      <w:pPr>
        <w:ind w:left="2880" w:hanging="360"/>
      </w:pPr>
      <w:rPr>
        <w:rFonts w:ascii="Symbol" w:hAnsi="Symbol" w:hint="default"/>
      </w:rPr>
    </w:lvl>
    <w:lvl w:ilvl="4" w:tplc="64EE7CC2">
      <w:start w:val="1"/>
      <w:numFmt w:val="bullet"/>
      <w:lvlText w:val="o"/>
      <w:lvlJc w:val="left"/>
      <w:pPr>
        <w:ind w:left="3600" w:hanging="360"/>
      </w:pPr>
      <w:rPr>
        <w:rFonts w:ascii="Courier New" w:hAnsi="Courier New" w:hint="default"/>
      </w:rPr>
    </w:lvl>
    <w:lvl w:ilvl="5" w:tplc="9C469EFE">
      <w:start w:val="1"/>
      <w:numFmt w:val="bullet"/>
      <w:lvlText w:val=""/>
      <w:lvlJc w:val="left"/>
      <w:pPr>
        <w:ind w:left="4320" w:hanging="360"/>
      </w:pPr>
      <w:rPr>
        <w:rFonts w:ascii="Wingdings" w:hAnsi="Wingdings" w:hint="default"/>
      </w:rPr>
    </w:lvl>
    <w:lvl w:ilvl="6" w:tplc="00DA2A5E">
      <w:start w:val="1"/>
      <w:numFmt w:val="bullet"/>
      <w:lvlText w:val=""/>
      <w:lvlJc w:val="left"/>
      <w:pPr>
        <w:ind w:left="5040" w:hanging="360"/>
      </w:pPr>
      <w:rPr>
        <w:rFonts w:ascii="Symbol" w:hAnsi="Symbol" w:hint="default"/>
      </w:rPr>
    </w:lvl>
    <w:lvl w:ilvl="7" w:tplc="D3CE0D90">
      <w:start w:val="1"/>
      <w:numFmt w:val="bullet"/>
      <w:lvlText w:val="o"/>
      <w:lvlJc w:val="left"/>
      <w:pPr>
        <w:ind w:left="5760" w:hanging="360"/>
      </w:pPr>
      <w:rPr>
        <w:rFonts w:ascii="Courier New" w:hAnsi="Courier New" w:hint="default"/>
      </w:rPr>
    </w:lvl>
    <w:lvl w:ilvl="8" w:tplc="8FB491B8">
      <w:start w:val="1"/>
      <w:numFmt w:val="bullet"/>
      <w:lvlText w:val=""/>
      <w:lvlJc w:val="left"/>
      <w:pPr>
        <w:ind w:left="6480" w:hanging="360"/>
      </w:pPr>
      <w:rPr>
        <w:rFonts w:ascii="Wingdings" w:hAnsi="Wingdings" w:hint="default"/>
      </w:rPr>
    </w:lvl>
  </w:abstractNum>
  <w:abstractNum w:abstractNumId="10" w15:restartNumberingAfterBreak="0">
    <w:nsid w:val="2CF97712"/>
    <w:multiLevelType w:val="multilevel"/>
    <w:tmpl w:val="661A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2E7E60"/>
    <w:multiLevelType w:val="hybridMultilevel"/>
    <w:tmpl w:val="4EA4819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594F6A"/>
    <w:multiLevelType w:val="hybridMultilevel"/>
    <w:tmpl w:val="22AC8BD4"/>
    <w:lvl w:ilvl="0" w:tplc="DD406FD4">
      <w:numFmt w:val="bullet"/>
      <w:lvlText w:val="•"/>
      <w:lvlJc w:val="left"/>
      <w:pPr>
        <w:ind w:left="420" w:hanging="360"/>
      </w:pPr>
      <w:rPr>
        <w:rFonts w:ascii="Verdana" w:eastAsiaTheme="minorHAnsi"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234D7A"/>
    <w:multiLevelType w:val="hybridMultilevel"/>
    <w:tmpl w:val="2D94D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480BD2"/>
    <w:multiLevelType w:val="hybridMultilevel"/>
    <w:tmpl w:val="9D6487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DE66FC7"/>
    <w:multiLevelType w:val="hybridMultilevel"/>
    <w:tmpl w:val="C734A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900DB7"/>
    <w:multiLevelType w:val="hybridMultilevel"/>
    <w:tmpl w:val="948084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2CB1DBB"/>
    <w:multiLevelType w:val="hybridMultilevel"/>
    <w:tmpl w:val="77044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30029C5"/>
    <w:multiLevelType w:val="multilevel"/>
    <w:tmpl w:val="6550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D973E2"/>
    <w:multiLevelType w:val="hybridMultilevel"/>
    <w:tmpl w:val="D1D44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123811"/>
    <w:multiLevelType w:val="hybridMultilevel"/>
    <w:tmpl w:val="592E939A"/>
    <w:lvl w:ilvl="0" w:tplc="DD406FD4">
      <w:numFmt w:val="bullet"/>
      <w:lvlText w:val="•"/>
      <w:lvlJc w:val="left"/>
      <w:pPr>
        <w:ind w:left="480" w:hanging="360"/>
      </w:pPr>
      <w:rPr>
        <w:rFonts w:ascii="Verdana" w:eastAsiaTheme="minorHAnsi" w:hAnsi="Verdana" w:cs="Helvetica"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1" w15:restartNumberingAfterBreak="0">
    <w:nsid w:val="47677A1F"/>
    <w:multiLevelType w:val="hybridMultilevel"/>
    <w:tmpl w:val="07709CEC"/>
    <w:lvl w:ilvl="0" w:tplc="FFD05D4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AC53C10"/>
    <w:multiLevelType w:val="hybridMultilevel"/>
    <w:tmpl w:val="F0FC8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D6145E"/>
    <w:multiLevelType w:val="hybridMultilevel"/>
    <w:tmpl w:val="63C0344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C3550D8"/>
    <w:multiLevelType w:val="hybridMultilevel"/>
    <w:tmpl w:val="86BC56BA"/>
    <w:lvl w:ilvl="0" w:tplc="DD406FD4">
      <w:numFmt w:val="bullet"/>
      <w:lvlText w:val="•"/>
      <w:lvlJc w:val="left"/>
      <w:pPr>
        <w:ind w:left="420" w:hanging="360"/>
      </w:pPr>
      <w:rPr>
        <w:rFonts w:ascii="Verdana" w:eastAsiaTheme="minorHAnsi"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026766"/>
    <w:multiLevelType w:val="hybridMultilevel"/>
    <w:tmpl w:val="0F8CC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E7F2E2C"/>
    <w:multiLevelType w:val="hybridMultilevel"/>
    <w:tmpl w:val="0A2209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E8C0678"/>
    <w:multiLevelType w:val="hybridMultilevel"/>
    <w:tmpl w:val="D52EE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FD51B8"/>
    <w:multiLevelType w:val="hybridMultilevel"/>
    <w:tmpl w:val="E488F02E"/>
    <w:lvl w:ilvl="0" w:tplc="DD406FD4">
      <w:numFmt w:val="bullet"/>
      <w:lvlText w:val="•"/>
      <w:lvlJc w:val="left"/>
      <w:pPr>
        <w:ind w:left="420" w:hanging="360"/>
      </w:pPr>
      <w:rPr>
        <w:rFonts w:ascii="Verdana" w:eastAsiaTheme="minorHAnsi"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B577F2"/>
    <w:multiLevelType w:val="hybridMultilevel"/>
    <w:tmpl w:val="B0F05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E4508F"/>
    <w:multiLevelType w:val="multilevel"/>
    <w:tmpl w:val="6D7E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5C5735"/>
    <w:multiLevelType w:val="hybridMultilevel"/>
    <w:tmpl w:val="DBB08BCC"/>
    <w:lvl w:ilvl="0" w:tplc="1428927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DF133A8"/>
    <w:multiLevelType w:val="multilevel"/>
    <w:tmpl w:val="D7A4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8B42AF"/>
    <w:multiLevelType w:val="hybridMultilevel"/>
    <w:tmpl w:val="CD0A7DB2"/>
    <w:lvl w:ilvl="0" w:tplc="7F684A48">
      <w:start w:val="1"/>
      <w:numFmt w:val="bullet"/>
      <w:lvlText w:val=""/>
      <w:lvlJc w:val="left"/>
      <w:pPr>
        <w:ind w:left="720" w:hanging="360"/>
      </w:pPr>
      <w:rPr>
        <w:rFonts w:ascii="Symbol" w:hAnsi="Symbol" w:hint="default"/>
      </w:rPr>
    </w:lvl>
    <w:lvl w:ilvl="1" w:tplc="40709AD8">
      <w:start w:val="1"/>
      <w:numFmt w:val="bullet"/>
      <w:lvlText w:val="o"/>
      <w:lvlJc w:val="left"/>
      <w:pPr>
        <w:ind w:left="1440" w:hanging="360"/>
      </w:pPr>
      <w:rPr>
        <w:rFonts w:ascii="Courier New" w:hAnsi="Courier New" w:hint="default"/>
      </w:rPr>
    </w:lvl>
    <w:lvl w:ilvl="2" w:tplc="CD06085C">
      <w:start w:val="1"/>
      <w:numFmt w:val="bullet"/>
      <w:lvlText w:val=""/>
      <w:lvlJc w:val="left"/>
      <w:pPr>
        <w:ind w:left="2160" w:hanging="360"/>
      </w:pPr>
      <w:rPr>
        <w:rFonts w:ascii="Wingdings" w:hAnsi="Wingdings" w:hint="default"/>
      </w:rPr>
    </w:lvl>
    <w:lvl w:ilvl="3" w:tplc="341C7A9A">
      <w:start w:val="1"/>
      <w:numFmt w:val="bullet"/>
      <w:lvlText w:val=""/>
      <w:lvlJc w:val="left"/>
      <w:pPr>
        <w:ind w:left="2880" w:hanging="360"/>
      </w:pPr>
      <w:rPr>
        <w:rFonts w:ascii="Symbol" w:hAnsi="Symbol" w:hint="default"/>
      </w:rPr>
    </w:lvl>
    <w:lvl w:ilvl="4" w:tplc="069266D8">
      <w:start w:val="1"/>
      <w:numFmt w:val="bullet"/>
      <w:lvlText w:val="o"/>
      <w:lvlJc w:val="left"/>
      <w:pPr>
        <w:ind w:left="3600" w:hanging="360"/>
      </w:pPr>
      <w:rPr>
        <w:rFonts w:ascii="Courier New" w:hAnsi="Courier New" w:hint="default"/>
      </w:rPr>
    </w:lvl>
    <w:lvl w:ilvl="5" w:tplc="C1E86AEE">
      <w:start w:val="1"/>
      <w:numFmt w:val="bullet"/>
      <w:lvlText w:val=""/>
      <w:lvlJc w:val="left"/>
      <w:pPr>
        <w:ind w:left="4320" w:hanging="360"/>
      </w:pPr>
      <w:rPr>
        <w:rFonts w:ascii="Wingdings" w:hAnsi="Wingdings" w:hint="default"/>
      </w:rPr>
    </w:lvl>
    <w:lvl w:ilvl="6" w:tplc="B768B312">
      <w:start w:val="1"/>
      <w:numFmt w:val="bullet"/>
      <w:lvlText w:val=""/>
      <w:lvlJc w:val="left"/>
      <w:pPr>
        <w:ind w:left="5040" w:hanging="360"/>
      </w:pPr>
      <w:rPr>
        <w:rFonts w:ascii="Symbol" w:hAnsi="Symbol" w:hint="default"/>
      </w:rPr>
    </w:lvl>
    <w:lvl w:ilvl="7" w:tplc="3BF8FA5A">
      <w:start w:val="1"/>
      <w:numFmt w:val="bullet"/>
      <w:lvlText w:val="o"/>
      <w:lvlJc w:val="left"/>
      <w:pPr>
        <w:ind w:left="5760" w:hanging="360"/>
      </w:pPr>
      <w:rPr>
        <w:rFonts w:ascii="Courier New" w:hAnsi="Courier New" w:hint="default"/>
      </w:rPr>
    </w:lvl>
    <w:lvl w:ilvl="8" w:tplc="FB244146">
      <w:start w:val="1"/>
      <w:numFmt w:val="bullet"/>
      <w:lvlText w:val=""/>
      <w:lvlJc w:val="left"/>
      <w:pPr>
        <w:ind w:left="6480" w:hanging="360"/>
      </w:pPr>
      <w:rPr>
        <w:rFonts w:ascii="Wingdings" w:hAnsi="Wingdings" w:hint="default"/>
      </w:rPr>
    </w:lvl>
  </w:abstractNum>
  <w:abstractNum w:abstractNumId="34" w15:restartNumberingAfterBreak="0">
    <w:nsid w:val="644578DE"/>
    <w:multiLevelType w:val="hybridMultilevel"/>
    <w:tmpl w:val="63FC2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441D27"/>
    <w:multiLevelType w:val="hybridMultilevel"/>
    <w:tmpl w:val="29DE8A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CA384B"/>
    <w:multiLevelType w:val="multilevel"/>
    <w:tmpl w:val="A0F8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E3691B"/>
    <w:multiLevelType w:val="multilevel"/>
    <w:tmpl w:val="06AC4982"/>
    <w:lvl w:ilvl="0">
      <w:start w:val="1"/>
      <w:numFmt w:val="bullet"/>
      <w:lvlText w:val=""/>
      <w:lvlJc w:val="left"/>
      <w:pPr>
        <w:ind w:left="420" w:hanging="4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A602E81"/>
    <w:multiLevelType w:val="multilevel"/>
    <w:tmpl w:val="AA74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BA3E8E"/>
    <w:multiLevelType w:val="hybridMultilevel"/>
    <w:tmpl w:val="2F88CA88"/>
    <w:lvl w:ilvl="0" w:tplc="63AC497E">
      <w:start w:val="1"/>
      <w:numFmt w:val="bullet"/>
      <w:lvlText w:val=""/>
      <w:lvlJc w:val="left"/>
      <w:pPr>
        <w:ind w:left="720" w:hanging="360"/>
      </w:pPr>
      <w:rPr>
        <w:rFonts w:ascii="Symbol" w:hAnsi="Symbol" w:hint="default"/>
      </w:rPr>
    </w:lvl>
    <w:lvl w:ilvl="1" w:tplc="C39CC998">
      <w:start w:val="1"/>
      <w:numFmt w:val="bullet"/>
      <w:lvlText w:val="o"/>
      <w:lvlJc w:val="left"/>
      <w:pPr>
        <w:ind w:left="1440" w:hanging="360"/>
      </w:pPr>
      <w:rPr>
        <w:rFonts w:ascii="Courier New" w:hAnsi="Courier New" w:hint="default"/>
      </w:rPr>
    </w:lvl>
    <w:lvl w:ilvl="2" w:tplc="5D6A3CF4">
      <w:start w:val="1"/>
      <w:numFmt w:val="bullet"/>
      <w:lvlText w:val=""/>
      <w:lvlJc w:val="left"/>
      <w:pPr>
        <w:ind w:left="2160" w:hanging="360"/>
      </w:pPr>
      <w:rPr>
        <w:rFonts w:ascii="Wingdings" w:hAnsi="Wingdings" w:hint="default"/>
      </w:rPr>
    </w:lvl>
    <w:lvl w:ilvl="3" w:tplc="ABE01CF6">
      <w:start w:val="1"/>
      <w:numFmt w:val="bullet"/>
      <w:lvlText w:val=""/>
      <w:lvlJc w:val="left"/>
      <w:pPr>
        <w:ind w:left="2880" w:hanging="360"/>
      </w:pPr>
      <w:rPr>
        <w:rFonts w:ascii="Symbol" w:hAnsi="Symbol" w:hint="default"/>
      </w:rPr>
    </w:lvl>
    <w:lvl w:ilvl="4" w:tplc="64B25810">
      <w:start w:val="1"/>
      <w:numFmt w:val="bullet"/>
      <w:lvlText w:val="o"/>
      <w:lvlJc w:val="left"/>
      <w:pPr>
        <w:ind w:left="3600" w:hanging="360"/>
      </w:pPr>
      <w:rPr>
        <w:rFonts w:ascii="Courier New" w:hAnsi="Courier New" w:hint="default"/>
      </w:rPr>
    </w:lvl>
    <w:lvl w:ilvl="5" w:tplc="D6BC8D26">
      <w:start w:val="1"/>
      <w:numFmt w:val="bullet"/>
      <w:lvlText w:val=""/>
      <w:lvlJc w:val="left"/>
      <w:pPr>
        <w:ind w:left="4320" w:hanging="360"/>
      </w:pPr>
      <w:rPr>
        <w:rFonts w:ascii="Wingdings" w:hAnsi="Wingdings" w:hint="default"/>
      </w:rPr>
    </w:lvl>
    <w:lvl w:ilvl="6" w:tplc="6262A8C6">
      <w:start w:val="1"/>
      <w:numFmt w:val="bullet"/>
      <w:lvlText w:val=""/>
      <w:lvlJc w:val="left"/>
      <w:pPr>
        <w:ind w:left="5040" w:hanging="360"/>
      </w:pPr>
      <w:rPr>
        <w:rFonts w:ascii="Symbol" w:hAnsi="Symbol" w:hint="default"/>
      </w:rPr>
    </w:lvl>
    <w:lvl w:ilvl="7" w:tplc="2CF07046">
      <w:start w:val="1"/>
      <w:numFmt w:val="bullet"/>
      <w:lvlText w:val="o"/>
      <w:lvlJc w:val="left"/>
      <w:pPr>
        <w:ind w:left="5760" w:hanging="360"/>
      </w:pPr>
      <w:rPr>
        <w:rFonts w:ascii="Courier New" w:hAnsi="Courier New" w:hint="default"/>
      </w:rPr>
    </w:lvl>
    <w:lvl w:ilvl="8" w:tplc="B74ED16C">
      <w:start w:val="1"/>
      <w:numFmt w:val="bullet"/>
      <w:lvlText w:val=""/>
      <w:lvlJc w:val="left"/>
      <w:pPr>
        <w:ind w:left="6480" w:hanging="360"/>
      </w:pPr>
      <w:rPr>
        <w:rFonts w:ascii="Wingdings" w:hAnsi="Wingdings" w:hint="default"/>
      </w:rPr>
    </w:lvl>
  </w:abstractNum>
  <w:abstractNum w:abstractNumId="40" w15:restartNumberingAfterBreak="0">
    <w:nsid w:val="6B405149"/>
    <w:multiLevelType w:val="hybridMultilevel"/>
    <w:tmpl w:val="93D4D30E"/>
    <w:lvl w:ilvl="0" w:tplc="DD406FD4">
      <w:numFmt w:val="bullet"/>
      <w:lvlText w:val="•"/>
      <w:lvlJc w:val="left"/>
      <w:pPr>
        <w:ind w:left="420" w:hanging="360"/>
      </w:pPr>
      <w:rPr>
        <w:rFonts w:ascii="Verdana" w:eastAsiaTheme="minorHAnsi"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C1A00A5"/>
    <w:multiLevelType w:val="hybridMultilevel"/>
    <w:tmpl w:val="ABE29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D262159"/>
    <w:multiLevelType w:val="hybridMultilevel"/>
    <w:tmpl w:val="2AE611F0"/>
    <w:lvl w:ilvl="0" w:tplc="66C06CD0">
      <w:start w:val="1"/>
      <w:numFmt w:val="decimal"/>
      <w:lvlText w:val="%1."/>
      <w:lvlJc w:val="left"/>
      <w:pPr>
        <w:ind w:left="720" w:hanging="360"/>
      </w:pPr>
    </w:lvl>
    <w:lvl w:ilvl="1" w:tplc="F7BA5928">
      <w:start w:val="1"/>
      <w:numFmt w:val="lowerLetter"/>
      <w:lvlText w:val="%2."/>
      <w:lvlJc w:val="left"/>
      <w:pPr>
        <w:ind w:left="1440" w:hanging="360"/>
      </w:pPr>
    </w:lvl>
    <w:lvl w:ilvl="2" w:tplc="C4964654">
      <w:start w:val="1"/>
      <w:numFmt w:val="lowerRoman"/>
      <w:lvlText w:val="%3."/>
      <w:lvlJc w:val="right"/>
      <w:pPr>
        <w:ind w:left="2160" w:hanging="180"/>
      </w:pPr>
    </w:lvl>
    <w:lvl w:ilvl="3" w:tplc="8B70DB3E">
      <w:start w:val="1"/>
      <w:numFmt w:val="decimal"/>
      <w:lvlText w:val="%4."/>
      <w:lvlJc w:val="left"/>
      <w:pPr>
        <w:ind w:left="2880" w:hanging="360"/>
      </w:pPr>
    </w:lvl>
    <w:lvl w:ilvl="4" w:tplc="9CB2FEA4">
      <w:start w:val="1"/>
      <w:numFmt w:val="lowerLetter"/>
      <w:lvlText w:val="%5."/>
      <w:lvlJc w:val="left"/>
      <w:pPr>
        <w:ind w:left="3600" w:hanging="360"/>
      </w:pPr>
    </w:lvl>
    <w:lvl w:ilvl="5" w:tplc="7354E966">
      <w:start w:val="1"/>
      <w:numFmt w:val="lowerRoman"/>
      <w:lvlText w:val="%6."/>
      <w:lvlJc w:val="right"/>
      <w:pPr>
        <w:ind w:left="4320" w:hanging="180"/>
      </w:pPr>
    </w:lvl>
    <w:lvl w:ilvl="6" w:tplc="832A4252">
      <w:start w:val="1"/>
      <w:numFmt w:val="decimal"/>
      <w:lvlText w:val="%7."/>
      <w:lvlJc w:val="left"/>
      <w:pPr>
        <w:ind w:left="5040" w:hanging="360"/>
      </w:pPr>
    </w:lvl>
    <w:lvl w:ilvl="7" w:tplc="C3F2CDC0">
      <w:start w:val="1"/>
      <w:numFmt w:val="lowerLetter"/>
      <w:lvlText w:val="%8."/>
      <w:lvlJc w:val="left"/>
      <w:pPr>
        <w:ind w:left="5760" w:hanging="360"/>
      </w:pPr>
    </w:lvl>
    <w:lvl w:ilvl="8" w:tplc="F8F8D060">
      <w:start w:val="1"/>
      <w:numFmt w:val="lowerRoman"/>
      <w:lvlText w:val="%9."/>
      <w:lvlJc w:val="right"/>
      <w:pPr>
        <w:ind w:left="6480" w:hanging="180"/>
      </w:pPr>
    </w:lvl>
  </w:abstractNum>
  <w:abstractNum w:abstractNumId="43" w15:restartNumberingAfterBreak="0">
    <w:nsid w:val="71EA78CE"/>
    <w:multiLevelType w:val="hybridMultilevel"/>
    <w:tmpl w:val="894E1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3CE077B"/>
    <w:multiLevelType w:val="hybridMultilevel"/>
    <w:tmpl w:val="49FCBD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99062D9"/>
    <w:multiLevelType w:val="hybridMultilevel"/>
    <w:tmpl w:val="DE8AF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F02786"/>
    <w:multiLevelType w:val="multilevel"/>
    <w:tmpl w:val="D40C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E853E7"/>
    <w:multiLevelType w:val="hybridMultilevel"/>
    <w:tmpl w:val="7ACC75FE"/>
    <w:lvl w:ilvl="0" w:tplc="88885FD8">
      <w:start w:val="1"/>
      <w:numFmt w:val="bullet"/>
      <w:lvlText w:val=""/>
      <w:lvlJc w:val="left"/>
      <w:pPr>
        <w:ind w:left="1080" w:hanging="360"/>
      </w:pPr>
      <w:rPr>
        <w:rFonts w:ascii="Wingdings" w:eastAsia="Times New Roman" w:hAnsi="Wingdings"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3"/>
  </w:num>
  <w:num w:numId="2">
    <w:abstractNumId w:val="9"/>
  </w:num>
  <w:num w:numId="3">
    <w:abstractNumId w:val="39"/>
  </w:num>
  <w:num w:numId="4">
    <w:abstractNumId w:val="33"/>
  </w:num>
  <w:num w:numId="5">
    <w:abstractNumId w:val="29"/>
  </w:num>
  <w:num w:numId="6">
    <w:abstractNumId w:val="25"/>
  </w:num>
  <w:num w:numId="7">
    <w:abstractNumId w:val="41"/>
  </w:num>
  <w:num w:numId="8">
    <w:abstractNumId w:val="5"/>
  </w:num>
  <w:num w:numId="9">
    <w:abstractNumId w:val="35"/>
  </w:num>
  <w:num w:numId="10">
    <w:abstractNumId w:val="32"/>
  </w:num>
  <w:num w:numId="11">
    <w:abstractNumId w:val="5"/>
  </w:num>
  <w:num w:numId="12">
    <w:abstractNumId w:val="7"/>
  </w:num>
  <w:num w:numId="13">
    <w:abstractNumId w:val="15"/>
  </w:num>
  <w:num w:numId="14">
    <w:abstractNumId w:val="2"/>
  </w:num>
  <w:num w:numId="15">
    <w:abstractNumId w:val="34"/>
  </w:num>
  <w:num w:numId="16">
    <w:abstractNumId w:val="8"/>
  </w:num>
  <w:num w:numId="17">
    <w:abstractNumId w:val="43"/>
  </w:num>
  <w:num w:numId="18">
    <w:abstractNumId w:val="22"/>
  </w:num>
  <w:num w:numId="19">
    <w:abstractNumId w:val="24"/>
  </w:num>
  <w:num w:numId="20">
    <w:abstractNumId w:val="37"/>
  </w:num>
  <w:num w:numId="21">
    <w:abstractNumId w:val="40"/>
  </w:num>
  <w:num w:numId="22">
    <w:abstractNumId w:val="20"/>
  </w:num>
  <w:num w:numId="23">
    <w:abstractNumId w:val="28"/>
  </w:num>
  <w:num w:numId="24">
    <w:abstractNumId w:val="12"/>
  </w:num>
  <w:num w:numId="25">
    <w:abstractNumId w:val="0"/>
  </w:num>
  <w:num w:numId="26">
    <w:abstractNumId w:val="6"/>
  </w:num>
  <w:num w:numId="27">
    <w:abstractNumId w:val="11"/>
  </w:num>
  <w:num w:numId="28">
    <w:abstractNumId w:val="45"/>
  </w:num>
  <w:num w:numId="29">
    <w:abstractNumId w:val="31"/>
  </w:num>
  <w:num w:numId="30">
    <w:abstractNumId w:val="47"/>
  </w:num>
  <w:num w:numId="31">
    <w:abstractNumId w:val="46"/>
  </w:num>
  <w:num w:numId="32">
    <w:abstractNumId w:val="10"/>
  </w:num>
  <w:num w:numId="33">
    <w:abstractNumId w:val="18"/>
  </w:num>
  <w:num w:numId="34">
    <w:abstractNumId w:val="36"/>
  </w:num>
  <w:num w:numId="35">
    <w:abstractNumId w:val="30"/>
  </w:num>
  <w:num w:numId="36">
    <w:abstractNumId w:val="38"/>
  </w:num>
  <w:num w:numId="37">
    <w:abstractNumId w:val="13"/>
  </w:num>
  <w:num w:numId="38">
    <w:abstractNumId w:val="19"/>
  </w:num>
  <w:num w:numId="39">
    <w:abstractNumId w:val="17"/>
  </w:num>
  <w:num w:numId="40">
    <w:abstractNumId w:val="4"/>
  </w:num>
  <w:num w:numId="41">
    <w:abstractNumId w:val="42"/>
  </w:num>
  <w:num w:numId="42">
    <w:abstractNumId w:val="16"/>
  </w:num>
  <w:num w:numId="43">
    <w:abstractNumId w:val="26"/>
  </w:num>
  <w:num w:numId="44">
    <w:abstractNumId w:val="1"/>
  </w:num>
  <w:num w:numId="45">
    <w:abstractNumId w:val="44"/>
  </w:num>
  <w:num w:numId="46">
    <w:abstractNumId w:val="14"/>
  </w:num>
  <w:num w:numId="47">
    <w:abstractNumId w:val="23"/>
  </w:num>
  <w:num w:numId="48">
    <w:abstractNumId w:val="27"/>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A2B"/>
    <w:rsid w:val="00005AC5"/>
    <w:rsid w:val="00015F99"/>
    <w:rsid w:val="0001651D"/>
    <w:rsid w:val="00016B5A"/>
    <w:rsid w:val="000204F8"/>
    <w:rsid w:val="00022C16"/>
    <w:rsid w:val="00025A9B"/>
    <w:rsid w:val="00036581"/>
    <w:rsid w:val="000400DA"/>
    <w:rsid w:val="00050617"/>
    <w:rsid w:val="00051E59"/>
    <w:rsid w:val="00053A85"/>
    <w:rsid w:val="00056233"/>
    <w:rsid w:val="00056E34"/>
    <w:rsid w:val="00067E45"/>
    <w:rsid w:val="000707F8"/>
    <w:rsid w:val="00071A6E"/>
    <w:rsid w:val="00074EB9"/>
    <w:rsid w:val="00077252"/>
    <w:rsid w:val="00080CE7"/>
    <w:rsid w:val="00086C8D"/>
    <w:rsid w:val="00091AF8"/>
    <w:rsid w:val="000A3D78"/>
    <w:rsid w:val="000B0630"/>
    <w:rsid w:val="000B3608"/>
    <w:rsid w:val="000B538A"/>
    <w:rsid w:val="000C4155"/>
    <w:rsid w:val="000D278C"/>
    <w:rsid w:val="000D2B21"/>
    <w:rsid w:val="000D4626"/>
    <w:rsid w:val="000D797F"/>
    <w:rsid w:val="000D7CB2"/>
    <w:rsid w:val="000E3447"/>
    <w:rsid w:val="000F3A93"/>
    <w:rsid w:val="000F4FF5"/>
    <w:rsid w:val="00101380"/>
    <w:rsid w:val="001053A7"/>
    <w:rsid w:val="00110AE1"/>
    <w:rsid w:val="00112906"/>
    <w:rsid w:val="00113ABA"/>
    <w:rsid w:val="001141E7"/>
    <w:rsid w:val="00116298"/>
    <w:rsid w:val="001163CC"/>
    <w:rsid w:val="001168D0"/>
    <w:rsid w:val="0012040B"/>
    <w:rsid w:val="00121654"/>
    <w:rsid w:val="001275CC"/>
    <w:rsid w:val="001407E0"/>
    <w:rsid w:val="001447B2"/>
    <w:rsid w:val="00146EFC"/>
    <w:rsid w:val="00147582"/>
    <w:rsid w:val="00151224"/>
    <w:rsid w:val="001524F7"/>
    <w:rsid w:val="001549B4"/>
    <w:rsid w:val="00160945"/>
    <w:rsid w:val="00162775"/>
    <w:rsid w:val="001652E7"/>
    <w:rsid w:val="0016607D"/>
    <w:rsid w:val="00166BF0"/>
    <w:rsid w:val="00182548"/>
    <w:rsid w:val="00184E01"/>
    <w:rsid w:val="00184ECD"/>
    <w:rsid w:val="001A1986"/>
    <w:rsid w:val="001B1313"/>
    <w:rsid w:val="001B38F7"/>
    <w:rsid w:val="001B5D50"/>
    <w:rsid w:val="001B68DE"/>
    <w:rsid w:val="001B75F7"/>
    <w:rsid w:val="001C21A8"/>
    <w:rsid w:val="001C4A66"/>
    <w:rsid w:val="001D4B6E"/>
    <w:rsid w:val="001D6736"/>
    <w:rsid w:val="001E193B"/>
    <w:rsid w:val="001E2683"/>
    <w:rsid w:val="0021153D"/>
    <w:rsid w:val="00232929"/>
    <w:rsid w:val="00233955"/>
    <w:rsid w:val="00235180"/>
    <w:rsid w:val="00243966"/>
    <w:rsid w:val="00245CFB"/>
    <w:rsid w:val="00246AEC"/>
    <w:rsid w:val="0024749F"/>
    <w:rsid w:val="00252602"/>
    <w:rsid w:val="00252A90"/>
    <w:rsid w:val="00255BB9"/>
    <w:rsid w:val="00257364"/>
    <w:rsid w:val="002600DC"/>
    <w:rsid w:val="002640B4"/>
    <w:rsid w:val="002672BC"/>
    <w:rsid w:val="00270284"/>
    <w:rsid w:val="00280D54"/>
    <w:rsid w:val="00283BD5"/>
    <w:rsid w:val="00292259"/>
    <w:rsid w:val="00292BB9"/>
    <w:rsid w:val="00293A3D"/>
    <w:rsid w:val="00295F47"/>
    <w:rsid w:val="002A0806"/>
    <w:rsid w:val="002A1475"/>
    <w:rsid w:val="002A3FE4"/>
    <w:rsid w:val="002A6990"/>
    <w:rsid w:val="002B2F75"/>
    <w:rsid w:val="002B309E"/>
    <w:rsid w:val="002B7186"/>
    <w:rsid w:val="002B7CE3"/>
    <w:rsid w:val="002C0C71"/>
    <w:rsid w:val="002D655F"/>
    <w:rsid w:val="002D7330"/>
    <w:rsid w:val="002E6CC1"/>
    <w:rsid w:val="002E7B5E"/>
    <w:rsid w:val="002F6C2F"/>
    <w:rsid w:val="00307679"/>
    <w:rsid w:val="00311A69"/>
    <w:rsid w:val="003162DF"/>
    <w:rsid w:val="003168B8"/>
    <w:rsid w:val="0032021C"/>
    <w:rsid w:val="003202B4"/>
    <w:rsid w:val="003277B8"/>
    <w:rsid w:val="00333853"/>
    <w:rsid w:val="00341C8F"/>
    <w:rsid w:val="003445D2"/>
    <w:rsid w:val="00352EB3"/>
    <w:rsid w:val="00360EE6"/>
    <w:rsid w:val="00363A68"/>
    <w:rsid w:val="00367E00"/>
    <w:rsid w:val="00370BB7"/>
    <w:rsid w:val="00374E09"/>
    <w:rsid w:val="003769DF"/>
    <w:rsid w:val="003776D3"/>
    <w:rsid w:val="00380C2A"/>
    <w:rsid w:val="00391B34"/>
    <w:rsid w:val="003953F9"/>
    <w:rsid w:val="003A196F"/>
    <w:rsid w:val="003A2D3C"/>
    <w:rsid w:val="003B0873"/>
    <w:rsid w:val="003B3E02"/>
    <w:rsid w:val="003B5E18"/>
    <w:rsid w:val="003B7DB8"/>
    <w:rsid w:val="003C01E1"/>
    <w:rsid w:val="003C02A8"/>
    <w:rsid w:val="003D046D"/>
    <w:rsid w:val="003D5B49"/>
    <w:rsid w:val="003D67D2"/>
    <w:rsid w:val="003E218F"/>
    <w:rsid w:val="003F00C3"/>
    <w:rsid w:val="003F049D"/>
    <w:rsid w:val="003F2702"/>
    <w:rsid w:val="003F283A"/>
    <w:rsid w:val="003F6014"/>
    <w:rsid w:val="00421743"/>
    <w:rsid w:val="00422851"/>
    <w:rsid w:val="00422DFD"/>
    <w:rsid w:val="00426078"/>
    <w:rsid w:val="004304E0"/>
    <w:rsid w:val="004343C2"/>
    <w:rsid w:val="004379F3"/>
    <w:rsid w:val="00443685"/>
    <w:rsid w:val="00446CF4"/>
    <w:rsid w:val="00450D55"/>
    <w:rsid w:val="0045506E"/>
    <w:rsid w:val="00456C4B"/>
    <w:rsid w:val="00457791"/>
    <w:rsid w:val="004611D4"/>
    <w:rsid w:val="00464C6B"/>
    <w:rsid w:val="00465B3B"/>
    <w:rsid w:val="004661F8"/>
    <w:rsid w:val="00467015"/>
    <w:rsid w:val="004858E3"/>
    <w:rsid w:val="0049078F"/>
    <w:rsid w:val="00494A28"/>
    <w:rsid w:val="00497153"/>
    <w:rsid w:val="004A091C"/>
    <w:rsid w:val="004A2F84"/>
    <w:rsid w:val="004B05A1"/>
    <w:rsid w:val="004B1F82"/>
    <w:rsid w:val="004B41FD"/>
    <w:rsid w:val="004B648F"/>
    <w:rsid w:val="004C1125"/>
    <w:rsid w:val="004C3817"/>
    <w:rsid w:val="004C3A91"/>
    <w:rsid w:val="004D4F9F"/>
    <w:rsid w:val="004D7B0A"/>
    <w:rsid w:val="004E2EDA"/>
    <w:rsid w:val="004F1BD5"/>
    <w:rsid w:val="004F34C3"/>
    <w:rsid w:val="00500D1D"/>
    <w:rsid w:val="00505601"/>
    <w:rsid w:val="00511471"/>
    <w:rsid w:val="005133FB"/>
    <w:rsid w:val="005142FA"/>
    <w:rsid w:val="00517448"/>
    <w:rsid w:val="00525642"/>
    <w:rsid w:val="005263C1"/>
    <w:rsid w:val="005273B4"/>
    <w:rsid w:val="005405AB"/>
    <w:rsid w:val="005418E5"/>
    <w:rsid w:val="0055169E"/>
    <w:rsid w:val="005552FB"/>
    <w:rsid w:val="005567B8"/>
    <w:rsid w:val="0055701B"/>
    <w:rsid w:val="0057628D"/>
    <w:rsid w:val="00582759"/>
    <w:rsid w:val="00587931"/>
    <w:rsid w:val="00590809"/>
    <w:rsid w:val="00594EAB"/>
    <w:rsid w:val="00596B16"/>
    <w:rsid w:val="005A4E6E"/>
    <w:rsid w:val="005A7CC5"/>
    <w:rsid w:val="005B325B"/>
    <w:rsid w:val="005B5F0D"/>
    <w:rsid w:val="005C0A58"/>
    <w:rsid w:val="005C1B59"/>
    <w:rsid w:val="005C1BED"/>
    <w:rsid w:val="005C5FEA"/>
    <w:rsid w:val="005D071B"/>
    <w:rsid w:val="005D104B"/>
    <w:rsid w:val="005D3150"/>
    <w:rsid w:val="005E49A4"/>
    <w:rsid w:val="005E4EA0"/>
    <w:rsid w:val="005E644B"/>
    <w:rsid w:val="005F1C09"/>
    <w:rsid w:val="005F4241"/>
    <w:rsid w:val="005F4DA3"/>
    <w:rsid w:val="005F60EE"/>
    <w:rsid w:val="005F7479"/>
    <w:rsid w:val="00601B80"/>
    <w:rsid w:val="00601F12"/>
    <w:rsid w:val="00603197"/>
    <w:rsid w:val="00604A04"/>
    <w:rsid w:val="006069A4"/>
    <w:rsid w:val="0060790E"/>
    <w:rsid w:val="00607A57"/>
    <w:rsid w:val="00610BB9"/>
    <w:rsid w:val="00612B59"/>
    <w:rsid w:val="00617822"/>
    <w:rsid w:val="0062185E"/>
    <w:rsid w:val="00624F78"/>
    <w:rsid w:val="0063284D"/>
    <w:rsid w:val="00633D98"/>
    <w:rsid w:val="00634DE8"/>
    <w:rsid w:val="0063522C"/>
    <w:rsid w:val="006402FE"/>
    <w:rsid w:val="00642D31"/>
    <w:rsid w:val="00644EED"/>
    <w:rsid w:val="006457C4"/>
    <w:rsid w:val="00651D03"/>
    <w:rsid w:val="0065366C"/>
    <w:rsid w:val="0065615B"/>
    <w:rsid w:val="006578F8"/>
    <w:rsid w:val="0066024A"/>
    <w:rsid w:val="00663B5E"/>
    <w:rsid w:val="00670782"/>
    <w:rsid w:val="00672609"/>
    <w:rsid w:val="00676951"/>
    <w:rsid w:val="00680173"/>
    <w:rsid w:val="00683A3A"/>
    <w:rsid w:val="00683A9E"/>
    <w:rsid w:val="006853D6"/>
    <w:rsid w:val="00685592"/>
    <w:rsid w:val="00687008"/>
    <w:rsid w:val="00696C9E"/>
    <w:rsid w:val="006A028D"/>
    <w:rsid w:val="006A4660"/>
    <w:rsid w:val="006A50C6"/>
    <w:rsid w:val="006A7825"/>
    <w:rsid w:val="006B034A"/>
    <w:rsid w:val="006B2615"/>
    <w:rsid w:val="006B3BDD"/>
    <w:rsid w:val="006C026C"/>
    <w:rsid w:val="006C3836"/>
    <w:rsid w:val="006C5596"/>
    <w:rsid w:val="006C68C0"/>
    <w:rsid w:val="006D0EF2"/>
    <w:rsid w:val="006D62C1"/>
    <w:rsid w:val="006E0C9F"/>
    <w:rsid w:val="006E1808"/>
    <w:rsid w:val="006E4E4E"/>
    <w:rsid w:val="006F4C0D"/>
    <w:rsid w:val="006F599B"/>
    <w:rsid w:val="0070029A"/>
    <w:rsid w:val="00701A82"/>
    <w:rsid w:val="00703788"/>
    <w:rsid w:val="00706142"/>
    <w:rsid w:val="00720414"/>
    <w:rsid w:val="00727AE5"/>
    <w:rsid w:val="0073748F"/>
    <w:rsid w:val="00737B4F"/>
    <w:rsid w:val="0074684C"/>
    <w:rsid w:val="007502F6"/>
    <w:rsid w:val="00750A87"/>
    <w:rsid w:val="00750CAD"/>
    <w:rsid w:val="0075705C"/>
    <w:rsid w:val="0076445A"/>
    <w:rsid w:val="00765832"/>
    <w:rsid w:val="00766E8C"/>
    <w:rsid w:val="00767517"/>
    <w:rsid w:val="00770783"/>
    <w:rsid w:val="00773DA0"/>
    <w:rsid w:val="007828B6"/>
    <w:rsid w:val="00785700"/>
    <w:rsid w:val="007972EB"/>
    <w:rsid w:val="007A4867"/>
    <w:rsid w:val="007A73BB"/>
    <w:rsid w:val="007B055C"/>
    <w:rsid w:val="007B50C7"/>
    <w:rsid w:val="007C1864"/>
    <w:rsid w:val="007C2189"/>
    <w:rsid w:val="007C3E53"/>
    <w:rsid w:val="007D1F18"/>
    <w:rsid w:val="007E3163"/>
    <w:rsid w:val="007E6911"/>
    <w:rsid w:val="007F6E66"/>
    <w:rsid w:val="007F7127"/>
    <w:rsid w:val="00807A05"/>
    <w:rsid w:val="008117FC"/>
    <w:rsid w:val="0082372B"/>
    <w:rsid w:val="00830123"/>
    <w:rsid w:val="008309A7"/>
    <w:rsid w:val="00831573"/>
    <w:rsid w:val="00834158"/>
    <w:rsid w:val="00837EE1"/>
    <w:rsid w:val="00846544"/>
    <w:rsid w:val="008535FE"/>
    <w:rsid w:val="00855127"/>
    <w:rsid w:val="00856893"/>
    <w:rsid w:val="00856BD1"/>
    <w:rsid w:val="00862ECA"/>
    <w:rsid w:val="00863276"/>
    <w:rsid w:val="00863521"/>
    <w:rsid w:val="008671EF"/>
    <w:rsid w:val="00871A9D"/>
    <w:rsid w:val="00874143"/>
    <w:rsid w:val="00876C1E"/>
    <w:rsid w:val="0088317C"/>
    <w:rsid w:val="0088636F"/>
    <w:rsid w:val="00886477"/>
    <w:rsid w:val="00886826"/>
    <w:rsid w:val="0089158E"/>
    <w:rsid w:val="00894613"/>
    <w:rsid w:val="0089630A"/>
    <w:rsid w:val="00896BEC"/>
    <w:rsid w:val="00897FF2"/>
    <w:rsid w:val="008A348C"/>
    <w:rsid w:val="008B3255"/>
    <w:rsid w:val="008B3AFB"/>
    <w:rsid w:val="008B5B6C"/>
    <w:rsid w:val="008C23AF"/>
    <w:rsid w:val="008D2DB4"/>
    <w:rsid w:val="008D788B"/>
    <w:rsid w:val="008E05C6"/>
    <w:rsid w:val="008E59A1"/>
    <w:rsid w:val="008F0E1C"/>
    <w:rsid w:val="008F3B9F"/>
    <w:rsid w:val="008F5359"/>
    <w:rsid w:val="00901F22"/>
    <w:rsid w:val="00902FBD"/>
    <w:rsid w:val="00905C04"/>
    <w:rsid w:val="00917AB0"/>
    <w:rsid w:val="00933467"/>
    <w:rsid w:val="00936438"/>
    <w:rsid w:val="009372FA"/>
    <w:rsid w:val="009410C9"/>
    <w:rsid w:val="00947902"/>
    <w:rsid w:val="00951C28"/>
    <w:rsid w:val="009530AE"/>
    <w:rsid w:val="009545F3"/>
    <w:rsid w:val="00962801"/>
    <w:rsid w:val="0096619B"/>
    <w:rsid w:val="009733AC"/>
    <w:rsid w:val="0097369A"/>
    <w:rsid w:val="00974867"/>
    <w:rsid w:val="0098090B"/>
    <w:rsid w:val="0098213B"/>
    <w:rsid w:val="00983FE2"/>
    <w:rsid w:val="009915D7"/>
    <w:rsid w:val="00994741"/>
    <w:rsid w:val="009961C6"/>
    <w:rsid w:val="009A026E"/>
    <w:rsid w:val="009A19B0"/>
    <w:rsid w:val="009A7E58"/>
    <w:rsid w:val="009B1DFE"/>
    <w:rsid w:val="009B44CE"/>
    <w:rsid w:val="009C04DD"/>
    <w:rsid w:val="009C346A"/>
    <w:rsid w:val="009C3DB6"/>
    <w:rsid w:val="009D34B2"/>
    <w:rsid w:val="009D6CFE"/>
    <w:rsid w:val="009D7BFC"/>
    <w:rsid w:val="009E1ACD"/>
    <w:rsid w:val="009E20B9"/>
    <w:rsid w:val="009F0279"/>
    <w:rsid w:val="009F096F"/>
    <w:rsid w:val="00A107EF"/>
    <w:rsid w:val="00A11428"/>
    <w:rsid w:val="00A119AB"/>
    <w:rsid w:val="00A1567B"/>
    <w:rsid w:val="00A17E35"/>
    <w:rsid w:val="00A312D8"/>
    <w:rsid w:val="00A32601"/>
    <w:rsid w:val="00A34C4F"/>
    <w:rsid w:val="00A36546"/>
    <w:rsid w:val="00A41081"/>
    <w:rsid w:val="00A414D0"/>
    <w:rsid w:val="00A4298A"/>
    <w:rsid w:val="00A43E0A"/>
    <w:rsid w:val="00A4613A"/>
    <w:rsid w:val="00A4742C"/>
    <w:rsid w:val="00A4783A"/>
    <w:rsid w:val="00A573A3"/>
    <w:rsid w:val="00A57C8D"/>
    <w:rsid w:val="00A61D11"/>
    <w:rsid w:val="00A61DA4"/>
    <w:rsid w:val="00A63329"/>
    <w:rsid w:val="00A63557"/>
    <w:rsid w:val="00A649C3"/>
    <w:rsid w:val="00A70879"/>
    <w:rsid w:val="00A7255E"/>
    <w:rsid w:val="00A81792"/>
    <w:rsid w:val="00A84095"/>
    <w:rsid w:val="00A91CB8"/>
    <w:rsid w:val="00A94932"/>
    <w:rsid w:val="00A94D92"/>
    <w:rsid w:val="00A95344"/>
    <w:rsid w:val="00A9556B"/>
    <w:rsid w:val="00AA00B3"/>
    <w:rsid w:val="00AA1341"/>
    <w:rsid w:val="00AB0872"/>
    <w:rsid w:val="00AB0AD6"/>
    <w:rsid w:val="00AB6479"/>
    <w:rsid w:val="00AC0FC0"/>
    <w:rsid w:val="00AC51A6"/>
    <w:rsid w:val="00AD281E"/>
    <w:rsid w:val="00AD7A60"/>
    <w:rsid w:val="00AE07CE"/>
    <w:rsid w:val="00AE1D6D"/>
    <w:rsid w:val="00AE253A"/>
    <w:rsid w:val="00AE6303"/>
    <w:rsid w:val="00AF5F70"/>
    <w:rsid w:val="00B01158"/>
    <w:rsid w:val="00B04386"/>
    <w:rsid w:val="00B051AA"/>
    <w:rsid w:val="00B12132"/>
    <w:rsid w:val="00B13C66"/>
    <w:rsid w:val="00B13DB8"/>
    <w:rsid w:val="00B2170A"/>
    <w:rsid w:val="00B22F40"/>
    <w:rsid w:val="00B34F69"/>
    <w:rsid w:val="00B46469"/>
    <w:rsid w:val="00B50E0B"/>
    <w:rsid w:val="00B526DC"/>
    <w:rsid w:val="00B52A97"/>
    <w:rsid w:val="00B569B8"/>
    <w:rsid w:val="00B57167"/>
    <w:rsid w:val="00B6125A"/>
    <w:rsid w:val="00B74A6E"/>
    <w:rsid w:val="00B77654"/>
    <w:rsid w:val="00B80ABD"/>
    <w:rsid w:val="00B923D3"/>
    <w:rsid w:val="00B94243"/>
    <w:rsid w:val="00B9578F"/>
    <w:rsid w:val="00BA34C9"/>
    <w:rsid w:val="00BA3E7E"/>
    <w:rsid w:val="00BA60F0"/>
    <w:rsid w:val="00BA626C"/>
    <w:rsid w:val="00BA78A7"/>
    <w:rsid w:val="00BB45E9"/>
    <w:rsid w:val="00BC333C"/>
    <w:rsid w:val="00BD1D5E"/>
    <w:rsid w:val="00BD24CF"/>
    <w:rsid w:val="00BE1A3C"/>
    <w:rsid w:val="00BE3D4E"/>
    <w:rsid w:val="00BE5573"/>
    <w:rsid w:val="00BF4FAB"/>
    <w:rsid w:val="00BF5F3A"/>
    <w:rsid w:val="00BF77C0"/>
    <w:rsid w:val="00C00612"/>
    <w:rsid w:val="00C02F29"/>
    <w:rsid w:val="00C03E7E"/>
    <w:rsid w:val="00C10D8A"/>
    <w:rsid w:val="00C12BCA"/>
    <w:rsid w:val="00C23C4E"/>
    <w:rsid w:val="00C245FA"/>
    <w:rsid w:val="00C27E71"/>
    <w:rsid w:val="00C42D06"/>
    <w:rsid w:val="00C454AB"/>
    <w:rsid w:val="00C47976"/>
    <w:rsid w:val="00C50369"/>
    <w:rsid w:val="00C52B88"/>
    <w:rsid w:val="00C54225"/>
    <w:rsid w:val="00C57B68"/>
    <w:rsid w:val="00C62FD5"/>
    <w:rsid w:val="00C66A1B"/>
    <w:rsid w:val="00C734E0"/>
    <w:rsid w:val="00C7396E"/>
    <w:rsid w:val="00C82776"/>
    <w:rsid w:val="00C85067"/>
    <w:rsid w:val="00C858E0"/>
    <w:rsid w:val="00C943EE"/>
    <w:rsid w:val="00C94E2B"/>
    <w:rsid w:val="00CA40A9"/>
    <w:rsid w:val="00CA5940"/>
    <w:rsid w:val="00CB0174"/>
    <w:rsid w:val="00CC1326"/>
    <w:rsid w:val="00CC3359"/>
    <w:rsid w:val="00CD4938"/>
    <w:rsid w:val="00CD7346"/>
    <w:rsid w:val="00CD7FD9"/>
    <w:rsid w:val="00CE3ED2"/>
    <w:rsid w:val="00CF10D6"/>
    <w:rsid w:val="00CF787E"/>
    <w:rsid w:val="00D12317"/>
    <w:rsid w:val="00D2663D"/>
    <w:rsid w:val="00D42EBF"/>
    <w:rsid w:val="00D50E36"/>
    <w:rsid w:val="00D53E27"/>
    <w:rsid w:val="00D5750A"/>
    <w:rsid w:val="00D613B7"/>
    <w:rsid w:val="00D63F6A"/>
    <w:rsid w:val="00D71508"/>
    <w:rsid w:val="00D75100"/>
    <w:rsid w:val="00D7564D"/>
    <w:rsid w:val="00D84182"/>
    <w:rsid w:val="00D8608F"/>
    <w:rsid w:val="00D977EC"/>
    <w:rsid w:val="00DA1413"/>
    <w:rsid w:val="00DA2C11"/>
    <w:rsid w:val="00DA73CD"/>
    <w:rsid w:val="00DA75D9"/>
    <w:rsid w:val="00DB0AAC"/>
    <w:rsid w:val="00DB2F8B"/>
    <w:rsid w:val="00DC4338"/>
    <w:rsid w:val="00DC440C"/>
    <w:rsid w:val="00DC5519"/>
    <w:rsid w:val="00DC6FD7"/>
    <w:rsid w:val="00DD1CCC"/>
    <w:rsid w:val="00DD2BAB"/>
    <w:rsid w:val="00DE47A8"/>
    <w:rsid w:val="00DE5CCD"/>
    <w:rsid w:val="00DE7F79"/>
    <w:rsid w:val="00DF1E0C"/>
    <w:rsid w:val="00DF5DDD"/>
    <w:rsid w:val="00E21D48"/>
    <w:rsid w:val="00E268D7"/>
    <w:rsid w:val="00E268D9"/>
    <w:rsid w:val="00E35A27"/>
    <w:rsid w:val="00E4297A"/>
    <w:rsid w:val="00E529DE"/>
    <w:rsid w:val="00E52E0B"/>
    <w:rsid w:val="00E61D09"/>
    <w:rsid w:val="00E64E43"/>
    <w:rsid w:val="00E6719A"/>
    <w:rsid w:val="00E710FE"/>
    <w:rsid w:val="00E72573"/>
    <w:rsid w:val="00E72E95"/>
    <w:rsid w:val="00E7421B"/>
    <w:rsid w:val="00E80008"/>
    <w:rsid w:val="00E811D7"/>
    <w:rsid w:val="00E831A2"/>
    <w:rsid w:val="00E87B07"/>
    <w:rsid w:val="00E93637"/>
    <w:rsid w:val="00E96DD2"/>
    <w:rsid w:val="00EA1E8B"/>
    <w:rsid w:val="00EA3F49"/>
    <w:rsid w:val="00EA5705"/>
    <w:rsid w:val="00EA5944"/>
    <w:rsid w:val="00EA6B81"/>
    <w:rsid w:val="00EB3435"/>
    <w:rsid w:val="00EB3C67"/>
    <w:rsid w:val="00EB60E4"/>
    <w:rsid w:val="00EC42DE"/>
    <w:rsid w:val="00ED15BA"/>
    <w:rsid w:val="00ED380A"/>
    <w:rsid w:val="00ED61A9"/>
    <w:rsid w:val="00EE3441"/>
    <w:rsid w:val="00EE6426"/>
    <w:rsid w:val="00EF359C"/>
    <w:rsid w:val="00EF3DEA"/>
    <w:rsid w:val="00F009D5"/>
    <w:rsid w:val="00F10947"/>
    <w:rsid w:val="00F12C03"/>
    <w:rsid w:val="00F17DEB"/>
    <w:rsid w:val="00F205DF"/>
    <w:rsid w:val="00F20DA8"/>
    <w:rsid w:val="00F219E6"/>
    <w:rsid w:val="00F23FAC"/>
    <w:rsid w:val="00F24215"/>
    <w:rsid w:val="00F2530E"/>
    <w:rsid w:val="00F34247"/>
    <w:rsid w:val="00F36DB4"/>
    <w:rsid w:val="00F37DC0"/>
    <w:rsid w:val="00F431A0"/>
    <w:rsid w:val="00F46B1B"/>
    <w:rsid w:val="00F4780E"/>
    <w:rsid w:val="00F478AF"/>
    <w:rsid w:val="00F666F5"/>
    <w:rsid w:val="00F67627"/>
    <w:rsid w:val="00F83182"/>
    <w:rsid w:val="00F87B72"/>
    <w:rsid w:val="00F91014"/>
    <w:rsid w:val="00FA04D3"/>
    <w:rsid w:val="00FA450A"/>
    <w:rsid w:val="00FB7367"/>
    <w:rsid w:val="00FC10E4"/>
    <w:rsid w:val="00FC3808"/>
    <w:rsid w:val="00FC4E39"/>
    <w:rsid w:val="00FD1704"/>
    <w:rsid w:val="00FD24AE"/>
    <w:rsid w:val="00FE6C81"/>
    <w:rsid w:val="00FF29B9"/>
    <w:rsid w:val="00FF7A2B"/>
    <w:rsid w:val="17E43FDC"/>
    <w:rsid w:val="28D7EDF6"/>
    <w:rsid w:val="331740AB"/>
    <w:rsid w:val="37E2BD1D"/>
    <w:rsid w:val="64082195"/>
    <w:rsid w:val="6F676332"/>
    <w:rsid w:val="7147B4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0AFAD2B"/>
  <w15:chartTrackingRefBased/>
  <w15:docId w15:val="{D55B9725-E379-4EEE-8B60-31E93F105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607D"/>
  </w:style>
  <w:style w:type="paragraph" w:styleId="Kop1">
    <w:name w:val="heading 1"/>
    <w:basedOn w:val="Standaard"/>
    <w:next w:val="Standaard"/>
    <w:link w:val="Kop1Char"/>
    <w:uiPriority w:val="9"/>
    <w:qFormat/>
    <w:rsid w:val="0016607D"/>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6607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16607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semiHidden/>
    <w:unhideWhenUsed/>
    <w:qFormat/>
    <w:rsid w:val="0016607D"/>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16607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16607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16607D"/>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Kop8">
    <w:name w:val="heading 8"/>
    <w:basedOn w:val="Standaard"/>
    <w:next w:val="Standaard"/>
    <w:link w:val="Kop8Char"/>
    <w:uiPriority w:val="9"/>
    <w:semiHidden/>
    <w:unhideWhenUsed/>
    <w:qFormat/>
    <w:rsid w:val="0016607D"/>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16607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F7A2B"/>
    <w:pPr>
      <w:ind w:left="720"/>
      <w:contextualSpacing/>
    </w:pPr>
  </w:style>
  <w:style w:type="table" w:styleId="Tabelraster">
    <w:name w:val="Table Grid"/>
    <w:basedOn w:val="Standaardtabel"/>
    <w:uiPriority w:val="39"/>
    <w:rsid w:val="00E93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rsid w:val="00E9363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astertabel4-Accent5">
    <w:name w:val="Grid Table 4 Accent 5"/>
    <w:basedOn w:val="Standaardtabel"/>
    <w:uiPriority w:val="49"/>
    <w:rsid w:val="009915D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Kop1Char">
    <w:name w:val="Kop 1 Char"/>
    <w:basedOn w:val="Standaardalinea-lettertype"/>
    <w:link w:val="Kop1"/>
    <w:uiPriority w:val="9"/>
    <w:rsid w:val="0016607D"/>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unhideWhenUsed/>
    <w:rsid w:val="001216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F3424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4247"/>
    <w:rPr>
      <w:rFonts w:ascii="Segoe UI" w:hAnsi="Segoe UI" w:cs="Segoe UI"/>
      <w:sz w:val="18"/>
      <w:szCs w:val="18"/>
    </w:rPr>
  </w:style>
  <w:style w:type="character" w:styleId="Verwijzingopmerking">
    <w:name w:val="annotation reference"/>
    <w:basedOn w:val="Standaardalinea-lettertype"/>
    <w:uiPriority w:val="99"/>
    <w:semiHidden/>
    <w:unhideWhenUsed/>
    <w:rsid w:val="00184ECD"/>
    <w:rPr>
      <w:sz w:val="16"/>
      <w:szCs w:val="16"/>
    </w:rPr>
  </w:style>
  <w:style w:type="paragraph" w:styleId="Tekstopmerking">
    <w:name w:val="annotation text"/>
    <w:basedOn w:val="Standaard"/>
    <w:link w:val="TekstopmerkingChar"/>
    <w:uiPriority w:val="99"/>
    <w:semiHidden/>
    <w:unhideWhenUsed/>
    <w:rsid w:val="00184ECD"/>
    <w:pPr>
      <w:spacing w:line="240" w:lineRule="auto"/>
    </w:pPr>
  </w:style>
  <w:style w:type="character" w:customStyle="1" w:styleId="TekstopmerkingChar">
    <w:name w:val="Tekst opmerking Char"/>
    <w:basedOn w:val="Standaardalinea-lettertype"/>
    <w:link w:val="Tekstopmerking"/>
    <w:uiPriority w:val="99"/>
    <w:semiHidden/>
    <w:rsid w:val="00184ECD"/>
    <w:rPr>
      <w:sz w:val="20"/>
      <w:szCs w:val="20"/>
    </w:rPr>
  </w:style>
  <w:style w:type="paragraph" w:styleId="Koptekst">
    <w:name w:val="header"/>
    <w:basedOn w:val="Standaard"/>
    <w:link w:val="KoptekstChar"/>
    <w:uiPriority w:val="99"/>
    <w:unhideWhenUsed/>
    <w:rsid w:val="00624F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4F78"/>
  </w:style>
  <w:style w:type="paragraph" w:styleId="Voettekst">
    <w:name w:val="footer"/>
    <w:basedOn w:val="Standaard"/>
    <w:link w:val="VoettekstChar"/>
    <w:uiPriority w:val="99"/>
    <w:unhideWhenUsed/>
    <w:rsid w:val="00624F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4F78"/>
  </w:style>
  <w:style w:type="character" w:styleId="Hyperlink">
    <w:name w:val="Hyperlink"/>
    <w:basedOn w:val="Standaardalinea-lettertype"/>
    <w:uiPriority w:val="99"/>
    <w:unhideWhenUsed/>
    <w:rsid w:val="00E811D7"/>
    <w:rPr>
      <w:color w:val="0563C1" w:themeColor="hyperlink"/>
      <w:u w:val="single"/>
    </w:rPr>
  </w:style>
  <w:style w:type="character" w:customStyle="1" w:styleId="Onopgelostemelding1">
    <w:name w:val="Onopgeloste melding1"/>
    <w:basedOn w:val="Standaardalinea-lettertype"/>
    <w:uiPriority w:val="99"/>
    <w:semiHidden/>
    <w:unhideWhenUsed/>
    <w:rsid w:val="00E811D7"/>
    <w:rPr>
      <w:color w:val="605E5C"/>
      <w:shd w:val="clear" w:color="auto" w:fill="E1DFDD"/>
    </w:rPr>
  </w:style>
  <w:style w:type="paragraph" w:styleId="Kopvaninhoudsopgave">
    <w:name w:val="TOC Heading"/>
    <w:basedOn w:val="Kop1"/>
    <w:next w:val="Standaard"/>
    <w:uiPriority w:val="39"/>
    <w:unhideWhenUsed/>
    <w:qFormat/>
    <w:rsid w:val="0016607D"/>
    <w:pPr>
      <w:outlineLvl w:val="9"/>
    </w:pPr>
  </w:style>
  <w:style w:type="character" w:customStyle="1" w:styleId="Kop2Char">
    <w:name w:val="Kop 2 Char"/>
    <w:basedOn w:val="Standaardalinea-lettertype"/>
    <w:link w:val="Kop2"/>
    <w:uiPriority w:val="9"/>
    <w:rsid w:val="0016607D"/>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16607D"/>
    <w:rPr>
      <w:rFonts w:asciiTheme="majorHAnsi" w:eastAsiaTheme="majorEastAsia" w:hAnsiTheme="majorHAnsi" w:cstheme="majorBidi"/>
      <w:color w:val="44546A" w:themeColor="text2"/>
      <w:sz w:val="24"/>
      <w:szCs w:val="24"/>
    </w:rPr>
  </w:style>
  <w:style w:type="character" w:customStyle="1" w:styleId="Kop4Char">
    <w:name w:val="Kop 4 Char"/>
    <w:basedOn w:val="Standaardalinea-lettertype"/>
    <w:link w:val="Kop4"/>
    <w:uiPriority w:val="9"/>
    <w:semiHidden/>
    <w:rsid w:val="0016607D"/>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16607D"/>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16607D"/>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16607D"/>
    <w:rPr>
      <w:rFonts w:asciiTheme="majorHAnsi" w:eastAsiaTheme="majorEastAsia" w:hAnsiTheme="majorHAnsi" w:cstheme="majorBidi"/>
      <w:i/>
      <w:iCs/>
      <w:color w:val="1F4E79" w:themeColor="accent1" w:themeShade="80"/>
      <w:sz w:val="21"/>
      <w:szCs w:val="21"/>
    </w:rPr>
  </w:style>
  <w:style w:type="character" w:customStyle="1" w:styleId="Kop8Char">
    <w:name w:val="Kop 8 Char"/>
    <w:basedOn w:val="Standaardalinea-lettertype"/>
    <w:link w:val="Kop8"/>
    <w:uiPriority w:val="9"/>
    <w:semiHidden/>
    <w:rsid w:val="0016607D"/>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16607D"/>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semiHidden/>
    <w:unhideWhenUsed/>
    <w:qFormat/>
    <w:rsid w:val="0016607D"/>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16607D"/>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elChar">
    <w:name w:val="Titel Char"/>
    <w:basedOn w:val="Standaardalinea-lettertype"/>
    <w:link w:val="Titel"/>
    <w:uiPriority w:val="10"/>
    <w:rsid w:val="0016607D"/>
    <w:rPr>
      <w:rFonts w:asciiTheme="majorHAnsi" w:eastAsiaTheme="majorEastAsia" w:hAnsiTheme="majorHAnsi" w:cstheme="majorBidi"/>
      <w:color w:val="5B9BD5" w:themeColor="accent1"/>
      <w:spacing w:val="-10"/>
      <w:sz w:val="56"/>
      <w:szCs w:val="56"/>
    </w:rPr>
  </w:style>
  <w:style w:type="paragraph" w:styleId="Ondertitel">
    <w:name w:val="Subtitle"/>
    <w:basedOn w:val="Standaard"/>
    <w:next w:val="Standaard"/>
    <w:link w:val="OndertitelChar"/>
    <w:uiPriority w:val="11"/>
    <w:qFormat/>
    <w:rsid w:val="0016607D"/>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16607D"/>
    <w:rPr>
      <w:rFonts w:asciiTheme="majorHAnsi" w:eastAsiaTheme="majorEastAsia" w:hAnsiTheme="majorHAnsi" w:cstheme="majorBidi"/>
      <w:sz w:val="24"/>
      <w:szCs w:val="24"/>
    </w:rPr>
  </w:style>
  <w:style w:type="character" w:styleId="Zwaar">
    <w:name w:val="Strong"/>
    <w:basedOn w:val="Standaardalinea-lettertype"/>
    <w:uiPriority w:val="22"/>
    <w:qFormat/>
    <w:rsid w:val="0016607D"/>
    <w:rPr>
      <w:b/>
      <w:bCs/>
    </w:rPr>
  </w:style>
  <w:style w:type="character" w:styleId="Nadruk">
    <w:name w:val="Emphasis"/>
    <w:basedOn w:val="Standaardalinea-lettertype"/>
    <w:uiPriority w:val="20"/>
    <w:qFormat/>
    <w:rsid w:val="0016607D"/>
    <w:rPr>
      <w:i/>
      <w:iCs/>
    </w:rPr>
  </w:style>
  <w:style w:type="paragraph" w:styleId="Geenafstand">
    <w:name w:val="No Spacing"/>
    <w:link w:val="GeenafstandChar"/>
    <w:uiPriority w:val="1"/>
    <w:qFormat/>
    <w:rsid w:val="0016607D"/>
    <w:pPr>
      <w:spacing w:after="0" w:line="240" w:lineRule="auto"/>
    </w:pPr>
  </w:style>
  <w:style w:type="paragraph" w:styleId="Citaat">
    <w:name w:val="Quote"/>
    <w:basedOn w:val="Standaard"/>
    <w:next w:val="Standaard"/>
    <w:link w:val="CitaatChar"/>
    <w:uiPriority w:val="29"/>
    <w:qFormat/>
    <w:rsid w:val="0016607D"/>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16607D"/>
    <w:rPr>
      <w:i/>
      <w:iCs/>
      <w:color w:val="404040" w:themeColor="text1" w:themeTint="BF"/>
    </w:rPr>
  </w:style>
  <w:style w:type="paragraph" w:styleId="Duidelijkcitaat">
    <w:name w:val="Intense Quote"/>
    <w:basedOn w:val="Standaard"/>
    <w:next w:val="Standaard"/>
    <w:link w:val="DuidelijkcitaatChar"/>
    <w:uiPriority w:val="30"/>
    <w:qFormat/>
    <w:rsid w:val="0016607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16607D"/>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16607D"/>
    <w:rPr>
      <w:i/>
      <w:iCs/>
      <w:color w:val="404040" w:themeColor="text1" w:themeTint="BF"/>
    </w:rPr>
  </w:style>
  <w:style w:type="character" w:styleId="Intensievebenadrukking">
    <w:name w:val="Intense Emphasis"/>
    <w:basedOn w:val="Standaardalinea-lettertype"/>
    <w:uiPriority w:val="21"/>
    <w:qFormat/>
    <w:rsid w:val="0016607D"/>
    <w:rPr>
      <w:b/>
      <w:bCs/>
      <w:i/>
      <w:iCs/>
    </w:rPr>
  </w:style>
  <w:style w:type="character" w:styleId="Subtieleverwijzing">
    <w:name w:val="Subtle Reference"/>
    <w:basedOn w:val="Standaardalinea-lettertype"/>
    <w:uiPriority w:val="31"/>
    <w:qFormat/>
    <w:rsid w:val="0016607D"/>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16607D"/>
    <w:rPr>
      <w:b/>
      <w:bCs/>
      <w:smallCaps/>
      <w:spacing w:val="5"/>
      <w:u w:val="single"/>
    </w:rPr>
  </w:style>
  <w:style w:type="character" w:styleId="Titelvanboek">
    <w:name w:val="Book Title"/>
    <w:basedOn w:val="Standaardalinea-lettertype"/>
    <w:uiPriority w:val="33"/>
    <w:qFormat/>
    <w:rsid w:val="0016607D"/>
    <w:rPr>
      <w:b/>
      <w:bCs/>
      <w:smallCaps/>
    </w:rPr>
  </w:style>
  <w:style w:type="paragraph" w:styleId="Inhopg1">
    <w:name w:val="toc 1"/>
    <w:basedOn w:val="Standaard"/>
    <w:next w:val="Standaard"/>
    <w:autoRedefine/>
    <w:uiPriority w:val="39"/>
    <w:unhideWhenUsed/>
    <w:rsid w:val="00EF3DEA"/>
    <w:pPr>
      <w:tabs>
        <w:tab w:val="right" w:leader="dot" w:pos="9062"/>
      </w:tabs>
      <w:spacing w:after="100"/>
    </w:pPr>
    <w:rPr>
      <w:rFonts w:ascii="Times New Roman" w:hAnsi="Times New Roman" w:cs="Times New Roman"/>
      <w:noProof/>
      <w:color w:val="FFC000" w:themeColor="accent4"/>
      <w:sz w:val="24"/>
      <w:szCs w:val="24"/>
    </w:rPr>
  </w:style>
  <w:style w:type="paragraph" w:styleId="Inhopg2">
    <w:name w:val="toc 2"/>
    <w:basedOn w:val="Standaard"/>
    <w:next w:val="Standaard"/>
    <w:autoRedefine/>
    <w:uiPriority w:val="39"/>
    <w:unhideWhenUsed/>
    <w:rsid w:val="00FA04D3"/>
    <w:pPr>
      <w:tabs>
        <w:tab w:val="right" w:leader="dot" w:pos="9062"/>
      </w:tabs>
      <w:spacing w:after="100"/>
    </w:pPr>
    <w:rPr>
      <w:rFonts w:ascii="Times New Roman" w:hAnsi="Times New Roman" w:cs="Times New Roman"/>
      <w:noProof/>
      <w:color w:val="99CC00"/>
      <w:sz w:val="24"/>
      <w:szCs w:val="24"/>
    </w:rPr>
  </w:style>
  <w:style w:type="paragraph" w:styleId="Lijstopsomteken">
    <w:name w:val="List Bullet"/>
    <w:basedOn w:val="Standaard"/>
    <w:uiPriority w:val="99"/>
    <w:unhideWhenUsed/>
    <w:rsid w:val="00FB7367"/>
    <w:pPr>
      <w:numPr>
        <w:numId w:val="25"/>
      </w:numPr>
      <w:contextualSpacing/>
    </w:pPr>
  </w:style>
  <w:style w:type="character" w:customStyle="1" w:styleId="xnormaltextrun">
    <w:name w:val="x_normaltextrun"/>
    <w:basedOn w:val="Standaardalinea-lettertype"/>
    <w:rsid w:val="001D4B6E"/>
  </w:style>
  <w:style w:type="character" w:customStyle="1" w:styleId="xscxw160831978">
    <w:name w:val="x_scxw160831978"/>
    <w:basedOn w:val="Standaardalinea-lettertype"/>
    <w:rsid w:val="001D4B6E"/>
  </w:style>
  <w:style w:type="paragraph" w:styleId="Voetnoottekst">
    <w:name w:val="footnote text"/>
    <w:basedOn w:val="Standaard"/>
    <w:link w:val="VoetnoottekstChar"/>
    <w:uiPriority w:val="99"/>
    <w:semiHidden/>
    <w:unhideWhenUsed/>
    <w:rsid w:val="00C245FA"/>
    <w:pPr>
      <w:spacing w:after="0" w:line="240" w:lineRule="auto"/>
    </w:pPr>
    <w:rPr>
      <w:rFonts w:eastAsiaTheme="minorHAnsi"/>
    </w:rPr>
  </w:style>
  <w:style w:type="character" w:customStyle="1" w:styleId="VoetnoottekstChar">
    <w:name w:val="Voetnoottekst Char"/>
    <w:basedOn w:val="Standaardalinea-lettertype"/>
    <w:link w:val="Voetnoottekst"/>
    <w:uiPriority w:val="99"/>
    <w:semiHidden/>
    <w:rsid w:val="00C245FA"/>
    <w:rPr>
      <w:rFonts w:eastAsiaTheme="minorHAnsi"/>
    </w:rPr>
  </w:style>
  <w:style w:type="character" w:styleId="Voetnootmarkering">
    <w:name w:val="footnote reference"/>
    <w:basedOn w:val="Standaardalinea-lettertype"/>
    <w:uiPriority w:val="99"/>
    <w:semiHidden/>
    <w:unhideWhenUsed/>
    <w:rsid w:val="00C245FA"/>
    <w:rPr>
      <w:vertAlign w:val="superscript"/>
    </w:rPr>
  </w:style>
  <w:style w:type="paragraph" w:customStyle="1" w:styleId="xparagraph">
    <w:name w:val="x_paragraph"/>
    <w:basedOn w:val="Standaard"/>
    <w:rsid w:val="0042174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eop">
    <w:name w:val="x_eop"/>
    <w:basedOn w:val="Standaardalinea-lettertype"/>
    <w:rsid w:val="00421743"/>
  </w:style>
  <w:style w:type="character" w:customStyle="1" w:styleId="xspellingerror">
    <w:name w:val="x_spellingerror"/>
    <w:basedOn w:val="Standaardalinea-lettertype"/>
    <w:rsid w:val="00421743"/>
  </w:style>
  <w:style w:type="character" w:customStyle="1" w:styleId="xcontextualspellingandgrammarerror">
    <w:name w:val="x_contextualspellingandgrammarerror"/>
    <w:basedOn w:val="Standaardalinea-lettertype"/>
    <w:rsid w:val="00421743"/>
  </w:style>
  <w:style w:type="character" w:customStyle="1" w:styleId="xscxw210405603">
    <w:name w:val="x_scxw210405603"/>
    <w:basedOn w:val="Standaardalinea-lettertype"/>
    <w:rsid w:val="00421743"/>
  </w:style>
  <w:style w:type="table" w:styleId="Lijsttabel1licht-Accent6">
    <w:name w:val="List Table 1 Light Accent 6"/>
    <w:basedOn w:val="Standaardtabel"/>
    <w:uiPriority w:val="46"/>
    <w:rsid w:val="0089158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Accent6">
    <w:name w:val="List Table 7 Colorful Accent 6"/>
    <w:basedOn w:val="Standaardtabel"/>
    <w:uiPriority w:val="52"/>
    <w:rsid w:val="006069A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GeenafstandChar">
    <w:name w:val="Geen afstand Char"/>
    <w:basedOn w:val="Standaardalinea-lettertype"/>
    <w:link w:val="Geenafstand"/>
    <w:uiPriority w:val="1"/>
    <w:rsid w:val="0021153D"/>
  </w:style>
  <w:style w:type="table" w:styleId="Lijsttabel2-Accent1">
    <w:name w:val="List Table 2 Accent 1"/>
    <w:basedOn w:val="Standaardtabel"/>
    <w:uiPriority w:val="47"/>
    <w:rsid w:val="00F12C0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nopgemaaktetabel2">
    <w:name w:val="Plain Table 2"/>
    <w:basedOn w:val="Standaardtabel"/>
    <w:uiPriority w:val="42"/>
    <w:rsid w:val="00F12C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jsttabel7kleurrijk-Accent1">
    <w:name w:val="List Table 7 Colorful Accent 1"/>
    <w:basedOn w:val="Standaardtabel"/>
    <w:uiPriority w:val="52"/>
    <w:rsid w:val="00C10D8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Accent1">
    <w:name w:val="List Table 6 Colorful Accent 1"/>
    <w:basedOn w:val="Standaardtabel"/>
    <w:uiPriority w:val="51"/>
    <w:rsid w:val="00C10D8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
    <w:name w:val="Grid Table 2"/>
    <w:basedOn w:val="Standaardtabel"/>
    <w:uiPriority w:val="47"/>
    <w:rsid w:val="0093346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1licht-Accent2">
    <w:name w:val="Grid Table 1 Light Accent 2"/>
    <w:basedOn w:val="Standaardtabel"/>
    <w:uiPriority w:val="46"/>
    <w:rsid w:val="003B7DB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raster1">
    <w:name w:val="Tabelraster1"/>
    <w:basedOn w:val="Standaardtabel"/>
    <w:next w:val="Tabelraster"/>
    <w:uiPriority w:val="39"/>
    <w:rsid w:val="00182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33680">
      <w:bodyDiv w:val="1"/>
      <w:marLeft w:val="0"/>
      <w:marRight w:val="0"/>
      <w:marTop w:val="0"/>
      <w:marBottom w:val="0"/>
      <w:divBdr>
        <w:top w:val="none" w:sz="0" w:space="0" w:color="auto"/>
        <w:left w:val="none" w:sz="0" w:space="0" w:color="auto"/>
        <w:bottom w:val="none" w:sz="0" w:space="0" w:color="auto"/>
        <w:right w:val="none" w:sz="0" w:space="0" w:color="auto"/>
      </w:divBdr>
    </w:div>
    <w:div w:id="837309153">
      <w:bodyDiv w:val="1"/>
      <w:marLeft w:val="0"/>
      <w:marRight w:val="0"/>
      <w:marTop w:val="0"/>
      <w:marBottom w:val="0"/>
      <w:divBdr>
        <w:top w:val="none" w:sz="0" w:space="0" w:color="auto"/>
        <w:left w:val="none" w:sz="0" w:space="0" w:color="auto"/>
        <w:bottom w:val="none" w:sz="0" w:space="0" w:color="auto"/>
        <w:right w:val="none" w:sz="0" w:space="0" w:color="auto"/>
      </w:divBdr>
    </w:div>
    <w:div w:id="1245601522">
      <w:bodyDiv w:val="1"/>
      <w:marLeft w:val="0"/>
      <w:marRight w:val="0"/>
      <w:marTop w:val="0"/>
      <w:marBottom w:val="0"/>
      <w:divBdr>
        <w:top w:val="none" w:sz="0" w:space="0" w:color="auto"/>
        <w:left w:val="none" w:sz="0" w:space="0" w:color="auto"/>
        <w:bottom w:val="none" w:sz="0" w:space="0" w:color="auto"/>
        <w:right w:val="none" w:sz="0" w:space="0" w:color="auto"/>
      </w:divBdr>
    </w:div>
    <w:div w:id="1353147179">
      <w:bodyDiv w:val="1"/>
      <w:marLeft w:val="0"/>
      <w:marRight w:val="0"/>
      <w:marTop w:val="0"/>
      <w:marBottom w:val="0"/>
      <w:divBdr>
        <w:top w:val="none" w:sz="0" w:space="0" w:color="auto"/>
        <w:left w:val="none" w:sz="0" w:space="0" w:color="auto"/>
        <w:bottom w:val="none" w:sz="0" w:space="0" w:color="auto"/>
        <w:right w:val="none" w:sz="0" w:space="0" w:color="auto"/>
      </w:divBdr>
    </w:div>
    <w:div w:id="1637563764">
      <w:bodyDiv w:val="1"/>
      <w:marLeft w:val="0"/>
      <w:marRight w:val="0"/>
      <w:marTop w:val="0"/>
      <w:marBottom w:val="0"/>
      <w:divBdr>
        <w:top w:val="none" w:sz="0" w:space="0" w:color="auto"/>
        <w:left w:val="none" w:sz="0" w:space="0" w:color="auto"/>
        <w:bottom w:val="none" w:sz="0" w:space="0" w:color="auto"/>
        <w:right w:val="none" w:sz="0" w:space="0" w:color="auto"/>
      </w:divBdr>
    </w:div>
    <w:div w:id="1761023932">
      <w:bodyDiv w:val="1"/>
      <w:marLeft w:val="0"/>
      <w:marRight w:val="0"/>
      <w:marTop w:val="0"/>
      <w:marBottom w:val="0"/>
      <w:divBdr>
        <w:top w:val="none" w:sz="0" w:space="0" w:color="auto"/>
        <w:left w:val="none" w:sz="0" w:space="0" w:color="auto"/>
        <w:bottom w:val="none" w:sz="0" w:space="0" w:color="auto"/>
        <w:right w:val="none" w:sz="0" w:space="0" w:color="auto"/>
      </w:divBdr>
      <w:divsChild>
        <w:div w:id="946354042">
          <w:marLeft w:val="0"/>
          <w:marRight w:val="0"/>
          <w:marTop w:val="0"/>
          <w:marBottom w:val="0"/>
          <w:divBdr>
            <w:top w:val="none" w:sz="0" w:space="0" w:color="auto"/>
            <w:left w:val="none" w:sz="0" w:space="0" w:color="auto"/>
            <w:bottom w:val="none" w:sz="0" w:space="0" w:color="auto"/>
            <w:right w:val="none" w:sz="0" w:space="0" w:color="auto"/>
          </w:divBdr>
          <w:divsChild>
            <w:div w:id="1444496190">
              <w:marLeft w:val="0"/>
              <w:marRight w:val="0"/>
              <w:marTop w:val="0"/>
              <w:marBottom w:val="0"/>
              <w:divBdr>
                <w:top w:val="none" w:sz="0" w:space="0" w:color="auto"/>
                <w:left w:val="none" w:sz="0" w:space="0" w:color="auto"/>
                <w:bottom w:val="none" w:sz="0" w:space="0" w:color="auto"/>
                <w:right w:val="none" w:sz="0" w:space="0" w:color="auto"/>
              </w:divBdr>
              <w:divsChild>
                <w:div w:id="702482181">
                  <w:marLeft w:val="0"/>
                  <w:marRight w:val="0"/>
                  <w:marTop w:val="0"/>
                  <w:marBottom w:val="0"/>
                  <w:divBdr>
                    <w:top w:val="none" w:sz="0" w:space="0" w:color="auto"/>
                    <w:left w:val="none" w:sz="0" w:space="0" w:color="auto"/>
                    <w:bottom w:val="none" w:sz="0" w:space="0" w:color="auto"/>
                    <w:right w:val="none" w:sz="0" w:space="0" w:color="auto"/>
                  </w:divBdr>
                  <w:divsChild>
                    <w:div w:id="879128258">
                      <w:marLeft w:val="3"/>
                      <w:marRight w:val="0"/>
                      <w:marTop w:val="0"/>
                      <w:marBottom w:val="0"/>
                      <w:divBdr>
                        <w:top w:val="none" w:sz="0" w:space="0" w:color="auto"/>
                        <w:left w:val="none" w:sz="0" w:space="0" w:color="auto"/>
                        <w:bottom w:val="none" w:sz="0" w:space="0" w:color="auto"/>
                        <w:right w:val="none" w:sz="0" w:space="0" w:color="auto"/>
                      </w:divBdr>
                      <w:divsChild>
                        <w:div w:id="603729588">
                          <w:marLeft w:val="0"/>
                          <w:marRight w:val="0"/>
                          <w:marTop w:val="0"/>
                          <w:marBottom w:val="0"/>
                          <w:divBdr>
                            <w:top w:val="none" w:sz="0" w:space="0" w:color="auto"/>
                            <w:left w:val="none" w:sz="0" w:space="0" w:color="auto"/>
                            <w:bottom w:val="none" w:sz="0" w:space="0" w:color="auto"/>
                            <w:right w:val="none" w:sz="0" w:space="0" w:color="auto"/>
                          </w:divBdr>
                          <w:divsChild>
                            <w:div w:id="10280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713469">
      <w:bodyDiv w:val="1"/>
      <w:marLeft w:val="0"/>
      <w:marRight w:val="0"/>
      <w:marTop w:val="0"/>
      <w:marBottom w:val="0"/>
      <w:divBdr>
        <w:top w:val="none" w:sz="0" w:space="0" w:color="auto"/>
        <w:left w:val="none" w:sz="0" w:space="0" w:color="auto"/>
        <w:bottom w:val="none" w:sz="0" w:space="0" w:color="auto"/>
        <w:right w:val="none" w:sz="0" w:space="0" w:color="auto"/>
      </w:divBdr>
      <w:divsChild>
        <w:div w:id="1797092785">
          <w:marLeft w:val="0"/>
          <w:marRight w:val="0"/>
          <w:marTop w:val="0"/>
          <w:marBottom w:val="0"/>
          <w:divBdr>
            <w:top w:val="none" w:sz="0" w:space="0" w:color="auto"/>
            <w:left w:val="none" w:sz="0" w:space="0" w:color="auto"/>
            <w:bottom w:val="none" w:sz="0" w:space="0" w:color="auto"/>
            <w:right w:val="none" w:sz="0" w:space="0" w:color="auto"/>
          </w:divBdr>
        </w:div>
        <w:div w:id="951977819">
          <w:marLeft w:val="0"/>
          <w:marRight w:val="0"/>
          <w:marTop w:val="0"/>
          <w:marBottom w:val="0"/>
          <w:divBdr>
            <w:top w:val="none" w:sz="0" w:space="0" w:color="auto"/>
            <w:left w:val="none" w:sz="0" w:space="0" w:color="auto"/>
            <w:bottom w:val="none" w:sz="0" w:space="0" w:color="auto"/>
            <w:right w:val="none" w:sz="0" w:space="0" w:color="auto"/>
          </w:divBdr>
        </w:div>
        <w:div w:id="461660158">
          <w:marLeft w:val="0"/>
          <w:marRight w:val="0"/>
          <w:marTop w:val="0"/>
          <w:marBottom w:val="0"/>
          <w:divBdr>
            <w:top w:val="none" w:sz="0" w:space="0" w:color="auto"/>
            <w:left w:val="none" w:sz="0" w:space="0" w:color="auto"/>
            <w:bottom w:val="none" w:sz="0" w:space="0" w:color="auto"/>
            <w:right w:val="none" w:sz="0" w:space="0" w:color="auto"/>
          </w:divBdr>
          <w:divsChild>
            <w:div w:id="892277644">
              <w:marLeft w:val="0"/>
              <w:marRight w:val="0"/>
              <w:marTop w:val="0"/>
              <w:marBottom w:val="0"/>
              <w:divBdr>
                <w:top w:val="none" w:sz="0" w:space="0" w:color="auto"/>
                <w:left w:val="none" w:sz="0" w:space="0" w:color="auto"/>
                <w:bottom w:val="none" w:sz="0" w:space="0" w:color="auto"/>
                <w:right w:val="none" w:sz="0" w:space="0" w:color="auto"/>
              </w:divBdr>
            </w:div>
            <w:div w:id="1800489226">
              <w:marLeft w:val="0"/>
              <w:marRight w:val="0"/>
              <w:marTop w:val="0"/>
              <w:marBottom w:val="0"/>
              <w:divBdr>
                <w:top w:val="none" w:sz="0" w:space="0" w:color="auto"/>
                <w:left w:val="none" w:sz="0" w:space="0" w:color="auto"/>
                <w:bottom w:val="none" w:sz="0" w:space="0" w:color="auto"/>
                <w:right w:val="none" w:sz="0" w:space="0" w:color="auto"/>
              </w:divBdr>
            </w:div>
            <w:div w:id="474183294">
              <w:marLeft w:val="0"/>
              <w:marRight w:val="0"/>
              <w:marTop w:val="0"/>
              <w:marBottom w:val="0"/>
              <w:divBdr>
                <w:top w:val="none" w:sz="0" w:space="0" w:color="auto"/>
                <w:left w:val="none" w:sz="0" w:space="0" w:color="auto"/>
                <w:bottom w:val="none" w:sz="0" w:space="0" w:color="auto"/>
                <w:right w:val="none" w:sz="0" w:space="0" w:color="auto"/>
              </w:divBdr>
            </w:div>
            <w:div w:id="1028144540">
              <w:marLeft w:val="0"/>
              <w:marRight w:val="0"/>
              <w:marTop w:val="0"/>
              <w:marBottom w:val="0"/>
              <w:divBdr>
                <w:top w:val="none" w:sz="0" w:space="0" w:color="auto"/>
                <w:left w:val="none" w:sz="0" w:space="0" w:color="auto"/>
                <w:bottom w:val="none" w:sz="0" w:space="0" w:color="auto"/>
                <w:right w:val="none" w:sz="0" w:space="0" w:color="auto"/>
              </w:divBdr>
            </w:div>
          </w:divsChild>
        </w:div>
        <w:div w:id="192807868">
          <w:marLeft w:val="0"/>
          <w:marRight w:val="0"/>
          <w:marTop w:val="0"/>
          <w:marBottom w:val="0"/>
          <w:divBdr>
            <w:top w:val="none" w:sz="0" w:space="0" w:color="auto"/>
            <w:left w:val="none" w:sz="0" w:space="0" w:color="auto"/>
            <w:bottom w:val="none" w:sz="0" w:space="0" w:color="auto"/>
            <w:right w:val="none" w:sz="0" w:space="0" w:color="auto"/>
          </w:divBdr>
          <w:divsChild>
            <w:div w:id="1751271796">
              <w:marLeft w:val="0"/>
              <w:marRight w:val="0"/>
              <w:marTop w:val="0"/>
              <w:marBottom w:val="0"/>
              <w:divBdr>
                <w:top w:val="none" w:sz="0" w:space="0" w:color="auto"/>
                <w:left w:val="none" w:sz="0" w:space="0" w:color="auto"/>
                <w:bottom w:val="none" w:sz="0" w:space="0" w:color="auto"/>
                <w:right w:val="none" w:sz="0" w:space="0" w:color="auto"/>
              </w:divBdr>
            </w:div>
          </w:divsChild>
        </w:div>
        <w:div w:id="817067483">
          <w:marLeft w:val="0"/>
          <w:marRight w:val="0"/>
          <w:marTop w:val="0"/>
          <w:marBottom w:val="0"/>
          <w:divBdr>
            <w:top w:val="none" w:sz="0" w:space="0" w:color="auto"/>
            <w:left w:val="none" w:sz="0" w:space="0" w:color="auto"/>
            <w:bottom w:val="none" w:sz="0" w:space="0" w:color="auto"/>
            <w:right w:val="none" w:sz="0" w:space="0" w:color="auto"/>
          </w:divBdr>
          <w:divsChild>
            <w:div w:id="1084883343">
              <w:marLeft w:val="0"/>
              <w:marRight w:val="0"/>
              <w:marTop w:val="0"/>
              <w:marBottom w:val="0"/>
              <w:divBdr>
                <w:top w:val="none" w:sz="0" w:space="0" w:color="auto"/>
                <w:left w:val="none" w:sz="0" w:space="0" w:color="auto"/>
                <w:bottom w:val="none" w:sz="0" w:space="0" w:color="auto"/>
                <w:right w:val="none" w:sz="0" w:space="0" w:color="auto"/>
              </w:divBdr>
            </w:div>
            <w:div w:id="1495145626">
              <w:marLeft w:val="0"/>
              <w:marRight w:val="0"/>
              <w:marTop w:val="0"/>
              <w:marBottom w:val="0"/>
              <w:divBdr>
                <w:top w:val="none" w:sz="0" w:space="0" w:color="auto"/>
                <w:left w:val="none" w:sz="0" w:space="0" w:color="auto"/>
                <w:bottom w:val="none" w:sz="0" w:space="0" w:color="auto"/>
                <w:right w:val="none" w:sz="0" w:space="0" w:color="auto"/>
              </w:divBdr>
            </w:div>
            <w:div w:id="1215435608">
              <w:marLeft w:val="0"/>
              <w:marRight w:val="0"/>
              <w:marTop w:val="0"/>
              <w:marBottom w:val="0"/>
              <w:divBdr>
                <w:top w:val="none" w:sz="0" w:space="0" w:color="auto"/>
                <w:left w:val="none" w:sz="0" w:space="0" w:color="auto"/>
                <w:bottom w:val="none" w:sz="0" w:space="0" w:color="auto"/>
                <w:right w:val="none" w:sz="0" w:space="0" w:color="auto"/>
              </w:divBdr>
            </w:div>
          </w:divsChild>
        </w:div>
        <w:div w:id="1793550848">
          <w:marLeft w:val="0"/>
          <w:marRight w:val="0"/>
          <w:marTop w:val="0"/>
          <w:marBottom w:val="0"/>
          <w:divBdr>
            <w:top w:val="none" w:sz="0" w:space="0" w:color="auto"/>
            <w:left w:val="none" w:sz="0" w:space="0" w:color="auto"/>
            <w:bottom w:val="none" w:sz="0" w:space="0" w:color="auto"/>
            <w:right w:val="none" w:sz="0" w:space="0" w:color="auto"/>
          </w:divBdr>
        </w:div>
        <w:div w:id="720254888">
          <w:marLeft w:val="0"/>
          <w:marRight w:val="0"/>
          <w:marTop w:val="0"/>
          <w:marBottom w:val="0"/>
          <w:divBdr>
            <w:top w:val="none" w:sz="0" w:space="0" w:color="auto"/>
            <w:left w:val="none" w:sz="0" w:space="0" w:color="auto"/>
            <w:bottom w:val="none" w:sz="0" w:space="0" w:color="auto"/>
            <w:right w:val="none" w:sz="0" w:space="0" w:color="auto"/>
          </w:divBdr>
        </w:div>
        <w:div w:id="955209998">
          <w:marLeft w:val="0"/>
          <w:marRight w:val="0"/>
          <w:marTop w:val="0"/>
          <w:marBottom w:val="0"/>
          <w:divBdr>
            <w:top w:val="none" w:sz="0" w:space="0" w:color="auto"/>
            <w:left w:val="none" w:sz="0" w:space="0" w:color="auto"/>
            <w:bottom w:val="none" w:sz="0" w:space="0" w:color="auto"/>
            <w:right w:val="none" w:sz="0" w:space="0" w:color="auto"/>
          </w:divBdr>
        </w:div>
        <w:div w:id="343633798">
          <w:marLeft w:val="0"/>
          <w:marRight w:val="0"/>
          <w:marTop w:val="0"/>
          <w:marBottom w:val="0"/>
          <w:divBdr>
            <w:top w:val="none" w:sz="0" w:space="0" w:color="auto"/>
            <w:left w:val="none" w:sz="0" w:space="0" w:color="auto"/>
            <w:bottom w:val="none" w:sz="0" w:space="0" w:color="auto"/>
            <w:right w:val="none" w:sz="0" w:space="0" w:color="auto"/>
          </w:divBdr>
        </w:div>
        <w:div w:id="79450110">
          <w:marLeft w:val="0"/>
          <w:marRight w:val="0"/>
          <w:marTop w:val="0"/>
          <w:marBottom w:val="0"/>
          <w:divBdr>
            <w:top w:val="none" w:sz="0" w:space="0" w:color="auto"/>
            <w:left w:val="none" w:sz="0" w:space="0" w:color="auto"/>
            <w:bottom w:val="none" w:sz="0" w:space="0" w:color="auto"/>
            <w:right w:val="none" w:sz="0" w:space="0" w:color="auto"/>
          </w:divBdr>
        </w:div>
        <w:div w:id="1742488310">
          <w:marLeft w:val="0"/>
          <w:marRight w:val="0"/>
          <w:marTop w:val="0"/>
          <w:marBottom w:val="0"/>
          <w:divBdr>
            <w:top w:val="none" w:sz="0" w:space="0" w:color="auto"/>
            <w:left w:val="none" w:sz="0" w:space="0" w:color="auto"/>
            <w:bottom w:val="none" w:sz="0" w:space="0" w:color="auto"/>
            <w:right w:val="none" w:sz="0" w:space="0" w:color="auto"/>
          </w:divBdr>
        </w:div>
        <w:div w:id="80682280">
          <w:marLeft w:val="0"/>
          <w:marRight w:val="0"/>
          <w:marTop w:val="0"/>
          <w:marBottom w:val="0"/>
          <w:divBdr>
            <w:top w:val="none" w:sz="0" w:space="0" w:color="auto"/>
            <w:left w:val="none" w:sz="0" w:space="0" w:color="auto"/>
            <w:bottom w:val="none" w:sz="0" w:space="0" w:color="auto"/>
            <w:right w:val="none" w:sz="0" w:space="0" w:color="auto"/>
          </w:divBdr>
        </w:div>
        <w:div w:id="645285058">
          <w:marLeft w:val="0"/>
          <w:marRight w:val="0"/>
          <w:marTop w:val="0"/>
          <w:marBottom w:val="0"/>
          <w:divBdr>
            <w:top w:val="none" w:sz="0" w:space="0" w:color="auto"/>
            <w:left w:val="none" w:sz="0" w:space="0" w:color="auto"/>
            <w:bottom w:val="none" w:sz="0" w:space="0" w:color="auto"/>
            <w:right w:val="none" w:sz="0" w:space="0" w:color="auto"/>
          </w:divBdr>
        </w:div>
        <w:div w:id="1833832407">
          <w:marLeft w:val="0"/>
          <w:marRight w:val="0"/>
          <w:marTop w:val="0"/>
          <w:marBottom w:val="0"/>
          <w:divBdr>
            <w:top w:val="none" w:sz="0" w:space="0" w:color="auto"/>
            <w:left w:val="none" w:sz="0" w:space="0" w:color="auto"/>
            <w:bottom w:val="none" w:sz="0" w:space="0" w:color="auto"/>
            <w:right w:val="none" w:sz="0" w:space="0" w:color="auto"/>
          </w:divBdr>
        </w:div>
        <w:div w:id="634526517">
          <w:marLeft w:val="0"/>
          <w:marRight w:val="0"/>
          <w:marTop w:val="0"/>
          <w:marBottom w:val="0"/>
          <w:divBdr>
            <w:top w:val="none" w:sz="0" w:space="0" w:color="auto"/>
            <w:left w:val="none" w:sz="0" w:space="0" w:color="auto"/>
            <w:bottom w:val="none" w:sz="0" w:space="0" w:color="auto"/>
            <w:right w:val="none" w:sz="0" w:space="0" w:color="auto"/>
          </w:divBdr>
        </w:div>
        <w:div w:id="1128476648">
          <w:marLeft w:val="0"/>
          <w:marRight w:val="0"/>
          <w:marTop w:val="0"/>
          <w:marBottom w:val="0"/>
          <w:divBdr>
            <w:top w:val="none" w:sz="0" w:space="0" w:color="auto"/>
            <w:left w:val="none" w:sz="0" w:space="0" w:color="auto"/>
            <w:bottom w:val="none" w:sz="0" w:space="0" w:color="auto"/>
            <w:right w:val="none" w:sz="0" w:space="0" w:color="auto"/>
          </w:divBdr>
        </w:div>
        <w:div w:id="1626157755">
          <w:marLeft w:val="0"/>
          <w:marRight w:val="0"/>
          <w:marTop w:val="0"/>
          <w:marBottom w:val="0"/>
          <w:divBdr>
            <w:top w:val="none" w:sz="0" w:space="0" w:color="auto"/>
            <w:left w:val="none" w:sz="0" w:space="0" w:color="auto"/>
            <w:bottom w:val="none" w:sz="0" w:space="0" w:color="auto"/>
            <w:right w:val="none" w:sz="0" w:space="0" w:color="auto"/>
          </w:divBdr>
        </w:div>
        <w:div w:id="1146823359">
          <w:marLeft w:val="0"/>
          <w:marRight w:val="0"/>
          <w:marTop w:val="0"/>
          <w:marBottom w:val="0"/>
          <w:divBdr>
            <w:top w:val="none" w:sz="0" w:space="0" w:color="auto"/>
            <w:left w:val="none" w:sz="0" w:space="0" w:color="auto"/>
            <w:bottom w:val="none" w:sz="0" w:space="0" w:color="auto"/>
            <w:right w:val="none" w:sz="0" w:space="0" w:color="auto"/>
          </w:divBdr>
        </w:div>
        <w:div w:id="142550120">
          <w:marLeft w:val="0"/>
          <w:marRight w:val="0"/>
          <w:marTop w:val="0"/>
          <w:marBottom w:val="0"/>
          <w:divBdr>
            <w:top w:val="none" w:sz="0" w:space="0" w:color="auto"/>
            <w:left w:val="none" w:sz="0" w:space="0" w:color="auto"/>
            <w:bottom w:val="none" w:sz="0" w:space="0" w:color="auto"/>
            <w:right w:val="none" w:sz="0" w:space="0" w:color="auto"/>
          </w:divBdr>
        </w:div>
        <w:div w:id="1055592735">
          <w:marLeft w:val="0"/>
          <w:marRight w:val="0"/>
          <w:marTop w:val="0"/>
          <w:marBottom w:val="0"/>
          <w:divBdr>
            <w:top w:val="none" w:sz="0" w:space="0" w:color="auto"/>
            <w:left w:val="none" w:sz="0" w:space="0" w:color="auto"/>
            <w:bottom w:val="none" w:sz="0" w:space="0" w:color="auto"/>
            <w:right w:val="none" w:sz="0" w:space="0" w:color="auto"/>
          </w:divBdr>
        </w:div>
        <w:div w:id="1813864032">
          <w:marLeft w:val="0"/>
          <w:marRight w:val="0"/>
          <w:marTop w:val="0"/>
          <w:marBottom w:val="0"/>
          <w:divBdr>
            <w:top w:val="none" w:sz="0" w:space="0" w:color="auto"/>
            <w:left w:val="none" w:sz="0" w:space="0" w:color="auto"/>
            <w:bottom w:val="none" w:sz="0" w:space="0" w:color="auto"/>
            <w:right w:val="none" w:sz="0" w:space="0" w:color="auto"/>
          </w:divBdr>
        </w:div>
        <w:div w:id="530847342">
          <w:marLeft w:val="0"/>
          <w:marRight w:val="0"/>
          <w:marTop w:val="0"/>
          <w:marBottom w:val="0"/>
          <w:divBdr>
            <w:top w:val="none" w:sz="0" w:space="0" w:color="auto"/>
            <w:left w:val="none" w:sz="0" w:space="0" w:color="auto"/>
            <w:bottom w:val="none" w:sz="0" w:space="0" w:color="auto"/>
            <w:right w:val="none" w:sz="0" w:space="0" w:color="auto"/>
          </w:divBdr>
        </w:div>
        <w:div w:id="2097094535">
          <w:marLeft w:val="0"/>
          <w:marRight w:val="0"/>
          <w:marTop w:val="0"/>
          <w:marBottom w:val="0"/>
          <w:divBdr>
            <w:top w:val="none" w:sz="0" w:space="0" w:color="auto"/>
            <w:left w:val="none" w:sz="0" w:space="0" w:color="auto"/>
            <w:bottom w:val="none" w:sz="0" w:space="0" w:color="auto"/>
            <w:right w:val="none" w:sz="0" w:space="0" w:color="auto"/>
          </w:divBdr>
        </w:div>
        <w:div w:id="305088760">
          <w:marLeft w:val="0"/>
          <w:marRight w:val="0"/>
          <w:marTop w:val="0"/>
          <w:marBottom w:val="0"/>
          <w:divBdr>
            <w:top w:val="none" w:sz="0" w:space="0" w:color="auto"/>
            <w:left w:val="none" w:sz="0" w:space="0" w:color="auto"/>
            <w:bottom w:val="none" w:sz="0" w:space="0" w:color="auto"/>
            <w:right w:val="none" w:sz="0" w:space="0" w:color="auto"/>
          </w:divBdr>
        </w:div>
        <w:div w:id="2011761272">
          <w:marLeft w:val="0"/>
          <w:marRight w:val="0"/>
          <w:marTop w:val="0"/>
          <w:marBottom w:val="0"/>
          <w:divBdr>
            <w:top w:val="none" w:sz="0" w:space="0" w:color="auto"/>
            <w:left w:val="none" w:sz="0" w:space="0" w:color="auto"/>
            <w:bottom w:val="none" w:sz="0" w:space="0" w:color="auto"/>
            <w:right w:val="none" w:sz="0" w:space="0" w:color="auto"/>
          </w:divBdr>
        </w:div>
        <w:div w:id="757676498">
          <w:marLeft w:val="0"/>
          <w:marRight w:val="0"/>
          <w:marTop w:val="0"/>
          <w:marBottom w:val="0"/>
          <w:divBdr>
            <w:top w:val="none" w:sz="0" w:space="0" w:color="auto"/>
            <w:left w:val="none" w:sz="0" w:space="0" w:color="auto"/>
            <w:bottom w:val="none" w:sz="0" w:space="0" w:color="auto"/>
            <w:right w:val="none" w:sz="0" w:space="0" w:color="auto"/>
          </w:divBdr>
        </w:div>
        <w:div w:id="459079919">
          <w:marLeft w:val="0"/>
          <w:marRight w:val="0"/>
          <w:marTop w:val="0"/>
          <w:marBottom w:val="0"/>
          <w:divBdr>
            <w:top w:val="none" w:sz="0" w:space="0" w:color="auto"/>
            <w:left w:val="none" w:sz="0" w:space="0" w:color="auto"/>
            <w:bottom w:val="none" w:sz="0" w:space="0" w:color="auto"/>
            <w:right w:val="none" w:sz="0" w:space="0" w:color="auto"/>
          </w:divBdr>
          <w:divsChild>
            <w:div w:id="930507793">
              <w:marLeft w:val="0"/>
              <w:marRight w:val="0"/>
              <w:marTop w:val="0"/>
              <w:marBottom w:val="0"/>
              <w:divBdr>
                <w:top w:val="none" w:sz="0" w:space="0" w:color="auto"/>
                <w:left w:val="none" w:sz="0" w:space="0" w:color="auto"/>
                <w:bottom w:val="none" w:sz="0" w:space="0" w:color="auto"/>
                <w:right w:val="none" w:sz="0" w:space="0" w:color="auto"/>
              </w:divBdr>
            </w:div>
            <w:div w:id="2068406317">
              <w:marLeft w:val="0"/>
              <w:marRight w:val="0"/>
              <w:marTop w:val="0"/>
              <w:marBottom w:val="0"/>
              <w:divBdr>
                <w:top w:val="none" w:sz="0" w:space="0" w:color="auto"/>
                <w:left w:val="none" w:sz="0" w:space="0" w:color="auto"/>
                <w:bottom w:val="none" w:sz="0" w:space="0" w:color="auto"/>
                <w:right w:val="none" w:sz="0" w:space="0" w:color="auto"/>
              </w:divBdr>
            </w:div>
            <w:div w:id="973297392">
              <w:marLeft w:val="0"/>
              <w:marRight w:val="0"/>
              <w:marTop w:val="0"/>
              <w:marBottom w:val="0"/>
              <w:divBdr>
                <w:top w:val="none" w:sz="0" w:space="0" w:color="auto"/>
                <w:left w:val="none" w:sz="0" w:space="0" w:color="auto"/>
                <w:bottom w:val="none" w:sz="0" w:space="0" w:color="auto"/>
                <w:right w:val="none" w:sz="0" w:space="0" w:color="auto"/>
              </w:divBdr>
            </w:div>
            <w:div w:id="551041909">
              <w:marLeft w:val="0"/>
              <w:marRight w:val="0"/>
              <w:marTop w:val="0"/>
              <w:marBottom w:val="0"/>
              <w:divBdr>
                <w:top w:val="none" w:sz="0" w:space="0" w:color="auto"/>
                <w:left w:val="none" w:sz="0" w:space="0" w:color="auto"/>
                <w:bottom w:val="none" w:sz="0" w:space="0" w:color="auto"/>
                <w:right w:val="none" w:sz="0" w:space="0" w:color="auto"/>
              </w:divBdr>
            </w:div>
          </w:divsChild>
        </w:div>
        <w:div w:id="825050520">
          <w:marLeft w:val="0"/>
          <w:marRight w:val="0"/>
          <w:marTop w:val="0"/>
          <w:marBottom w:val="0"/>
          <w:divBdr>
            <w:top w:val="none" w:sz="0" w:space="0" w:color="auto"/>
            <w:left w:val="none" w:sz="0" w:space="0" w:color="auto"/>
            <w:bottom w:val="none" w:sz="0" w:space="0" w:color="auto"/>
            <w:right w:val="none" w:sz="0" w:space="0" w:color="auto"/>
          </w:divBdr>
          <w:divsChild>
            <w:div w:id="781803741">
              <w:marLeft w:val="0"/>
              <w:marRight w:val="0"/>
              <w:marTop w:val="0"/>
              <w:marBottom w:val="0"/>
              <w:divBdr>
                <w:top w:val="none" w:sz="0" w:space="0" w:color="auto"/>
                <w:left w:val="none" w:sz="0" w:space="0" w:color="auto"/>
                <w:bottom w:val="none" w:sz="0" w:space="0" w:color="auto"/>
                <w:right w:val="none" w:sz="0" w:space="0" w:color="auto"/>
              </w:divBdr>
            </w:div>
            <w:div w:id="407115296">
              <w:marLeft w:val="0"/>
              <w:marRight w:val="0"/>
              <w:marTop w:val="0"/>
              <w:marBottom w:val="0"/>
              <w:divBdr>
                <w:top w:val="none" w:sz="0" w:space="0" w:color="auto"/>
                <w:left w:val="none" w:sz="0" w:space="0" w:color="auto"/>
                <w:bottom w:val="none" w:sz="0" w:space="0" w:color="auto"/>
                <w:right w:val="none" w:sz="0" w:space="0" w:color="auto"/>
              </w:divBdr>
            </w:div>
            <w:div w:id="1743066388">
              <w:marLeft w:val="0"/>
              <w:marRight w:val="0"/>
              <w:marTop w:val="0"/>
              <w:marBottom w:val="0"/>
              <w:divBdr>
                <w:top w:val="none" w:sz="0" w:space="0" w:color="auto"/>
                <w:left w:val="none" w:sz="0" w:space="0" w:color="auto"/>
                <w:bottom w:val="none" w:sz="0" w:space="0" w:color="auto"/>
                <w:right w:val="none" w:sz="0" w:space="0" w:color="auto"/>
              </w:divBdr>
            </w:div>
          </w:divsChild>
        </w:div>
        <w:div w:id="831681149">
          <w:marLeft w:val="0"/>
          <w:marRight w:val="0"/>
          <w:marTop w:val="0"/>
          <w:marBottom w:val="0"/>
          <w:divBdr>
            <w:top w:val="none" w:sz="0" w:space="0" w:color="auto"/>
            <w:left w:val="none" w:sz="0" w:space="0" w:color="auto"/>
            <w:bottom w:val="none" w:sz="0" w:space="0" w:color="auto"/>
            <w:right w:val="none" w:sz="0" w:space="0" w:color="auto"/>
          </w:divBdr>
          <w:divsChild>
            <w:div w:id="1994407329">
              <w:marLeft w:val="0"/>
              <w:marRight w:val="0"/>
              <w:marTop w:val="0"/>
              <w:marBottom w:val="0"/>
              <w:divBdr>
                <w:top w:val="none" w:sz="0" w:space="0" w:color="auto"/>
                <w:left w:val="none" w:sz="0" w:space="0" w:color="auto"/>
                <w:bottom w:val="none" w:sz="0" w:space="0" w:color="auto"/>
                <w:right w:val="none" w:sz="0" w:space="0" w:color="auto"/>
              </w:divBdr>
            </w:div>
            <w:div w:id="1786805103">
              <w:marLeft w:val="0"/>
              <w:marRight w:val="0"/>
              <w:marTop w:val="0"/>
              <w:marBottom w:val="0"/>
              <w:divBdr>
                <w:top w:val="none" w:sz="0" w:space="0" w:color="auto"/>
                <w:left w:val="none" w:sz="0" w:space="0" w:color="auto"/>
                <w:bottom w:val="none" w:sz="0" w:space="0" w:color="auto"/>
                <w:right w:val="none" w:sz="0" w:space="0" w:color="auto"/>
              </w:divBdr>
            </w:div>
            <w:div w:id="2036804512">
              <w:marLeft w:val="0"/>
              <w:marRight w:val="0"/>
              <w:marTop w:val="0"/>
              <w:marBottom w:val="0"/>
              <w:divBdr>
                <w:top w:val="none" w:sz="0" w:space="0" w:color="auto"/>
                <w:left w:val="none" w:sz="0" w:space="0" w:color="auto"/>
                <w:bottom w:val="none" w:sz="0" w:space="0" w:color="auto"/>
                <w:right w:val="none" w:sz="0" w:space="0" w:color="auto"/>
              </w:divBdr>
            </w:div>
          </w:divsChild>
        </w:div>
        <w:div w:id="1396271940">
          <w:marLeft w:val="0"/>
          <w:marRight w:val="0"/>
          <w:marTop w:val="0"/>
          <w:marBottom w:val="0"/>
          <w:divBdr>
            <w:top w:val="none" w:sz="0" w:space="0" w:color="auto"/>
            <w:left w:val="none" w:sz="0" w:space="0" w:color="auto"/>
            <w:bottom w:val="none" w:sz="0" w:space="0" w:color="auto"/>
            <w:right w:val="none" w:sz="0" w:space="0" w:color="auto"/>
          </w:divBdr>
        </w:div>
        <w:div w:id="1061564878">
          <w:marLeft w:val="0"/>
          <w:marRight w:val="0"/>
          <w:marTop w:val="0"/>
          <w:marBottom w:val="0"/>
          <w:divBdr>
            <w:top w:val="none" w:sz="0" w:space="0" w:color="auto"/>
            <w:left w:val="none" w:sz="0" w:space="0" w:color="auto"/>
            <w:bottom w:val="none" w:sz="0" w:space="0" w:color="auto"/>
            <w:right w:val="none" w:sz="0" w:space="0" w:color="auto"/>
          </w:divBdr>
        </w:div>
        <w:div w:id="1118718520">
          <w:marLeft w:val="0"/>
          <w:marRight w:val="0"/>
          <w:marTop w:val="0"/>
          <w:marBottom w:val="0"/>
          <w:divBdr>
            <w:top w:val="none" w:sz="0" w:space="0" w:color="auto"/>
            <w:left w:val="none" w:sz="0" w:space="0" w:color="auto"/>
            <w:bottom w:val="none" w:sz="0" w:space="0" w:color="auto"/>
            <w:right w:val="none" w:sz="0" w:space="0" w:color="auto"/>
          </w:divBdr>
        </w:div>
        <w:div w:id="1702826394">
          <w:marLeft w:val="0"/>
          <w:marRight w:val="0"/>
          <w:marTop w:val="0"/>
          <w:marBottom w:val="0"/>
          <w:divBdr>
            <w:top w:val="none" w:sz="0" w:space="0" w:color="auto"/>
            <w:left w:val="none" w:sz="0" w:space="0" w:color="auto"/>
            <w:bottom w:val="none" w:sz="0" w:space="0" w:color="auto"/>
            <w:right w:val="none" w:sz="0" w:space="0" w:color="auto"/>
          </w:divBdr>
        </w:div>
        <w:div w:id="1176387953">
          <w:marLeft w:val="0"/>
          <w:marRight w:val="0"/>
          <w:marTop w:val="0"/>
          <w:marBottom w:val="0"/>
          <w:divBdr>
            <w:top w:val="none" w:sz="0" w:space="0" w:color="auto"/>
            <w:left w:val="none" w:sz="0" w:space="0" w:color="auto"/>
            <w:bottom w:val="none" w:sz="0" w:space="0" w:color="auto"/>
            <w:right w:val="none" w:sz="0" w:space="0" w:color="auto"/>
          </w:divBdr>
        </w:div>
        <w:div w:id="624435273">
          <w:marLeft w:val="0"/>
          <w:marRight w:val="0"/>
          <w:marTop w:val="0"/>
          <w:marBottom w:val="0"/>
          <w:divBdr>
            <w:top w:val="none" w:sz="0" w:space="0" w:color="auto"/>
            <w:left w:val="none" w:sz="0" w:space="0" w:color="auto"/>
            <w:bottom w:val="none" w:sz="0" w:space="0" w:color="auto"/>
            <w:right w:val="none" w:sz="0" w:space="0" w:color="auto"/>
          </w:divBdr>
        </w:div>
        <w:div w:id="578444493">
          <w:marLeft w:val="0"/>
          <w:marRight w:val="0"/>
          <w:marTop w:val="0"/>
          <w:marBottom w:val="0"/>
          <w:divBdr>
            <w:top w:val="none" w:sz="0" w:space="0" w:color="auto"/>
            <w:left w:val="none" w:sz="0" w:space="0" w:color="auto"/>
            <w:bottom w:val="none" w:sz="0" w:space="0" w:color="auto"/>
            <w:right w:val="none" w:sz="0" w:space="0" w:color="auto"/>
          </w:divBdr>
        </w:div>
        <w:div w:id="1349478887">
          <w:marLeft w:val="0"/>
          <w:marRight w:val="0"/>
          <w:marTop w:val="0"/>
          <w:marBottom w:val="0"/>
          <w:divBdr>
            <w:top w:val="none" w:sz="0" w:space="0" w:color="auto"/>
            <w:left w:val="none" w:sz="0" w:space="0" w:color="auto"/>
            <w:bottom w:val="none" w:sz="0" w:space="0" w:color="auto"/>
            <w:right w:val="none" w:sz="0" w:space="0" w:color="auto"/>
          </w:divBdr>
        </w:div>
        <w:div w:id="1815021982">
          <w:marLeft w:val="0"/>
          <w:marRight w:val="0"/>
          <w:marTop w:val="0"/>
          <w:marBottom w:val="0"/>
          <w:divBdr>
            <w:top w:val="none" w:sz="0" w:space="0" w:color="auto"/>
            <w:left w:val="none" w:sz="0" w:space="0" w:color="auto"/>
            <w:bottom w:val="none" w:sz="0" w:space="0" w:color="auto"/>
            <w:right w:val="none" w:sz="0" w:space="0" w:color="auto"/>
          </w:divBdr>
        </w:div>
        <w:div w:id="2092578969">
          <w:marLeft w:val="0"/>
          <w:marRight w:val="0"/>
          <w:marTop w:val="0"/>
          <w:marBottom w:val="0"/>
          <w:divBdr>
            <w:top w:val="none" w:sz="0" w:space="0" w:color="auto"/>
            <w:left w:val="none" w:sz="0" w:space="0" w:color="auto"/>
            <w:bottom w:val="none" w:sz="0" w:space="0" w:color="auto"/>
            <w:right w:val="none" w:sz="0" w:space="0" w:color="auto"/>
          </w:divBdr>
        </w:div>
        <w:div w:id="1364013175">
          <w:marLeft w:val="0"/>
          <w:marRight w:val="0"/>
          <w:marTop w:val="0"/>
          <w:marBottom w:val="0"/>
          <w:divBdr>
            <w:top w:val="none" w:sz="0" w:space="0" w:color="auto"/>
            <w:left w:val="none" w:sz="0" w:space="0" w:color="auto"/>
            <w:bottom w:val="none" w:sz="0" w:space="0" w:color="auto"/>
            <w:right w:val="none" w:sz="0" w:space="0" w:color="auto"/>
          </w:divBdr>
        </w:div>
        <w:div w:id="1470436413">
          <w:marLeft w:val="0"/>
          <w:marRight w:val="0"/>
          <w:marTop w:val="0"/>
          <w:marBottom w:val="0"/>
          <w:divBdr>
            <w:top w:val="none" w:sz="0" w:space="0" w:color="auto"/>
            <w:left w:val="none" w:sz="0" w:space="0" w:color="auto"/>
            <w:bottom w:val="none" w:sz="0" w:space="0" w:color="auto"/>
            <w:right w:val="none" w:sz="0" w:space="0" w:color="auto"/>
          </w:divBdr>
        </w:div>
        <w:div w:id="2141920500">
          <w:marLeft w:val="0"/>
          <w:marRight w:val="0"/>
          <w:marTop w:val="0"/>
          <w:marBottom w:val="0"/>
          <w:divBdr>
            <w:top w:val="none" w:sz="0" w:space="0" w:color="auto"/>
            <w:left w:val="none" w:sz="0" w:space="0" w:color="auto"/>
            <w:bottom w:val="none" w:sz="0" w:space="0" w:color="auto"/>
            <w:right w:val="none" w:sz="0" w:space="0" w:color="auto"/>
          </w:divBdr>
        </w:div>
        <w:div w:id="1320616398">
          <w:marLeft w:val="0"/>
          <w:marRight w:val="0"/>
          <w:marTop w:val="0"/>
          <w:marBottom w:val="0"/>
          <w:divBdr>
            <w:top w:val="none" w:sz="0" w:space="0" w:color="auto"/>
            <w:left w:val="none" w:sz="0" w:space="0" w:color="auto"/>
            <w:bottom w:val="none" w:sz="0" w:space="0" w:color="auto"/>
            <w:right w:val="none" w:sz="0" w:space="0" w:color="auto"/>
          </w:divBdr>
        </w:div>
        <w:div w:id="1018891398">
          <w:marLeft w:val="0"/>
          <w:marRight w:val="0"/>
          <w:marTop w:val="0"/>
          <w:marBottom w:val="0"/>
          <w:divBdr>
            <w:top w:val="none" w:sz="0" w:space="0" w:color="auto"/>
            <w:left w:val="none" w:sz="0" w:space="0" w:color="auto"/>
            <w:bottom w:val="none" w:sz="0" w:space="0" w:color="auto"/>
            <w:right w:val="none" w:sz="0" w:space="0" w:color="auto"/>
          </w:divBdr>
        </w:div>
        <w:div w:id="1834880414">
          <w:marLeft w:val="0"/>
          <w:marRight w:val="0"/>
          <w:marTop w:val="0"/>
          <w:marBottom w:val="0"/>
          <w:divBdr>
            <w:top w:val="none" w:sz="0" w:space="0" w:color="auto"/>
            <w:left w:val="none" w:sz="0" w:space="0" w:color="auto"/>
            <w:bottom w:val="none" w:sz="0" w:space="0" w:color="auto"/>
            <w:right w:val="none" w:sz="0" w:space="0" w:color="auto"/>
          </w:divBdr>
        </w:div>
      </w:divsChild>
    </w:div>
    <w:div w:id="213509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ppoh.nl/wp-content/uploads/2017/09/Ondersteuningsplan-2017-2021-SPPOH-versie-1.0-defintief-7-juli-2017.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ppoh.nl/wp-content/uploads/2017/09/Ondersteuningsplan-2017-2021-SPPOH-versie-1.0-defintief-7-juli-2017.pdf"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tas@bontevlinder.nl" TargetMode="External"/><Relationship Id="rId24" Type="http://schemas.openxmlformats.org/officeDocument/2006/relationships/hyperlink" Target="https://www.dehaagsescholen.nl/bijlagen-schoolpla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6B59C-62A9-48BA-8247-359422E3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CE506BF4</Template>
  <TotalTime>1</TotalTime>
  <Pages>39</Pages>
  <Words>10933</Words>
  <Characters>60133</Characters>
  <Application>Microsoft Office Word</Application>
  <DocSecurity>0</DocSecurity>
  <Lines>501</Lines>
  <Paragraphs>141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Houtsma</dc:creator>
  <cp:keywords/>
  <dc:description/>
  <cp:lastModifiedBy>Jacqueline Barsoumian</cp:lastModifiedBy>
  <cp:revision>2</cp:revision>
  <cp:lastPrinted>2019-06-21T10:02:00Z</cp:lastPrinted>
  <dcterms:created xsi:type="dcterms:W3CDTF">2019-06-26T07:21:00Z</dcterms:created>
  <dcterms:modified xsi:type="dcterms:W3CDTF">2019-06-26T07:21:00Z</dcterms:modified>
</cp:coreProperties>
</file>